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6166" w14:textId="77777777" w:rsidR="00805F8E" w:rsidRDefault="00805F8E" w:rsidP="00805F8E">
      <w:pPr>
        <w:pStyle w:val="Heading1"/>
        <w:jc w:val="center"/>
        <w:rPr>
          <w:sz w:val="72"/>
          <w:szCs w:val="72"/>
        </w:rPr>
      </w:pPr>
      <w:r w:rsidRPr="00ED72A8">
        <w:rPr>
          <w:sz w:val="72"/>
          <w:szCs w:val="72"/>
        </w:rPr>
        <w:t>LSUS Student Handbook</w:t>
      </w:r>
      <w:r w:rsidRPr="00ED72A8">
        <w:rPr>
          <w:sz w:val="72"/>
          <w:szCs w:val="72"/>
        </w:rPr>
        <w:br/>
        <w:t>2026-2027</w:t>
      </w:r>
    </w:p>
    <w:p w14:paraId="59BD6630" w14:textId="77777777" w:rsidR="00805F8E" w:rsidRPr="00246CEA" w:rsidRDefault="00805F8E" w:rsidP="00805F8E"/>
    <w:p w14:paraId="52061B00" w14:textId="77777777" w:rsidR="00805F8E" w:rsidRDefault="00805F8E" w:rsidP="00805F8E">
      <w:pPr>
        <w:jc w:val="center"/>
      </w:pPr>
      <w:r>
        <w:rPr>
          <w:noProof/>
        </w:rPr>
        <w:drawing>
          <wp:inline distT="0" distB="0" distL="0" distR="0" wp14:anchorId="54124925" wp14:editId="65E5FDC6">
            <wp:extent cx="2815389" cy="3152366"/>
            <wp:effectExtent l="0" t="0" r="4445" b="0"/>
            <wp:docPr id="1721340257" name="Picture 2" descr="Louisiana State University in Shreveport anch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40257" name="Picture 2" descr="Louisiana State University in Shreveport anchor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2365" cy="3160177"/>
                    </a:xfrm>
                    <a:prstGeom prst="rect">
                      <a:avLst/>
                    </a:prstGeom>
                    <a:noFill/>
                    <a:ln>
                      <a:noFill/>
                    </a:ln>
                  </pic:spPr>
                </pic:pic>
              </a:graphicData>
            </a:graphic>
          </wp:inline>
        </w:drawing>
      </w:r>
    </w:p>
    <w:p w14:paraId="4F46A77D" w14:textId="77777777" w:rsidR="00805F8E" w:rsidRDefault="00805F8E" w:rsidP="00805F8E">
      <w:pPr>
        <w:jc w:val="center"/>
      </w:pPr>
    </w:p>
    <w:p w14:paraId="6494541A" w14:textId="77777777" w:rsidR="00805F8E" w:rsidRDefault="00805F8E" w:rsidP="00805F8E">
      <w:pPr>
        <w:jc w:val="center"/>
      </w:pPr>
      <w:r w:rsidRPr="00246CEA">
        <w:t>Dean of Students Office</w:t>
      </w:r>
    </w:p>
    <w:p w14:paraId="296B66A7" w14:textId="77777777" w:rsidR="00805F8E" w:rsidRPr="00246CEA" w:rsidRDefault="00805F8E" w:rsidP="00805F8E">
      <w:pPr>
        <w:jc w:val="center"/>
      </w:pPr>
      <w:r>
        <w:t>Noel Memorial Library</w:t>
      </w:r>
    </w:p>
    <w:p w14:paraId="184DDC27" w14:textId="77777777" w:rsidR="00805F8E" w:rsidRPr="00246CEA" w:rsidRDefault="00805F8E" w:rsidP="00805F8E">
      <w:pPr>
        <w:jc w:val="center"/>
      </w:pPr>
      <w:r w:rsidRPr="00246CEA">
        <w:t>318-797-5116</w:t>
      </w:r>
    </w:p>
    <w:p w14:paraId="7E038294" w14:textId="77777777" w:rsidR="00805F8E" w:rsidRDefault="00805F8E" w:rsidP="00805F8E">
      <w:pPr>
        <w:jc w:val="center"/>
      </w:pPr>
      <w:hyperlink r:id="rId12" w:history="1">
        <w:r w:rsidRPr="00246CEA">
          <w:rPr>
            <w:rStyle w:val="Hyperlink"/>
          </w:rPr>
          <w:t>deanofstudents@lsus.edu</w:t>
        </w:r>
      </w:hyperlink>
      <w:r>
        <w:br w:type="page"/>
      </w:r>
    </w:p>
    <w:p w14:paraId="67B573BB" w14:textId="77777777" w:rsidR="00805F8E" w:rsidRDefault="00805F8E" w:rsidP="00805F8E">
      <w:pPr>
        <w:sectPr w:rsidR="00805F8E" w:rsidSect="00805F8E">
          <w:footerReference w:type="default" r:id="rId13"/>
          <w:headerReference w:type="first" r:id="rId14"/>
          <w:pgSz w:w="12240" w:h="15840" w:code="1"/>
          <w:pgMar w:top="1440" w:right="1440" w:bottom="1440" w:left="1440" w:header="720" w:footer="720" w:gutter="0"/>
          <w:pgBorders w:display="firstPage" w:offsetFrom="page">
            <w:top w:val="single" w:sz="8" w:space="24" w:color="461D7C"/>
            <w:left w:val="single" w:sz="8" w:space="24" w:color="461D7C"/>
            <w:bottom w:val="single" w:sz="8" w:space="24" w:color="461D7C"/>
            <w:right w:val="single" w:sz="8" w:space="24" w:color="461D7C"/>
          </w:pgBorders>
          <w:cols w:space="720"/>
          <w:vAlign w:val="center"/>
          <w:titlePg/>
          <w:docGrid w:linePitch="360"/>
        </w:sectPr>
      </w:pPr>
    </w:p>
    <w:p w14:paraId="3725B276" w14:textId="77777777" w:rsidR="00805F8E" w:rsidRDefault="00805F8E" w:rsidP="00805F8E">
      <w:pPr>
        <w:rPr>
          <w:sz w:val="28"/>
          <w:szCs w:val="28"/>
        </w:rPr>
      </w:pPr>
      <w:r w:rsidRPr="00C76E9F">
        <w:rPr>
          <w:sz w:val="28"/>
          <w:szCs w:val="28"/>
        </w:rPr>
        <w:lastRenderedPageBreak/>
        <w:t>Congratulations on becoming an LSUS Pilot! This Student Handbook is designed to familiarize you with our campus policies and procedures. It also contains important information and resources to assist in your development as a successful student.</w:t>
      </w:r>
    </w:p>
    <w:p w14:paraId="3C3C376D" w14:textId="77777777" w:rsidR="00805F8E" w:rsidRDefault="00805F8E" w:rsidP="00805F8E">
      <w:pPr>
        <w:rPr>
          <w:sz w:val="28"/>
          <w:szCs w:val="28"/>
        </w:rPr>
      </w:pPr>
      <w:r>
        <w:rPr>
          <w:sz w:val="28"/>
          <w:szCs w:val="28"/>
        </w:rPr>
        <w:br w:type="page"/>
      </w:r>
    </w:p>
    <w:p w14:paraId="6D273347" w14:textId="77777777" w:rsidR="00805F8E" w:rsidRDefault="00805F8E" w:rsidP="00805F8E">
      <w:pPr>
        <w:pStyle w:val="Heading2"/>
      </w:pPr>
      <w:bookmarkStart w:id="0" w:name="_Toc234913392"/>
      <w:r>
        <w:lastRenderedPageBreak/>
        <w:t>Table of Contents</w:t>
      </w:r>
      <w:bookmarkEnd w:id="0"/>
    </w:p>
    <w:p w14:paraId="0DC54251" w14:textId="2B5BA7B0" w:rsidR="00F6533D" w:rsidRDefault="00805F8E">
      <w:pPr>
        <w:pStyle w:val="TOC1"/>
        <w:rPr>
          <w:rFonts w:asciiTheme="minorHAnsi" w:eastAsiaTheme="minorEastAsia" w:hAnsiTheme="minorHAnsi" w:cstheme="minorBidi"/>
          <w:b w:val="0"/>
          <w:noProof/>
          <w:kern w:val="2"/>
          <w:lang w:eastAsia="en-US"/>
          <w14:ligatures w14:val="standardContextual"/>
        </w:rPr>
      </w:pPr>
      <w:r>
        <w:fldChar w:fldCharType="begin"/>
      </w:r>
      <w:r>
        <w:instrText xml:space="preserve"> TOC \h \z \u \t "Heading 2,1,Heading 3,2,Heading 4,3" </w:instrText>
      </w:r>
      <w:r>
        <w:fldChar w:fldCharType="separate"/>
      </w:r>
      <w:hyperlink w:anchor="_Toc234913392" w:history="1">
        <w:r w:rsidR="00F6533D" w:rsidRPr="00556C8E">
          <w:rPr>
            <w:rStyle w:val="Hyperlink"/>
            <w:noProof/>
          </w:rPr>
          <w:t>Table of Contents</w:t>
        </w:r>
        <w:r w:rsidR="00F6533D">
          <w:rPr>
            <w:noProof/>
            <w:webHidden/>
          </w:rPr>
          <w:tab/>
        </w:r>
        <w:r w:rsidR="00F6533D">
          <w:rPr>
            <w:noProof/>
            <w:webHidden/>
          </w:rPr>
          <w:fldChar w:fldCharType="begin"/>
        </w:r>
        <w:r w:rsidR="00F6533D">
          <w:rPr>
            <w:noProof/>
            <w:webHidden/>
          </w:rPr>
          <w:instrText xml:space="preserve"> PAGEREF _Toc234913392 \h </w:instrText>
        </w:r>
        <w:r w:rsidR="00F6533D">
          <w:rPr>
            <w:noProof/>
            <w:webHidden/>
          </w:rPr>
        </w:r>
        <w:r w:rsidR="00F6533D">
          <w:rPr>
            <w:noProof/>
            <w:webHidden/>
          </w:rPr>
          <w:fldChar w:fldCharType="separate"/>
        </w:r>
        <w:r w:rsidR="00E31259">
          <w:rPr>
            <w:noProof/>
            <w:webHidden/>
          </w:rPr>
          <w:t>3</w:t>
        </w:r>
        <w:r w:rsidR="00F6533D">
          <w:rPr>
            <w:noProof/>
            <w:webHidden/>
          </w:rPr>
          <w:fldChar w:fldCharType="end"/>
        </w:r>
      </w:hyperlink>
    </w:p>
    <w:p w14:paraId="638DE834" w14:textId="161F1AA1"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393" w:history="1">
        <w:r w:rsidRPr="00556C8E">
          <w:rPr>
            <w:rStyle w:val="Hyperlink"/>
            <w:noProof/>
          </w:rPr>
          <w:t>Welcome to LSUS!</w:t>
        </w:r>
        <w:r>
          <w:rPr>
            <w:noProof/>
            <w:webHidden/>
          </w:rPr>
          <w:tab/>
        </w:r>
        <w:r>
          <w:rPr>
            <w:noProof/>
            <w:webHidden/>
          </w:rPr>
          <w:fldChar w:fldCharType="begin"/>
        </w:r>
        <w:r>
          <w:rPr>
            <w:noProof/>
            <w:webHidden/>
          </w:rPr>
          <w:instrText xml:space="preserve"> PAGEREF _Toc234913393 \h </w:instrText>
        </w:r>
        <w:r>
          <w:rPr>
            <w:noProof/>
            <w:webHidden/>
          </w:rPr>
        </w:r>
        <w:r>
          <w:rPr>
            <w:noProof/>
            <w:webHidden/>
          </w:rPr>
          <w:fldChar w:fldCharType="separate"/>
        </w:r>
        <w:r w:rsidR="00E31259">
          <w:rPr>
            <w:noProof/>
            <w:webHidden/>
          </w:rPr>
          <w:t>5</w:t>
        </w:r>
        <w:r>
          <w:rPr>
            <w:noProof/>
            <w:webHidden/>
          </w:rPr>
          <w:fldChar w:fldCharType="end"/>
        </w:r>
      </w:hyperlink>
    </w:p>
    <w:p w14:paraId="5611F75E" w14:textId="283FF4E3"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394" w:history="1">
        <w:r w:rsidRPr="00556C8E">
          <w:rPr>
            <w:rStyle w:val="Hyperlink"/>
            <w:noProof/>
          </w:rPr>
          <w:t>Mission</w:t>
        </w:r>
        <w:r>
          <w:rPr>
            <w:noProof/>
            <w:webHidden/>
          </w:rPr>
          <w:tab/>
        </w:r>
        <w:r>
          <w:rPr>
            <w:noProof/>
            <w:webHidden/>
          </w:rPr>
          <w:fldChar w:fldCharType="begin"/>
        </w:r>
        <w:r>
          <w:rPr>
            <w:noProof/>
            <w:webHidden/>
          </w:rPr>
          <w:instrText xml:space="preserve"> PAGEREF _Toc234913394 \h </w:instrText>
        </w:r>
        <w:r>
          <w:rPr>
            <w:noProof/>
            <w:webHidden/>
          </w:rPr>
        </w:r>
        <w:r>
          <w:rPr>
            <w:noProof/>
            <w:webHidden/>
          </w:rPr>
          <w:fldChar w:fldCharType="separate"/>
        </w:r>
        <w:r w:rsidR="00E31259">
          <w:rPr>
            <w:noProof/>
            <w:webHidden/>
          </w:rPr>
          <w:t>5</w:t>
        </w:r>
        <w:r>
          <w:rPr>
            <w:noProof/>
            <w:webHidden/>
          </w:rPr>
          <w:fldChar w:fldCharType="end"/>
        </w:r>
      </w:hyperlink>
    </w:p>
    <w:p w14:paraId="0A4BC13F" w14:textId="4D8A7AB7"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395" w:history="1">
        <w:r w:rsidRPr="00556C8E">
          <w:rPr>
            <w:rStyle w:val="Hyperlink"/>
            <w:noProof/>
          </w:rPr>
          <w:t>Our Commitment to Community</w:t>
        </w:r>
        <w:r>
          <w:rPr>
            <w:noProof/>
            <w:webHidden/>
          </w:rPr>
          <w:tab/>
        </w:r>
        <w:r>
          <w:rPr>
            <w:noProof/>
            <w:webHidden/>
          </w:rPr>
          <w:fldChar w:fldCharType="begin"/>
        </w:r>
        <w:r>
          <w:rPr>
            <w:noProof/>
            <w:webHidden/>
          </w:rPr>
          <w:instrText xml:space="preserve"> PAGEREF _Toc234913395 \h </w:instrText>
        </w:r>
        <w:r>
          <w:rPr>
            <w:noProof/>
            <w:webHidden/>
          </w:rPr>
        </w:r>
        <w:r>
          <w:rPr>
            <w:noProof/>
            <w:webHidden/>
          </w:rPr>
          <w:fldChar w:fldCharType="separate"/>
        </w:r>
        <w:r w:rsidR="00E31259">
          <w:rPr>
            <w:noProof/>
            <w:webHidden/>
          </w:rPr>
          <w:t>5</w:t>
        </w:r>
        <w:r>
          <w:rPr>
            <w:noProof/>
            <w:webHidden/>
          </w:rPr>
          <w:fldChar w:fldCharType="end"/>
        </w:r>
      </w:hyperlink>
    </w:p>
    <w:p w14:paraId="1741372D" w14:textId="166BD927"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396" w:history="1">
        <w:r w:rsidRPr="00556C8E">
          <w:rPr>
            <w:rStyle w:val="Hyperlink"/>
            <w:noProof/>
          </w:rPr>
          <w:t>Student Rights &amp; Responsibilities</w:t>
        </w:r>
        <w:r>
          <w:rPr>
            <w:noProof/>
            <w:webHidden/>
          </w:rPr>
          <w:tab/>
        </w:r>
        <w:r>
          <w:rPr>
            <w:noProof/>
            <w:webHidden/>
          </w:rPr>
          <w:fldChar w:fldCharType="begin"/>
        </w:r>
        <w:r>
          <w:rPr>
            <w:noProof/>
            <w:webHidden/>
          </w:rPr>
          <w:instrText xml:space="preserve"> PAGEREF _Toc234913396 \h </w:instrText>
        </w:r>
        <w:r>
          <w:rPr>
            <w:noProof/>
            <w:webHidden/>
          </w:rPr>
        </w:r>
        <w:r>
          <w:rPr>
            <w:noProof/>
            <w:webHidden/>
          </w:rPr>
          <w:fldChar w:fldCharType="separate"/>
        </w:r>
        <w:r w:rsidR="00E31259">
          <w:rPr>
            <w:noProof/>
            <w:webHidden/>
          </w:rPr>
          <w:t>6</w:t>
        </w:r>
        <w:r>
          <w:rPr>
            <w:noProof/>
            <w:webHidden/>
          </w:rPr>
          <w:fldChar w:fldCharType="end"/>
        </w:r>
      </w:hyperlink>
    </w:p>
    <w:p w14:paraId="3BEE700C" w14:textId="56827C47"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397" w:history="1">
        <w:r w:rsidRPr="00556C8E">
          <w:rPr>
            <w:rStyle w:val="Hyperlink"/>
            <w:noProof/>
          </w:rPr>
          <w:t>Student Right to Privacy</w:t>
        </w:r>
        <w:r>
          <w:rPr>
            <w:noProof/>
            <w:webHidden/>
          </w:rPr>
          <w:tab/>
        </w:r>
        <w:r>
          <w:rPr>
            <w:noProof/>
            <w:webHidden/>
          </w:rPr>
          <w:fldChar w:fldCharType="begin"/>
        </w:r>
        <w:r>
          <w:rPr>
            <w:noProof/>
            <w:webHidden/>
          </w:rPr>
          <w:instrText xml:space="preserve"> PAGEREF _Toc234913397 \h </w:instrText>
        </w:r>
        <w:r>
          <w:rPr>
            <w:noProof/>
            <w:webHidden/>
          </w:rPr>
        </w:r>
        <w:r>
          <w:rPr>
            <w:noProof/>
            <w:webHidden/>
          </w:rPr>
          <w:fldChar w:fldCharType="separate"/>
        </w:r>
        <w:r w:rsidR="00E31259">
          <w:rPr>
            <w:noProof/>
            <w:webHidden/>
          </w:rPr>
          <w:t>6</w:t>
        </w:r>
        <w:r>
          <w:rPr>
            <w:noProof/>
            <w:webHidden/>
          </w:rPr>
          <w:fldChar w:fldCharType="end"/>
        </w:r>
      </w:hyperlink>
    </w:p>
    <w:p w14:paraId="454D46C3" w14:textId="3917B109"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398" w:history="1">
        <w:r w:rsidRPr="00556C8E">
          <w:rPr>
            <w:rStyle w:val="Hyperlink"/>
            <w:noProof/>
          </w:rPr>
          <w:t>LSUS Non-Discrimination Policy</w:t>
        </w:r>
        <w:r>
          <w:rPr>
            <w:noProof/>
            <w:webHidden/>
          </w:rPr>
          <w:tab/>
        </w:r>
        <w:r>
          <w:rPr>
            <w:noProof/>
            <w:webHidden/>
          </w:rPr>
          <w:fldChar w:fldCharType="begin"/>
        </w:r>
        <w:r>
          <w:rPr>
            <w:noProof/>
            <w:webHidden/>
          </w:rPr>
          <w:instrText xml:space="preserve"> PAGEREF _Toc234913398 \h </w:instrText>
        </w:r>
        <w:r>
          <w:rPr>
            <w:noProof/>
            <w:webHidden/>
          </w:rPr>
        </w:r>
        <w:r>
          <w:rPr>
            <w:noProof/>
            <w:webHidden/>
          </w:rPr>
          <w:fldChar w:fldCharType="separate"/>
        </w:r>
        <w:r w:rsidR="00E31259">
          <w:rPr>
            <w:noProof/>
            <w:webHidden/>
          </w:rPr>
          <w:t>7</w:t>
        </w:r>
        <w:r>
          <w:rPr>
            <w:noProof/>
            <w:webHidden/>
          </w:rPr>
          <w:fldChar w:fldCharType="end"/>
        </w:r>
      </w:hyperlink>
    </w:p>
    <w:p w14:paraId="40A08ED7" w14:textId="6B464183"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399" w:history="1">
        <w:r w:rsidRPr="00556C8E">
          <w:rPr>
            <w:rStyle w:val="Hyperlink"/>
            <w:noProof/>
          </w:rPr>
          <w:t>Code of Student Conduct</w:t>
        </w:r>
        <w:r>
          <w:rPr>
            <w:noProof/>
            <w:webHidden/>
          </w:rPr>
          <w:tab/>
        </w:r>
        <w:r>
          <w:rPr>
            <w:noProof/>
            <w:webHidden/>
          </w:rPr>
          <w:fldChar w:fldCharType="begin"/>
        </w:r>
        <w:r>
          <w:rPr>
            <w:noProof/>
            <w:webHidden/>
          </w:rPr>
          <w:instrText xml:space="preserve"> PAGEREF _Toc234913399 \h </w:instrText>
        </w:r>
        <w:r>
          <w:rPr>
            <w:noProof/>
            <w:webHidden/>
          </w:rPr>
        </w:r>
        <w:r>
          <w:rPr>
            <w:noProof/>
            <w:webHidden/>
          </w:rPr>
          <w:fldChar w:fldCharType="separate"/>
        </w:r>
        <w:r w:rsidR="00E31259">
          <w:rPr>
            <w:noProof/>
            <w:webHidden/>
          </w:rPr>
          <w:t>7</w:t>
        </w:r>
        <w:r>
          <w:rPr>
            <w:noProof/>
            <w:webHidden/>
          </w:rPr>
          <w:fldChar w:fldCharType="end"/>
        </w:r>
      </w:hyperlink>
    </w:p>
    <w:p w14:paraId="6A94AC70" w14:textId="65623FDF"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00" w:history="1">
        <w:r w:rsidRPr="00556C8E">
          <w:rPr>
            <w:rStyle w:val="Hyperlink"/>
            <w:noProof/>
          </w:rPr>
          <w:t>Student Grievance and Appeal Procedures</w:t>
        </w:r>
        <w:r>
          <w:rPr>
            <w:noProof/>
            <w:webHidden/>
          </w:rPr>
          <w:tab/>
        </w:r>
        <w:r>
          <w:rPr>
            <w:noProof/>
            <w:webHidden/>
          </w:rPr>
          <w:fldChar w:fldCharType="begin"/>
        </w:r>
        <w:r>
          <w:rPr>
            <w:noProof/>
            <w:webHidden/>
          </w:rPr>
          <w:instrText xml:space="preserve"> PAGEREF _Toc234913400 \h </w:instrText>
        </w:r>
        <w:r>
          <w:rPr>
            <w:noProof/>
            <w:webHidden/>
          </w:rPr>
        </w:r>
        <w:r>
          <w:rPr>
            <w:noProof/>
            <w:webHidden/>
          </w:rPr>
          <w:fldChar w:fldCharType="separate"/>
        </w:r>
        <w:r w:rsidR="00E31259">
          <w:rPr>
            <w:noProof/>
            <w:webHidden/>
          </w:rPr>
          <w:t>7</w:t>
        </w:r>
        <w:r>
          <w:rPr>
            <w:noProof/>
            <w:webHidden/>
          </w:rPr>
          <w:fldChar w:fldCharType="end"/>
        </w:r>
      </w:hyperlink>
    </w:p>
    <w:p w14:paraId="64A838D3" w14:textId="7DA94898"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01" w:history="1">
        <w:r w:rsidRPr="00556C8E">
          <w:rPr>
            <w:rStyle w:val="Hyperlink"/>
            <w:noProof/>
          </w:rPr>
          <w:t>Student Grievances</w:t>
        </w:r>
        <w:r>
          <w:rPr>
            <w:noProof/>
            <w:webHidden/>
          </w:rPr>
          <w:tab/>
        </w:r>
        <w:r>
          <w:rPr>
            <w:noProof/>
            <w:webHidden/>
          </w:rPr>
          <w:fldChar w:fldCharType="begin"/>
        </w:r>
        <w:r>
          <w:rPr>
            <w:noProof/>
            <w:webHidden/>
          </w:rPr>
          <w:instrText xml:space="preserve"> PAGEREF _Toc234913401 \h </w:instrText>
        </w:r>
        <w:r>
          <w:rPr>
            <w:noProof/>
            <w:webHidden/>
          </w:rPr>
        </w:r>
        <w:r>
          <w:rPr>
            <w:noProof/>
            <w:webHidden/>
          </w:rPr>
          <w:fldChar w:fldCharType="separate"/>
        </w:r>
        <w:r w:rsidR="00E31259">
          <w:rPr>
            <w:noProof/>
            <w:webHidden/>
          </w:rPr>
          <w:t>7</w:t>
        </w:r>
        <w:r>
          <w:rPr>
            <w:noProof/>
            <w:webHidden/>
          </w:rPr>
          <w:fldChar w:fldCharType="end"/>
        </w:r>
      </w:hyperlink>
    </w:p>
    <w:p w14:paraId="2498E553" w14:textId="21EE9D09"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02" w:history="1">
        <w:r w:rsidRPr="00556C8E">
          <w:rPr>
            <w:rStyle w:val="Hyperlink"/>
            <w:noProof/>
          </w:rPr>
          <w:t>Student Appeals</w:t>
        </w:r>
        <w:r>
          <w:rPr>
            <w:noProof/>
            <w:webHidden/>
          </w:rPr>
          <w:tab/>
        </w:r>
        <w:r>
          <w:rPr>
            <w:noProof/>
            <w:webHidden/>
          </w:rPr>
          <w:fldChar w:fldCharType="begin"/>
        </w:r>
        <w:r>
          <w:rPr>
            <w:noProof/>
            <w:webHidden/>
          </w:rPr>
          <w:instrText xml:space="preserve"> PAGEREF _Toc234913402 \h </w:instrText>
        </w:r>
        <w:r>
          <w:rPr>
            <w:noProof/>
            <w:webHidden/>
          </w:rPr>
        </w:r>
        <w:r>
          <w:rPr>
            <w:noProof/>
            <w:webHidden/>
          </w:rPr>
          <w:fldChar w:fldCharType="separate"/>
        </w:r>
        <w:r w:rsidR="00E31259">
          <w:rPr>
            <w:noProof/>
            <w:webHidden/>
          </w:rPr>
          <w:t>8</w:t>
        </w:r>
        <w:r>
          <w:rPr>
            <w:noProof/>
            <w:webHidden/>
          </w:rPr>
          <w:fldChar w:fldCharType="end"/>
        </w:r>
      </w:hyperlink>
    </w:p>
    <w:p w14:paraId="18A25F7F" w14:textId="7A44C467"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03" w:history="1">
        <w:r w:rsidRPr="00556C8E">
          <w:rPr>
            <w:rStyle w:val="Hyperlink"/>
            <w:noProof/>
          </w:rPr>
          <w:t>Guide to Consumer Information</w:t>
        </w:r>
        <w:r>
          <w:rPr>
            <w:noProof/>
            <w:webHidden/>
          </w:rPr>
          <w:tab/>
        </w:r>
        <w:r>
          <w:rPr>
            <w:noProof/>
            <w:webHidden/>
          </w:rPr>
          <w:fldChar w:fldCharType="begin"/>
        </w:r>
        <w:r>
          <w:rPr>
            <w:noProof/>
            <w:webHidden/>
          </w:rPr>
          <w:instrText xml:space="preserve"> PAGEREF _Toc234913403 \h </w:instrText>
        </w:r>
        <w:r>
          <w:rPr>
            <w:noProof/>
            <w:webHidden/>
          </w:rPr>
        </w:r>
        <w:r>
          <w:rPr>
            <w:noProof/>
            <w:webHidden/>
          </w:rPr>
          <w:fldChar w:fldCharType="separate"/>
        </w:r>
        <w:r w:rsidR="00E31259">
          <w:rPr>
            <w:noProof/>
            <w:webHidden/>
          </w:rPr>
          <w:t>8</w:t>
        </w:r>
        <w:r>
          <w:rPr>
            <w:noProof/>
            <w:webHidden/>
          </w:rPr>
          <w:fldChar w:fldCharType="end"/>
        </w:r>
      </w:hyperlink>
    </w:p>
    <w:p w14:paraId="28364369" w14:textId="2E09780F"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04" w:history="1">
        <w:r w:rsidRPr="00556C8E">
          <w:rPr>
            <w:rStyle w:val="Hyperlink"/>
            <w:noProof/>
          </w:rPr>
          <w:t>Instructional Supports</w:t>
        </w:r>
        <w:r>
          <w:rPr>
            <w:noProof/>
            <w:webHidden/>
          </w:rPr>
          <w:tab/>
        </w:r>
        <w:r>
          <w:rPr>
            <w:noProof/>
            <w:webHidden/>
          </w:rPr>
          <w:fldChar w:fldCharType="begin"/>
        </w:r>
        <w:r>
          <w:rPr>
            <w:noProof/>
            <w:webHidden/>
          </w:rPr>
          <w:instrText xml:space="preserve"> PAGEREF _Toc234913404 \h </w:instrText>
        </w:r>
        <w:r>
          <w:rPr>
            <w:noProof/>
            <w:webHidden/>
          </w:rPr>
        </w:r>
        <w:r>
          <w:rPr>
            <w:noProof/>
            <w:webHidden/>
          </w:rPr>
          <w:fldChar w:fldCharType="separate"/>
        </w:r>
        <w:r w:rsidR="00E31259">
          <w:rPr>
            <w:noProof/>
            <w:webHidden/>
          </w:rPr>
          <w:t>9</w:t>
        </w:r>
        <w:r>
          <w:rPr>
            <w:noProof/>
            <w:webHidden/>
          </w:rPr>
          <w:fldChar w:fldCharType="end"/>
        </w:r>
      </w:hyperlink>
    </w:p>
    <w:p w14:paraId="44C4D66E" w14:textId="55F87095"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05" w:history="1">
        <w:r w:rsidRPr="00556C8E">
          <w:rPr>
            <w:rStyle w:val="Hyperlink"/>
            <w:noProof/>
          </w:rPr>
          <w:t>Academic Success</w:t>
        </w:r>
        <w:r>
          <w:rPr>
            <w:noProof/>
            <w:webHidden/>
          </w:rPr>
          <w:tab/>
        </w:r>
        <w:r>
          <w:rPr>
            <w:noProof/>
            <w:webHidden/>
          </w:rPr>
          <w:fldChar w:fldCharType="begin"/>
        </w:r>
        <w:r>
          <w:rPr>
            <w:noProof/>
            <w:webHidden/>
          </w:rPr>
          <w:instrText xml:space="preserve"> PAGEREF _Toc234913405 \h </w:instrText>
        </w:r>
        <w:r>
          <w:rPr>
            <w:noProof/>
            <w:webHidden/>
          </w:rPr>
        </w:r>
        <w:r>
          <w:rPr>
            <w:noProof/>
            <w:webHidden/>
          </w:rPr>
          <w:fldChar w:fldCharType="separate"/>
        </w:r>
        <w:r w:rsidR="00E31259">
          <w:rPr>
            <w:noProof/>
            <w:webHidden/>
          </w:rPr>
          <w:t>9</w:t>
        </w:r>
        <w:r>
          <w:rPr>
            <w:noProof/>
            <w:webHidden/>
          </w:rPr>
          <w:fldChar w:fldCharType="end"/>
        </w:r>
      </w:hyperlink>
    </w:p>
    <w:p w14:paraId="4E631825" w14:textId="2CEE07AB"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06" w:history="1">
        <w:r w:rsidRPr="00556C8E">
          <w:rPr>
            <w:rStyle w:val="Hyperlink"/>
            <w:noProof/>
          </w:rPr>
          <w:t>Noel Memorial Library</w:t>
        </w:r>
        <w:r>
          <w:rPr>
            <w:noProof/>
            <w:webHidden/>
          </w:rPr>
          <w:tab/>
        </w:r>
        <w:r>
          <w:rPr>
            <w:noProof/>
            <w:webHidden/>
          </w:rPr>
          <w:fldChar w:fldCharType="begin"/>
        </w:r>
        <w:r>
          <w:rPr>
            <w:noProof/>
            <w:webHidden/>
          </w:rPr>
          <w:instrText xml:space="preserve"> PAGEREF _Toc234913406 \h </w:instrText>
        </w:r>
        <w:r>
          <w:rPr>
            <w:noProof/>
            <w:webHidden/>
          </w:rPr>
        </w:r>
        <w:r>
          <w:rPr>
            <w:noProof/>
            <w:webHidden/>
          </w:rPr>
          <w:fldChar w:fldCharType="separate"/>
        </w:r>
        <w:r w:rsidR="00E31259">
          <w:rPr>
            <w:noProof/>
            <w:webHidden/>
          </w:rPr>
          <w:t>10</w:t>
        </w:r>
        <w:r>
          <w:rPr>
            <w:noProof/>
            <w:webHidden/>
          </w:rPr>
          <w:fldChar w:fldCharType="end"/>
        </w:r>
      </w:hyperlink>
    </w:p>
    <w:p w14:paraId="4AA229A5" w14:textId="6824CF10"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07" w:history="1">
        <w:r w:rsidRPr="00556C8E">
          <w:rPr>
            <w:rStyle w:val="Hyperlink"/>
            <w:noProof/>
          </w:rPr>
          <w:t>Campus Technology</w:t>
        </w:r>
        <w:r>
          <w:rPr>
            <w:noProof/>
            <w:webHidden/>
          </w:rPr>
          <w:tab/>
        </w:r>
        <w:r>
          <w:rPr>
            <w:noProof/>
            <w:webHidden/>
          </w:rPr>
          <w:fldChar w:fldCharType="begin"/>
        </w:r>
        <w:r>
          <w:rPr>
            <w:noProof/>
            <w:webHidden/>
          </w:rPr>
          <w:instrText xml:space="preserve"> PAGEREF _Toc234913407 \h </w:instrText>
        </w:r>
        <w:r>
          <w:rPr>
            <w:noProof/>
            <w:webHidden/>
          </w:rPr>
        </w:r>
        <w:r>
          <w:rPr>
            <w:noProof/>
            <w:webHidden/>
          </w:rPr>
          <w:fldChar w:fldCharType="separate"/>
        </w:r>
        <w:r w:rsidR="00E31259">
          <w:rPr>
            <w:noProof/>
            <w:webHidden/>
          </w:rPr>
          <w:t>10</w:t>
        </w:r>
        <w:r>
          <w:rPr>
            <w:noProof/>
            <w:webHidden/>
          </w:rPr>
          <w:fldChar w:fldCharType="end"/>
        </w:r>
      </w:hyperlink>
    </w:p>
    <w:p w14:paraId="4A246F7D" w14:textId="1B63618D"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08" w:history="1">
        <w:r w:rsidRPr="00556C8E">
          <w:rPr>
            <w:rStyle w:val="Hyperlink"/>
            <w:noProof/>
          </w:rPr>
          <w:t>Moodle</w:t>
        </w:r>
        <w:r>
          <w:rPr>
            <w:noProof/>
            <w:webHidden/>
          </w:rPr>
          <w:tab/>
        </w:r>
        <w:r>
          <w:rPr>
            <w:noProof/>
            <w:webHidden/>
          </w:rPr>
          <w:fldChar w:fldCharType="begin"/>
        </w:r>
        <w:r>
          <w:rPr>
            <w:noProof/>
            <w:webHidden/>
          </w:rPr>
          <w:instrText xml:space="preserve"> PAGEREF _Toc234913408 \h </w:instrText>
        </w:r>
        <w:r>
          <w:rPr>
            <w:noProof/>
            <w:webHidden/>
          </w:rPr>
        </w:r>
        <w:r>
          <w:rPr>
            <w:noProof/>
            <w:webHidden/>
          </w:rPr>
          <w:fldChar w:fldCharType="separate"/>
        </w:r>
        <w:r w:rsidR="00E31259">
          <w:rPr>
            <w:noProof/>
            <w:webHidden/>
          </w:rPr>
          <w:t>11</w:t>
        </w:r>
        <w:r>
          <w:rPr>
            <w:noProof/>
            <w:webHidden/>
          </w:rPr>
          <w:fldChar w:fldCharType="end"/>
        </w:r>
      </w:hyperlink>
    </w:p>
    <w:p w14:paraId="72D5F25D" w14:textId="3B87E673"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09" w:history="1">
        <w:r w:rsidRPr="00556C8E">
          <w:rPr>
            <w:rStyle w:val="Hyperlink"/>
            <w:noProof/>
          </w:rPr>
          <w:t>Email</w:t>
        </w:r>
        <w:r>
          <w:rPr>
            <w:noProof/>
            <w:webHidden/>
          </w:rPr>
          <w:tab/>
        </w:r>
        <w:r>
          <w:rPr>
            <w:noProof/>
            <w:webHidden/>
          </w:rPr>
          <w:fldChar w:fldCharType="begin"/>
        </w:r>
        <w:r>
          <w:rPr>
            <w:noProof/>
            <w:webHidden/>
          </w:rPr>
          <w:instrText xml:space="preserve"> PAGEREF _Toc234913409 \h </w:instrText>
        </w:r>
        <w:r>
          <w:rPr>
            <w:noProof/>
            <w:webHidden/>
          </w:rPr>
        </w:r>
        <w:r>
          <w:rPr>
            <w:noProof/>
            <w:webHidden/>
          </w:rPr>
          <w:fldChar w:fldCharType="separate"/>
        </w:r>
        <w:r w:rsidR="00E31259">
          <w:rPr>
            <w:noProof/>
            <w:webHidden/>
          </w:rPr>
          <w:t>11</w:t>
        </w:r>
        <w:r>
          <w:rPr>
            <w:noProof/>
            <w:webHidden/>
          </w:rPr>
          <w:fldChar w:fldCharType="end"/>
        </w:r>
      </w:hyperlink>
    </w:p>
    <w:p w14:paraId="14BFBF77" w14:textId="16A3ADBD"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10" w:history="1">
        <w:r w:rsidRPr="00556C8E">
          <w:rPr>
            <w:rStyle w:val="Hyperlink"/>
            <w:noProof/>
          </w:rPr>
          <w:t>Single Sign On (SSO)</w:t>
        </w:r>
        <w:r>
          <w:rPr>
            <w:noProof/>
            <w:webHidden/>
          </w:rPr>
          <w:tab/>
        </w:r>
        <w:r>
          <w:rPr>
            <w:noProof/>
            <w:webHidden/>
          </w:rPr>
          <w:fldChar w:fldCharType="begin"/>
        </w:r>
        <w:r>
          <w:rPr>
            <w:noProof/>
            <w:webHidden/>
          </w:rPr>
          <w:instrText xml:space="preserve"> PAGEREF _Toc234913410 \h </w:instrText>
        </w:r>
        <w:r>
          <w:rPr>
            <w:noProof/>
            <w:webHidden/>
          </w:rPr>
        </w:r>
        <w:r>
          <w:rPr>
            <w:noProof/>
            <w:webHidden/>
          </w:rPr>
          <w:fldChar w:fldCharType="separate"/>
        </w:r>
        <w:r w:rsidR="00E31259">
          <w:rPr>
            <w:noProof/>
            <w:webHidden/>
          </w:rPr>
          <w:t>11</w:t>
        </w:r>
        <w:r>
          <w:rPr>
            <w:noProof/>
            <w:webHidden/>
          </w:rPr>
          <w:fldChar w:fldCharType="end"/>
        </w:r>
      </w:hyperlink>
    </w:p>
    <w:p w14:paraId="1B20FE71" w14:textId="43D08894"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11" w:history="1">
        <w:r w:rsidRPr="00556C8E">
          <w:rPr>
            <w:rStyle w:val="Hyperlink"/>
            <w:noProof/>
          </w:rPr>
          <w:t>Office 365 at LSUS</w:t>
        </w:r>
        <w:r>
          <w:rPr>
            <w:noProof/>
            <w:webHidden/>
          </w:rPr>
          <w:tab/>
        </w:r>
        <w:r>
          <w:rPr>
            <w:noProof/>
            <w:webHidden/>
          </w:rPr>
          <w:fldChar w:fldCharType="begin"/>
        </w:r>
        <w:r>
          <w:rPr>
            <w:noProof/>
            <w:webHidden/>
          </w:rPr>
          <w:instrText xml:space="preserve"> PAGEREF _Toc234913411 \h </w:instrText>
        </w:r>
        <w:r>
          <w:rPr>
            <w:noProof/>
            <w:webHidden/>
          </w:rPr>
        </w:r>
        <w:r>
          <w:rPr>
            <w:noProof/>
            <w:webHidden/>
          </w:rPr>
          <w:fldChar w:fldCharType="separate"/>
        </w:r>
        <w:r w:rsidR="00E31259">
          <w:rPr>
            <w:noProof/>
            <w:webHidden/>
          </w:rPr>
          <w:t>11</w:t>
        </w:r>
        <w:r>
          <w:rPr>
            <w:noProof/>
            <w:webHidden/>
          </w:rPr>
          <w:fldChar w:fldCharType="end"/>
        </w:r>
      </w:hyperlink>
    </w:p>
    <w:p w14:paraId="5BCDF018" w14:textId="5785A266"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12" w:history="1">
        <w:r w:rsidRPr="00556C8E">
          <w:rPr>
            <w:rStyle w:val="Hyperlink"/>
            <w:noProof/>
          </w:rPr>
          <w:t>MyLSUS</w:t>
        </w:r>
        <w:r>
          <w:rPr>
            <w:noProof/>
            <w:webHidden/>
          </w:rPr>
          <w:tab/>
        </w:r>
        <w:r>
          <w:rPr>
            <w:noProof/>
            <w:webHidden/>
          </w:rPr>
          <w:fldChar w:fldCharType="begin"/>
        </w:r>
        <w:r>
          <w:rPr>
            <w:noProof/>
            <w:webHidden/>
          </w:rPr>
          <w:instrText xml:space="preserve"> PAGEREF _Toc234913412 \h </w:instrText>
        </w:r>
        <w:r>
          <w:rPr>
            <w:noProof/>
            <w:webHidden/>
          </w:rPr>
        </w:r>
        <w:r>
          <w:rPr>
            <w:noProof/>
            <w:webHidden/>
          </w:rPr>
          <w:fldChar w:fldCharType="separate"/>
        </w:r>
        <w:r w:rsidR="00E31259">
          <w:rPr>
            <w:noProof/>
            <w:webHidden/>
          </w:rPr>
          <w:t>11</w:t>
        </w:r>
        <w:r>
          <w:rPr>
            <w:noProof/>
            <w:webHidden/>
          </w:rPr>
          <w:fldChar w:fldCharType="end"/>
        </w:r>
      </w:hyperlink>
    </w:p>
    <w:p w14:paraId="0680A7A8" w14:textId="6166BE70"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13" w:history="1">
        <w:r w:rsidRPr="00556C8E">
          <w:rPr>
            <w:rStyle w:val="Hyperlink"/>
            <w:noProof/>
          </w:rPr>
          <w:t>Campus Labs</w:t>
        </w:r>
        <w:r>
          <w:rPr>
            <w:noProof/>
            <w:webHidden/>
          </w:rPr>
          <w:tab/>
        </w:r>
        <w:r>
          <w:rPr>
            <w:noProof/>
            <w:webHidden/>
          </w:rPr>
          <w:fldChar w:fldCharType="begin"/>
        </w:r>
        <w:r>
          <w:rPr>
            <w:noProof/>
            <w:webHidden/>
          </w:rPr>
          <w:instrText xml:space="preserve"> PAGEREF _Toc234913413 \h </w:instrText>
        </w:r>
        <w:r>
          <w:rPr>
            <w:noProof/>
            <w:webHidden/>
          </w:rPr>
        </w:r>
        <w:r>
          <w:rPr>
            <w:noProof/>
            <w:webHidden/>
          </w:rPr>
          <w:fldChar w:fldCharType="separate"/>
        </w:r>
        <w:r w:rsidR="00E31259">
          <w:rPr>
            <w:noProof/>
            <w:webHidden/>
          </w:rPr>
          <w:t>12</w:t>
        </w:r>
        <w:r>
          <w:rPr>
            <w:noProof/>
            <w:webHidden/>
          </w:rPr>
          <w:fldChar w:fldCharType="end"/>
        </w:r>
      </w:hyperlink>
    </w:p>
    <w:p w14:paraId="10AC90D5" w14:textId="72DEDDD2"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14" w:history="1">
        <w:r w:rsidRPr="00556C8E">
          <w:rPr>
            <w:rStyle w:val="Hyperlink"/>
            <w:noProof/>
          </w:rPr>
          <w:t>LSUS ITS Helpdesk</w:t>
        </w:r>
        <w:r>
          <w:rPr>
            <w:noProof/>
            <w:webHidden/>
          </w:rPr>
          <w:tab/>
        </w:r>
        <w:r>
          <w:rPr>
            <w:noProof/>
            <w:webHidden/>
          </w:rPr>
          <w:fldChar w:fldCharType="begin"/>
        </w:r>
        <w:r>
          <w:rPr>
            <w:noProof/>
            <w:webHidden/>
          </w:rPr>
          <w:instrText xml:space="preserve"> PAGEREF _Toc234913414 \h </w:instrText>
        </w:r>
        <w:r>
          <w:rPr>
            <w:noProof/>
            <w:webHidden/>
          </w:rPr>
        </w:r>
        <w:r>
          <w:rPr>
            <w:noProof/>
            <w:webHidden/>
          </w:rPr>
          <w:fldChar w:fldCharType="separate"/>
        </w:r>
        <w:r w:rsidR="00E31259">
          <w:rPr>
            <w:noProof/>
            <w:webHidden/>
          </w:rPr>
          <w:t>12</w:t>
        </w:r>
        <w:r>
          <w:rPr>
            <w:noProof/>
            <w:webHidden/>
          </w:rPr>
          <w:fldChar w:fldCharType="end"/>
        </w:r>
      </w:hyperlink>
    </w:p>
    <w:p w14:paraId="473CE2B7" w14:textId="31167247"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15" w:history="1">
        <w:r w:rsidRPr="00556C8E">
          <w:rPr>
            <w:rStyle w:val="Hyperlink"/>
            <w:noProof/>
          </w:rPr>
          <w:t>Wi-Fi</w:t>
        </w:r>
        <w:r>
          <w:rPr>
            <w:noProof/>
            <w:webHidden/>
          </w:rPr>
          <w:tab/>
        </w:r>
        <w:r>
          <w:rPr>
            <w:noProof/>
            <w:webHidden/>
          </w:rPr>
          <w:fldChar w:fldCharType="begin"/>
        </w:r>
        <w:r>
          <w:rPr>
            <w:noProof/>
            <w:webHidden/>
          </w:rPr>
          <w:instrText xml:space="preserve"> PAGEREF _Toc234913415 \h </w:instrText>
        </w:r>
        <w:r>
          <w:rPr>
            <w:noProof/>
            <w:webHidden/>
          </w:rPr>
        </w:r>
        <w:r>
          <w:rPr>
            <w:noProof/>
            <w:webHidden/>
          </w:rPr>
          <w:fldChar w:fldCharType="separate"/>
        </w:r>
        <w:r w:rsidR="00E31259">
          <w:rPr>
            <w:noProof/>
            <w:webHidden/>
          </w:rPr>
          <w:t>12</w:t>
        </w:r>
        <w:r>
          <w:rPr>
            <w:noProof/>
            <w:webHidden/>
          </w:rPr>
          <w:fldChar w:fldCharType="end"/>
        </w:r>
      </w:hyperlink>
    </w:p>
    <w:p w14:paraId="05D26E2F" w14:textId="18951414"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16" w:history="1">
        <w:r w:rsidRPr="00556C8E">
          <w:rPr>
            <w:rStyle w:val="Hyperlink"/>
            <w:noProof/>
          </w:rPr>
          <w:t>Student Experience</w:t>
        </w:r>
        <w:r>
          <w:rPr>
            <w:noProof/>
            <w:webHidden/>
          </w:rPr>
          <w:tab/>
        </w:r>
        <w:r>
          <w:rPr>
            <w:noProof/>
            <w:webHidden/>
          </w:rPr>
          <w:fldChar w:fldCharType="begin"/>
        </w:r>
        <w:r>
          <w:rPr>
            <w:noProof/>
            <w:webHidden/>
          </w:rPr>
          <w:instrText xml:space="preserve"> PAGEREF _Toc234913416 \h </w:instrText>
        </w:r>
        <w:r>
          <w:rPr>
            <w:noProof/>
            <w:webHidden/>
          </w:rPr>
        </w:r>
        <w:r>
          <w:rPr>
            <w:noProof/>
            <w:webHidden/>
          </w:rPr>
          <w:fldChar w:fldCharType="separate"/>
        </w:r>
        <w:r w:rsidR="00E31259">
          <w:rPr>
            <w:noProof/>
            <w:webHidden/>
          </w:rPr>
          <w:t>12</w:t>
        </w:r>
        <w:r>
          <w:rPr>
            <w:noProof/>
            <w:webHidden/>
          </w:rPr>
          <w:fldChar w:fldCharType="end"/>
        </w:r>
      </w:hyperlink>
    </w:p>
    <w:p w14:paraId="74D9C388" w14:textId="115837D0"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17" w:history="1">
        <w:r w:rsidRPr="00556C8E">
          <w:rPr>
            <w:rStyle w:val="Hyperlink"/>
            <w:noProof/>
          </w:rPr>
          <w:t>Campus Engagement</w:t>
        </w:r>
        <w:r>
          <w:rPr>
            <w:noProof/>
            <w:webHidden/>
          </w:rPr>
          <w:tab/>
        </w:r>
        <w:r>
          <w:rPr>
            <w:noProof/>
            <w:webHidden/>
          </w:rPr>
          <w:fldChar w:fldCharType="begin"/>
        </w:r>
        <w:r>
          <w:rPr>
            <w:noProof/>
            <w:webHidden/>
          </w:rPr>
          <w:instrText xml:space="preserve"> PAGEREF _Toc234913417 \h </w:instrText>
        </w:r>
        <w:r>
          <w:rPr>
            <w:noProof/>
            <w:webHidden/>
          </w:rPr>
        </w:r>
        <w:r>
          <w:rPr>
            <w:noProof/>
            <w:webHidden/>
          </w:rPr>
          <w:fldChar w:fldCharType="separate"/>
        </w:r>
        <w:r w:rsidR="00E31259">
          <w:rPr>
            <w:noProof/>
            <w:webHidden/>
          </w:rPr>
          <w:t>12</w:t>
        </w:r>
        <w:r>
          <w:rPr>
            <w:noProof/>
            <w:webHidden/>
          </w:rPr>
          <w:fldChar w:fldCharType="end"/>
        </w:r>
      </w:hyperlink>
    </w:p>
    <w:p w14:paraId="612F3D07" w14:textId="4729E9F5"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18" w:history="1">
        <w:r w:rsidRPr="00556C8E">
          <w:rPr>
            <w:rStyle w:val="Hyperlink"/>
            <w:noProof/>
          </w:rPr>
          <w:t>Leadership Opportunities</w:t>
        </w:r>
        <w:r>
          <w:rPr>
            <w:noProof/>
            <w:webHidden/>
          </w:rPr>
          <w:tab/>
        </w:r>
        <w:r>
          <w:rPr>
            <w:noProof/>
            <w:webHidden/>
          </w:rPr>
          <w:fldChar w:fldCharType="begin"/>
        </w:r>
        <w:r>
          <w:rPr>
            <w:noProof/>
            <w:webHidden/>
          </w:rPr>
          <w:instrText xml:space="preserve"> PAGEREF _Toc234913418 \h </w:instrText>
        </w:r>
        <w:r>
          <w:rPr>
            <w:noProof/>
            <w:webHidden/>
          </w:rPr>
        </w:r>
        <w:r>
          <w:rPr>
            <w:noProof/>
            <w:webHidden/>
          </w:rPr>
          <w:fldChar w:fldCharType="separate"/>
        </w:r>
        <w:r w:rsidR="00E31259">
          <w:rPr>
            <w:noProof/>
            <w:webHidden/>
          </w:rPr>
          <w:t>13</w:t>
        </w:r>
        <w:r>
          <w:rPr>
            <w:noProof/>
            <w:webHidden/>
          </w:rPr>
          <w:fldChar w:fldCharType="end"/>
        </w:r>
      </w:hyperlink>
    </w:p>
    <w:p w14:paraId="6C4522DC" w14:textId="7F19C3EC"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19" w:history="1">
        <w:r w:rsidRPr="00556C8E">
          <w:rPr>
            <w:rStyle w:val="Hyperlink"/>
            <w:noProof/>
          </w:rPr>
          <w:t>Pilot Card</w:t>
        </w:r>
        <w:r>
          <w:rPr>
            <w:noProof/>
            <w:webHidden/>
          </w:rPr>
          <w:tab/>
        </w:r>
        <w:r>
          <w:rPr>
            <w:noProof/>
            <w:webHidden/>
          </w:rPr>
          <w:fldChar w:fldCharType="begin"/>
        </w:r>
        <w:r>
          <w:rPr>
            <w:noProof/>
            <w:webHidden/>
          </w:rPr>
          <w:instrText xml:space="preserve"> PAGEREF _Toc234913419 \h </w:instrText>
        </w:r>
        <w:r>
          <w:rPr>
            <w:noProof/>
            <w:webHidden/>
          </w:rPr>
        </w:r>
        <w:r>
          <w:rPr>
            <w:noProof/>
            <w:webHidden/>
          </w:rPr>
          <w:fldChar w:fldCharType="separate"/>
        </w:r>
        <w:r w:rsidR="00E31259">
          <w:rPr>
            <w:noProof/>
            <w:webHidden/>
          </w:rPr>
          <w:t>13</w:t>
        </w:r>
        <w:r>
          <w:rPr>
            <w:noProof/>
            <w:webHidden/>
          </w:rPr>
          <w:fldChar w:fldCharType="end"/>
        </w:r>
      </w:hyperlink>
    </w:p>
    <w:p w14:paraId="335752A6" w14:textId="73F8CD01"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0" w:history="1">
        <w:r w:rsidRPr="00556C8E">
          <w:rPr>
            <w:rStyle w:val="Hyperlink"/>
            <w:noProof/>
          </w:rPr>
          <w:t>Pilots Pointe</w:t>
        </w:r>
        <w:r>
          <w:rPr>
            <w:noProof/>
            <w:webHidden/>
          </w:rPr>
          <w:tab/>
        </w:r>
        <w:r>
          <w:rPr>
            <w:noProof/>
            <w:webHidden/>
          </w:rPr>
          <w:fldChar w:fldCharType="begin"/>
        </w:r>
        <w:r>
          <w:rPr>
            <w:noProof/>
            <w:webHidden/>
          </w:rPr>
          <w:instrText xml:space="preserve"> PAGEREF _Toc234913420 \h </w:instrText>
        </w:r>
        <w:r>
          <w:rPr>
            <w:noProof/>
            <w:webHidden/>
          </w:rPr>
        </w:r>
        <w:r>
          <w:rPr>
            <w:noProof/>
            <w:webHidden/>
          </w:rPr>
          <w:fldChar w:fldCharType="separate"/>
        </w:r>
        <w:r w:rsidR="00E31259">
          <w:rPr>
            <w:noProof/>
            <w:webHidden/>
          </w:rPr>
          <w:t>13</w:t>
        </w:r>
        <w:r>
          <w:rPr>
            <w:noProof/>
            <w:webHidden/>
          </w:rPr>
          <w:fldChar w:fldCharType="end"/>
        </w:r>
      </w:hyperlink>
    </w:p>
    <w:p w14:paraId="380A868B" w14:textId="12287C0C"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1" w:history="1">
        <w:r w:rsidRPr="00556C8E">
          <w:rPr>
            <w:rStyle w:val="Hyperlink"/>
            <w:noProof/>
          </w:rPr>
          <w:t>Student Employment</w:t>
        </w:r>
        <w:r>
          <w:rPr>
            <w:noProof/>
            <w:webHidden/>
          </w:rPr>
          <w:tab/>
        </w:r>
        <w:r>
          <w:rPr>
            <w:noProof/>
            <w:webHidden/>
          </w:rPr>
          <w:fldChar w:fldCharType="begin"/>
        </w:r>
        <w:r>
          <w:rPr>
            <w:noProof/>
            <w:webHidden/>
          </w:rPr>
          <w:instrText xml:space="preserve"> PAGEREF _Toc234913421 \h </w:instrText>
        </w:r>
        <w:r>
          <w:rPr>
            <w:noProof/>
            <w:webHidden/>
          </w:rPr>
        </w:r>
        <w:r>
          <w:rPr>
            <w:noProof/>
            <w:webHidden/>
          </w:rPr>
          <w:fldChar w:fldCharType="separate"/>
        </w:r>
        <w:r w:rsidR="00E31259">
          <w:rPr>
            <w:noProof/>
            <w:webHidden/>
          </w:rPr>
          <w:t>13</w:t>
        </w:r>
        <w:r>
          <w:rPr>
            <w:noProof/>
            <w:webHidden/>
          </w:rPr>
          <w:fldChar w:fldCharType="end"/>
        </w:r>
      </w:hyperlink>
    </w:p>
    <w:p w14:paraId="06D84CFB" w14:textId="3E50118C"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2" w:history="1">
        <w:r w:rsidRPr="00556C8E">
          <w:rPr>
            <w:rStyle w:val="Hyperlink"/>
            <w:noProof/>
          </w:rPr>
          <w:t>Accessibility Services</w:t>
        </w:r>
        <w:r>
          <w:rPr>
            <w:noProof/>
            <w:webHidden/>
          </w:rPr>
          <w:tab/>
        </w:r>
        <w:r>
          <w:rPr>
            <w:noProof/>
            <w:webHidden/>
          </w:rPr>
          <w:fldChar w:fldCharType="begin"/>
        </w:r>
        <w:r>
          <w:rPr>
            <w:noProof/>
            <w:webHidden/>
          </w:rPr>
          <w:instrText xml:space="preserve"> PAGEREF _Toc234913422 \h </w:instrText>
        </w:r>
        <w:r>
          <w:rPr>
            <w:noProof/>
            <w:webHidden/>
          </w:rPr>
        </w:r>
        <w:r>
          <w:rPr>
            <w:noProof/>
            <w:webHidden/>
          </w:rPr>
          <w:fldChar w:fldCharType="separate"/>
        </w:r>
        <w:r w:rsidR="00E31259">
          <w:rPr>
            <w:noProof/>
            <w:webHidden/>
          </w:rPr>
          <w:t>14</w:t>
        </w:r>
        <w:r>
          <w:rPr>
            <w:noProof/>
            <w:webHidden/>
          </w:rPr>
          <w:fldChar w:fldCharType="end"/>
        </w:r>
      </w:hyperlink>
    </w:p>
    <w:p w14:paraId="330DDB6D" w14:textId="31C77F0F"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3" w:history="1">
        <w:r w:rsidRPr="00556C8E">
          <w:rPr>
            <w:rStyle w:val="Hyperlink"/>
            <w:noProof/>
          </w:rPr>
          <w:t>Student Advocacy</w:t>
        </w:r>
        <w:r>
          <w:rPr>
            <w:noProof/>
            <w:webHidden/>
          </w:rPr>
          <w:tab/>
        </w:r>
        <w:r>
          <w:rPr>
            <w:noProof/>
            <w:webHidden/>
          </w:rPr>
          <w:fldChar w:fldCharType="begin"/>
        </w:r>
        <w:r>
          <w:rPr>
            <w:noProof/>
            <w:webHidden/>
          </w:rPr>
          <w:instrText xml:space="preserve"> PAGEREF _Toc234913423 \h </w:instrText>
        </w:r>
        <w:r>
          <w:rPr>
            <w:noProof/>
            <w:webHidden/>
          </w:rPr>
        </w:r>
        <w:r>
          <w:rPr>
            <w:noProof/>
            <w:webHidden/>
          </w:rPr>
          <w:fldChar w:fldCharType="separate"/>
        </w:r>
        <w:r w:rsidR="00E31259">
          <w:rPr>
            <w:noProof/>
            <w:webHidden/>
          </w:rPr>
          <w:t>14</w:t>
        </w:r>
        <w:r>
          <w:rPr>
            <w:noProof/>
            <w:webHidden/>
          </w:rPr>
          <w:fldChar w:fldCharType="end"/>
        </w:r>
      </w:hyperlink>
    </w:p>
    <w:p w14:paraId="35A7BED0" w14:textId="4914FE11"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4" w:history="1">
        <w:r w:rsidRPr="00556C8E">
          <w:rPr>
            <w:rStyle w:val="Hyperlink"/>
            <w:noProof/>
          </w:rPr>
          <w:t>Barnes &amp; Noble at LSUS</w:t>
        </w:r>
        <w:r>
          <w:rPr>
            <w:noProof/>
            <w:webHidden/>
          </w:rPr>
          <w:tab/>
        </w:r>
        <w:r>
          <w:rPr>
            <w:noProof/>
            <w:webHidden/>
          </w:rPr>
          <w:fldChar w:fldCharType="begin"/>
        </w:r>
        <w:r>
          <w:rPr>
            <w:noProof/>
            <w:webHidden/>
          </w:rPr>
          <w:instrText xml:space="preserve"> PAGEREF _Toc234913424 \h </w:instrText>
        </w:r>
        <w:r>
          <w:rPr>
            <w:noProof/>
            <w:webHidden/>
          </w:rPr>
        </w:r>
        <w:r>
          <w:rPr>
            <w:noProof/>
            <w:webHidden/>
          </w:rPr>
          <w:fldChar w:fldCharType="separate"/>
        </w:r>
        <w:r w:rsidR="00E31259">
          <w:rPr>
            <w:noProof/>
            <w:webHidden/>
          </w:rPr>
          <w:t>15</w:t>
        </w:r>
        <w:r>
          <w:rPr>
            <w:noProof/>
            <w:webHidden/>
          </w:rPr>
          <w:fldChar w:fldCharType="end"/>
        </w:r>
      </w:hyperlink>
    </w:p>
    <w:p w14:paraId="7F4FFFB6" w14:textId="1E7FA7F6"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5" w:history="1">
        <w:r w:rsidRPr="00556C8E">
          <w:rPr>
            <w:rStyle w:val="Hyperlink"/>
            <w:noProof/>
          </w:rPr>
          <w:t>Traffic Regulations</w:t>
        </w:r>
        <w:r>
          <w:rPr>
            <w:noProof/>
            <w:webHidden/>
          </w:rPr>
          <w:tab/>
        </w:r>
        <w:r>
          <w:rPr>
            <w:noProof/>
            <w:webHidden/>
          </w:rPr>
          <w:fldChar w:fldCharType="begin"/>
        </w:r>
        <w:r>
          <w:rPr>
            <w:noProof/>
            <w:webHidden/>
          </w:rPr>
          <w:instrText xml:space="preserve"> PAGEREF _Toc234913425 \h </w:instrText>
        </w:r>
        <w:r>
          <w:rPr>
            <w:noProof/>
            <w:webHidden/>
          </w:rPr>
        </w:r>
        <w:r>
          <w:rPr>
            <w:noProof/>
            <w:webHidden/>
          </w:rPr>
          <w:fldChar w:fldCharType="separate"/>
        </w:r>
        <w:r w:rsidR="00E31259">
          <w:rPr>
            <w:noProof/>
            <w:webHidden/>
          </w:rPr>
          <w:t>15</w:t>
        </w:r>
        <w:r>
          <w:rPr>
            <w:noProof/>
            <w:webHidden/>
          </w:rPr>
          <w:fldChar w:fldCharType="end"/>
        </w:r>
      </w:hyperlink>
    </w:p>
    <w:p w14:paraId="3B11D444" w14:textId="21A6388C"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6" w:history="1">
        <w:r w:rsidRPr="00556C8E">
          <w:rPr>
            <w:rStyle w:val="Hyperlink"/>
            <w:noProof/>
          </w:rPr>
          <w:t>Voter Registration</w:t>
        </w:r>
        <w:r>
          <w:rPr>
            <w:noProof/>
            <w:webHidden/>
          </w:rPr>
          <w:tab/>
        </w:r>
        <w:r>
          <w:rPr>
            <w:noProof/>
            <w:webHidden/>
          </w:rPr>
          <w:fldChar w:fldCharType="begin"/>
        </w:r>
        <w:r>
          <w:rPr>
            <w:noProof/>
            <w:webHidden/>
          </w:rPr>
          <w:instrText xml:space="preserve"> PAGEREF _Toc234913426 \h </w:instrText>
        </w:r>
        <w:r>
          <w:rPr>
            <w:noProof/>
            <w:webHidden/>
          </w:rPr>
        </w:r>
        <w:r>
          <w:rPr>
            <w:noProof/>
            <w:webHidden/>
          </w:rPr>
          <w:fldChar w:fldCharType="separate"/>
        </w:r>
        <w:r w:rsidR="00E31259">
          <w:rPr>
            <w:noProof/>
            <w:webHidden/>
          </w:rPr>
          <w:t>15</w:t>
        </w:r>
        <w:r>
          <w:rPr>
            <w:noProof/>
            <w:webHidden/>
          </w:rPr>
          <w:fldChar w:fldCharType="end"/>
        </w:r>
      </w:hyperlink>
    </w:p>
    <w:p w14:paraId="360904F4" w14:textId="63F22128"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27" w:history="1">
        <w:r w:rsidRPr="00556C8E">
          <w:rPr>
            <w:rStyle w:val="Hyperlink"/>
            <w:noProof/>
          </w:rPr>
          <w:t>Health &amp; Wellbeing</w:t>
        </w:r>
        <w:r>
          <w:rPr>
            <w:noProof/>
            <w:webHidden/>
          </w:rPr>
          <w:tab/>
        </w:r>
        <w:r>
          <w:rPr>
            <w:noProof/>
            <w:webHidden/>
          </w:rPr>
          <w:fldChar w:fldCharType="begin"/>
        </w:r>
        <w:r>
          <w:rPr>
            <w:noProof/>
            <w:webHidden/>
          </w:rPr>
          <w:instrText xml:space="preserve"> PAGEREF _Toc234913427 \h </w:instrText>
        </w:r>
        <w:r>
          <w:rPr>
            <w:noProof/>
            <w:webHidden/>
          </w:rPr>
        </w:r>
        <w:r>
          <w:rPr>
            <w:noProof/>
            <w:webHidden/>
          </w:rPr>
          <w:fldChar w:fldCharType="separate"/>
        </w:r>
        <w:r w:rsidR="00E31259">
          <w:rPr>
            <w:noProof/>
            <w:webHidden/>
          </w:rPr>
          <w:t>15</w:t>
        </w:r>
        <w:r>
          <w:rPr>
            <w:noProof/>
            <w:webHidden/>
          </w:rPr>
          <w:fldChar w:fldCharType="end"/>
        </w:r>
      </w:hyperlink>
    </w:p>
    <w:p w14:paraId="130FCCBA" w14:textId="1CF45BAB"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8" w:history="1">
        <w:r w:rsidRPr="00556C8E">
          <w:rPr>
            <w:rStyle w:val="Hyperlink"/>
            <w:noProof/>
          </w:rPr>
          <w:t>Pilots Pantry</w:t>
        </w:r>
        <w:r>
          <w:rPr>
            <w:noProof/>
            <w:webHidden/>
          </w:rPr>
          <w:tab/>
        </w:r>
        <w:r>
          <w:rPr>
            <w:noProof/>
            <w:webHidden/>
          </w:rPr>
          <w:fldChar w:fldCharType="begin"/>
        </w:r>
        <w:r>
          <w:rPr>
            <w:noProof/>
            <w:webHidden/>
          </w:rPr>
          <w:instrText xml:space="preserve"> PAGEREF _Toc234913428 \h </w:instrText>
        </w:r>
        <w:r>
          <w:rPr>
            <w:noProof/>
            <w:webHidden/>
          </w:rPr>
        </w:r>
        <w:r>
          <w:rPr>
            <w:noProof/>
            <w:webHidden/>
          </w:rPr>
          <w:fldChar w:fldCharType="separate"/>
        </w:r>
        <w:r w:rsidR="00E31259">
          <w:rPr>
            <w:noProof/>
            <w:webHidden/>
          </w:rPr>
          <w:t>15</w:t>
        </w:r>
        <w:r>
          <w:rPr>
            <w:noProof/>
            <w:webHidden/>
          </w:rPr>
          <w:fldChar w:fldCharType="end"/>
        </w:r>
      </w:hyperlink>
    </w:p>
    <w:p w14:paraId="602DA501" w14:textId="33187A7A"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29" w:history="1">
        <w:r w:rsidRPr="00556C8E">
          <w:rPr>
            <w:rStyle w:val="Hyperlink"/>
            <w:noProof/>
          </w:rPr>
          <w:t>Mental Health Awareness</w:t>
        </w:r>
        <w:r>
          <w:rPr>
            <w:noProof/>
            <w:webHidden/>
          </w:rPr>
          <w:tab/>
        </w:r>
        <w:r>
          <w:rPr>
            <w:noProof/>
            <w:webHidden/>
          </w:rPr>
          <w:fldChar w:fldCharType="begin"/>
        </w:r>
        <w:r>
          <w:rPr>
            <w:noProof/>
            <w:webHidden/>
          </w:rPr>
          <w:instrText xml:space="preserve"> PAGEREF _Toc234913429 \h </w:instrText>
        </w:r>
        <w:r>
          <w:rPr>
            <w:noProof/>
            <w:webHidden/>
          </w:rPr>
        </w:r>
        <w:r>
          <w:rPr>
            <w:noProof/>
            <w:webHidden/>
          </w:rPr>
          <w:fldChar w:fldCharType="separate"/>
        </w:r>
        <w:r w:rsidR="00E31259">
          <w:rPr>
            <w:noProof/>
            <w:webHidden/>
          </w:rPr>
          <w:t>16</w:t>
        </w:r>
        <w:r>
          <w:rPr>
            <w:noProof/>
            <w:webHidden/>
          </w:rPr>
          <w:fldChar w:fldCharType="end"/>
        </w:r>
      </w:hyperlink>
    </w:p>
    <w:p w14:paraId="5220025C" w14:textId="476540D9"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0" w:history="1">
        <w:r w:rsidRPr="00556C8E">
          <w:rPr>
            <w:rStyle w:val="Hyperlink"/>
            <w:noProof/>
          </w:rPr>
          <w:t>Healthcare Services</w:t>
        </w:r>
        <w:r>
          <w:rPr>
            <w:noProof/>
            <w:webHidden/>
          </w:rPr>
          <w:tab/>
        </w:r>
        <w:r>
          <w:rPr>
            <w:noProof/>
            <w:webHidden/>
          </w:rPr>
          <w:fldChar w:fldCharType="begin"/>
        </w:r>
        <w:r>
          <w:rPr>
            <w:noProof/>
            <w:webHidden/>
          </w:rPr>
          <w:instrText xml:space="preserve"> PAGEREF _Toc234913430 \h </w:instrText>
        </w:r>
        <w:r>
          <w:rPr>
            <w:noProof/>
            <w:webHidden/>
          </w:rPr>
        </w:r>
        <w:r>
          <w:rPr>
            <w:noProof/>
            <w:webHidden/>
          </w:rPr>
          <w:fldChar w:fldCharType="separate"/>
        </w:r>
        <w:r w:rsidR="00E31259">
          <w:rPr>
            <w:noProof/>
            <w:webHidden/>
          </w:rPr>
          <w:t>16</w:t>
        </w:r>
        <w:r>
          <w:rPr>
            <w:noProof/>
            <w:webHidden/>
          </w:rPr>
          <w:fldChar w:fldCharType="end"/>
        </w:r>
      </w:hyperlink>
    </w:p>
    <w:p w14:paraId="31076BF3" w14:textId="4418CC62"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1" w:history="1">
        <w:r w:rsidRPr="00556C8E">
          <w:rPr>
            <w:rStyle w:val="Hyperlink"/>
            <w:noProof/>
          </w:rPr>
          <w:t>Student Fitness</w:t>
        </w:r>
        <w:r>
          <w:rPr>
            <w:noProof/>
            <w:webHidden/>
          </w:rPr>
          <w:tab/>
        </w:r>
        <w:r>
          <w:rPr>
            <w:noProof/>
            <w:webHidden/>
          </w:rPr>
          <w:fldChar w:fldCharType="begin"/>
        </w:r>
        <w:r>
          <w:rPr>
            <w:noProof/>
            <w:webHidden/>
          </w:rPr>
          <w:instrText xml:space="preserve"> PAGEREF _Toc234913431 \h </w:instrText>
        </w:r>
        <w:r>
          <w:rPr>
            <w:noProof/>
            <w:webHidden/>
          </w:rPr>
        </w:r>
        <w:r>
          <w:rPr>
            <w:noProof/>
            <w:webHidden/>
          </w:rPr>
          <w:fldChar w:fldCharType="separate"/>
        </w:r>
        <w:r w:rsidR="00E31259">
          <w:rPr>
            <w:noProof/>
            <w:webHidden/>
          </w:rPr>
          <w:t>17</w:t>
        </w:r>
        <w:r>
          <w:rPr>
            <w:noProof/>
            <w:webHidden/>
          </w:rPr>
          <w:fldChar w:fldCharType="end"/>
        </w:r>
      </w:hyperlink>
    </w:p>
    <w:p w14:paraId="04C50BAB" w14:textId="03693EA9"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32" w:history="1">
        <w:r w:rsidRPr="00556C8E">
          <w:rPr>
            <w:rStyle w:val="Hyperlink"/>
            <w:noProof/>
          </w:rPr>
          <w:t>Student Safety</w:t>
        </w:r>
        <w:r>
          <w:rPr>
            <w:noProof/>
            <w:webHidden/>
          </w:rPr>
          <w:tab/>
        </w:r>
        <w:r>
          <w:rPr>
            <w:noProof/>
            <w:webHidden/>
          </w:rPr>
          <w:fldChar w:fldCharType="begin"/>
        </w:r>
        <w:r>
          <w:rPr>
            <w:noProof/>
            <w:webHidden/>
          </w:rPr>
          <w:instrText xml:space="preserve"> PAGEREF _Toc234913432 \h </w:instrText>
        </w:r>
        <w:r>
          <w:rPr>
            <w:noProof/>
            <w:webHidden/>
          </w:rPr>
        </w:r>
        <w:r>
          <w:rPr>
            <w:noProof/>
            <w:webHidden/>
          </w:rPr>
          <w:fldChar w:fldCharType="separate"/>
        </w:r>
        <w:r w:rsidR="00E31259">
          <w:rPr>
            <w:noProof/>
            <w:webHidden/>
          </w:rPr>
          <w:t>17</w:t>
        </w:r>
        <w:r>
          <w:rPr>
            <w:noProof/>
            <w:webHidden/>
          </w:rPr>
          <w:fldChar w:fldCharType="end"/>
        </w:r>
      </w:hyperlink>
    </w:p>
    <w:p w14:paraId="165D500D" w14:textId="3DBD6A88"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3" w:history="1">
        <w:r w:rsidRPr="00556C8E">
          <w:rPr>
            <w:rStyle w:val="Hyperlink"/>
            <w:noProof/>
          </w:rPr>
          <w:t>RAVE Alert &amp; RAVE Guardian</w:t>
        </w:r>
        <w:r>
          <w:rPr>
            <w:noProof/>
            <w:webHidden/>
          </w:rPr>
          <w:tab/>
        </w:r>
        <w:r>
          <w:rPr>
            <w:noProof/>
            <w:webHidden/>
          </w:rPr>
          <w:fldChar w:fldCharType="begin"/>
        </w:r>
        <w:r>
          <w:rPr>
            <w:noProof/>
            <w:webHidden/>
          </w:rPr>
          <w:instrText xml:space="preserve"> PAGEREF _Toc234913433 \h </w:instrText>
        </w:r>
        <w:r>
          <w:rPr>
            <w:noProof/>
            <w:webHidden/>
          </w:rPr>
        </w:r>
        <w:r>
          <w:rPr>
            <w:noProof/>
            <w:webHidden/>
          </w:rPr>
          <w:fldChar w:fldCharType="separate"/>
        </w:r>
        <w:r w:rsidR="00E31259">
          <w:rPr>
            <w:noProof/>
            <w:webHidden/>
          </w:rPr>
          <w:t>17</w:t>
        </w:r>
        <w:r>
          <w:rPr>
            <w:noProof/>
            <w:webHidden/>
          </w:rPr>
          <w:fldChar w:fldCharType="end"/>
        </w:r>
      </w:hyperlink>
    </w:p>
    <w:p w14:paraId="14D4CDA7" w14:textId="4AD0F7F9"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4" w:history="1">
        <w:r w:rsidRPr="00556C8E">
          <w:rPr>
            <w:rStyle w:val="Hyperlink"/>
            <w:noProof/>
          </w:rPr>
          <w:t>Sexual Misconduct Prevention</w:t>
        </w:r>
        <w:r>
          <w:rPr>
            <w:noProof/>
            <w:webHidden/>
          </w:rPr>
          <w:tab/>
        </w:r>
        <w:r>
          <w:rPr>
            <w:noProof/>
            <w:webHidden/>
          </w:rPr>
          <w:fldChar w:fldCharType="begin"/>
        </w:r>
        <w:r>
          <w:rPr>
            <w:noProof/>
            <w:webHidden/>
          </w:rPr>
          <w:instrText xml:space="preserve"> PAGEREF _Toc234913434 \h </w:instrText>
        </w:r>
        <w:r>
          <w:rPr>
            <w:noProof/>
            <w:webHidden/>
          </w:rPr>
        </w:r>
        <w:r>
          <w:rPr>
            <w:noProof/>
            <w:webHidden/>
          </w:rPr>
          <w:fldChar w:fldCharType="separate"/>
        </w:r>
        <w:r w:rsidR="00E31259">
          <w:rPr>
            <w:noProof/>
            <w:webHidden/>
          </w:rPr>
          <w:t>18</w:t>
        </w:r>
        <w:r>
          <w:rPr>
            <w:noProof/>
            <w:webHidden/>
          </w:rPr>
          <w:fldChar w:fldCharType="end"/>
        </w:r>
      </w:hyperlink>
    </w:p>
    <w:p w14:paraId="42E24BB8" w14:textId="3DB5125E"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35" w:history="1">
        <w:r w:rsidRPr="00556C8E">
          <w:rPr>
            <w:rStyle w:val="Hyperlink"/>
            <w:noProof/>
          </w:rPr>
          <w:t>Support Resources</w:t>
        </w:r>
        <w:r>
          <w:rPr>
            <w:noProof/>
            <w:webHidden/>
          </w:rPr>
          <w:tab/>
        </w:r>
        <w:r>
          <w:rPr>
            <w:noProof/>
            <w:webHidden/>
          </w:rPr>
          <w:fldChar w:fldCharType="begin"/>
        </w:r>
        <w:r>
          <w:rPr>
            <w:noProof/>
            <w:webHidden/>
          </w:rPr>
          <w:instrText xml:space="preserve"> PAGEREF _Toc234913435 \h </w:instrText>
        </w:r>
        <w:r>
          <w:rPr>
            <w:noProof/>
            <w:webHidden/>
          </w:rPr>
        </w:r>
        <w:r>
          <w:rPr>
            <w:noProof/>
            <w:webHidden/>
          </w:rPr>
          <w:fldChar w:fldCharType="separate"/>
        </w:r>
        <w:r w:rsidR="00E31259">
          <w:rPr>
            <w:noProof/>
            <w:webHidden/>
          </w:rPr>
          <w:t>19</w:t>
        </w:r>
        <w:r>
          <w:rPr>
            <w:noProof/>
            <w:webHidden/>
          </w:rPr>
          <w:fldChar w:fldCharType="end"/>
        </w:r>
      </w:hyperlink>
    </w:p>
    <w:p w14:paraId="7E7FB9B1" w14:textId="7FBA554F"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6" w:history="1">
        <w:r w:rsidRPr="00556C8E">
          <w:rPr>
            <w:rStyle w:val="Hyperlink"/>
            <w:noProof/>
          </w:rPr>
          <w:t>Alcohol &amp; Other Drug Prevention, including Opioid Overdose Prevention</w:t>
        </w:r>
        <w:r>
          <w:rPr>
            <w:noProof/>
            <w:webHidden/>
          </w:rPr>
          <w:tab/>
        </w:r>
        <w:r>
          <w:rPr>
            <w:noProof/>
            <w:webHidden/>
          </w:rPr>
          <w:fldChar w:fldCharType="begin"/>
        </w:r>
        <w:r>
          <w:rPr>
            <w:noProof/>
            <w:webHidden/>
          </w:rPr>
          <w:instrText xml:space="preserve"> PAGEREF _Toc234913436 \h </w:instrText>
        </w:r>
        <w:r>
          <w:rPr>
            <w:noProof/>
            <w:webHidden/>
          </w:rPr>
        </w:r>
        <w:r>
          <w:rPr>
            <w:noProof/>
            <w:webHidden/>
          </w:rPr>
          <w:fldChar w:fldCharType="separate"/>
        </w:r>
        <w:r w:rsidR="00E31259">
          <w:rPr>
            <w:noProof/>
            <w:webHidden/>
          </w:rPr>
          <w:t>19</w:t>
        </w:r>
        <w:r>
          <w:rPr>
            <w:noProof/>
            <w:webHidden/>
          </w:rPr>
          <w:fldChar w:fldCharType="end"/>
        </w:r>
      </w:hyperlink>
    </w:p>
    <w:p w14:paraId="0503B211" w14:textId="65214C07"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7" w:history="1">
        <w:r w:rsidRPr="00556C8E">
          <w:rPr>
            <w:rStyle w:val="Hyperlink"/>
            <w:noProof/>
          </w:rPr>
          <w:t>Hazing Prevention</w:t>
        </w:r>
        <w:r>
          <w:rPr>
            <w:noProof/>
            <w:webHidden/>
          </w:rPr>
          <w:tab/>
        </w:r>
        <w:r>
          <w:rPr>
            <w:noProof/>
            <w:webHidden/>
          </w:rPr>
          <w:fldChar w:fldCharType="begin"/>
        </w:r>
        <w:r>
          <w:rPr>
            <w:noProof/>
            <w:webHidden/>
          </w:rPr>
          <w:instrText xml:space="preserve"> PAGEREF _Toc234913437 \h </w:instrText>
        </w:r>
        <w:r>
          <w:rPr>
            <w:noProof/>
            <w:webHidden/>
          </w:rPr>
        </w:r>
        <w:r>
          <w:rPr>
            <w:noProof/>
            <w:webHidden/>
          </w:rPr>
          <w:fldChar w:fldCharType="separate"/>
        </w:r>
        <w:r w:rsidR="00E31259">
          <w:rPr>
            <w:noProof/>
            <w:webHidden/>
          </w:rPr>
          <w:t>19</w:t>
        </w:r>
        <w:r>
          <w:rPr>
            <w:noProof/>
            <w:webHidden/>
          </w:rPr>
          <w:fldChar w:fldCharType="end"/>
        </w:r>
      </w:hyperlink>
    </w:p>
    <w:p w14:paraId="79D2E5E7" w14:textId="34A2E0B1"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38" w:history="1">
        <w:r w:rsidRPr="00556C8E">
          <w:rPr>
            <w:rStyle w:val="Hyperlink"/>
            <w:noProof/>
          </w:rPr>
          <w:t>University Policies Governing Student Life</w:t>
        </w:r>
        <w:r>
          <w:rPr>
            <w:noProof/>
            <w:webHidden/>
          </w:rPr>
          <w:tab/>
        </w:r>
        <w:r>
          <w:rPr>
            <w:noProof/>
            <w:webHidden/>
          </w:rPr>
          <w:fldChar w:fldCharType="begin"/>
        </w:r>
        <w:r>
          <w:rPr>
            <w:noProof/>
            <w:webHidden/>
          </w:rPr>
          <w:instrText xml:space="preserve"> PAGEREF _Toc234913438 \h </w:instrText>
        </w:r>
        <w:r>
          <w:rPr>
            <w:noProof/>
            <w:webHidden/>
          </w:rPr>
        </w:r>
        <w:r>
          <w:rPr>
            <w:noProof/>
            <w:webHidden/>
          </w:rPr>
          <w:fldChar w:fldCharType="separate"/>
        </w:r>
        <w:r w:rsidR="00E31259">
          <w:rPr>
            <w:noProof/>
            <w:webHidden/>
          </w:rPr>
          <w:t>20</w:t>
        </w:r>
        <w:r>
          <w:rPr>
            <w:noProof/>
            <w:webHidden/>
          </w:rPr>
          <w:fldChar w:fldCharType="end"/>
        </w:r>
      </w:hyperlink>
    </w:p>
    <w:p w14:paraId="2ACAC3CF" w14:textId="0002435F"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39" w:history="1">
        <w:r w:rsidRPr="00556C8E">
          <w:rPr>
            <w:rStyle w:val="Hyperlink"/>
            <w:noProof/>
          </w:rPr>
          <w:t>Policy Statements</w:t>
        </w:r>
        <w:r>
          <w:rPr>
            <w:noProof/>
            <w:webHidden/>
          </w:rPr>
          <w:tab/>
        </w:r>
        <w:r>
          <w:rPr>
            <w:noProof/>
            <w:webHidden/>
          </w:rPr>
          <w:fldChar w:fldCharType="begin"/>
        </w:r>
        <w:r>
          <w:rPr>
            <w:noProof/>
            <w:webHidden/>
          </w:rPr>
          <w:instrText xml:space="preserve"> PAGEREF _Toc234913439 \h </w:instrText>
        </w:r>
        <w:r>
          <w:rPr>
            <w:noProof/>
            <w:webHidden/>
          </w:rPr>
        </w:r>
        <w:r>
          <w:rPr>
            <w:noProof/>
            <w:webHidden/>
          </w:rPr>
          <w:fldChar w:fldCharType="separate"/>
        </w:r>
        <w:r w:rsidR="00E31259">
          <w:rPr>
            <w:noProof/>
            <w:webHidden/>
          </w:rPr>
          <w:t>20</w:t>
        </w:r>
        <w:r>
          <w:rPr>
            <w:noProof/>
            <w:webHidden/>
          </w:rPr>
          <w:fldChar w:fldCharType="end"/>
        </w:r>
      </w:hyperlink>
    </w:p>
    <w:p w14:paraId="3FC69D76" w14:textId="1DFB065A" w:rsidR="00F6533D" w:rsidRDefault="00F6533D">
      <w:pPr>
        <w:pStyle w:val="TOC2"/>
        <w:rPr>
          <w:rFonts w:asciiTheme="minorHAnsi" w:eastAsiaTheme="minorEastAsia" w:hAnsiTheme="minorHAnsi" w:cstheme="minorBidi"/>
          <w:b w:val="0"/>
          <w:noProof/>
          <w:kern w:val="2"/>
          <w:lang w:eastAsia="en-US"/>
          <w14:ligatures w14:val="standardContextual"/>
        </w:rPr>
      </w:pPr>
      <w:hyperlink w:anchor="_Toc234913440" w:history="1">
        <w:r w:rsidRPr="00556C8E">
          <w:rPr>
            <w:rStyle w:val="Hyperlink"/>
            <w:noProof/>
          </w:rPr>
          <w:t>Other Relevant Policies</w:t>
        </w:r>
        <w:r>
          <w:rPr>
            <w:noProof/>
            <w:webHidden/>
          </w:rPr>
          <w:tab/>
        </w:r>
        <w:r>
          <w:rPr>
            <w:noProof/>
            <w:webHidden/>
          </w:rPr>
          <w:fldChar w:fldCharType="begin"/>
        </w:r>
        <w:r>
          <w:rPr>
            <w:noProof/>
            <w:webHidden/>
          </w:rPr>
          <w:instrText xml:space="preserve"> PAGEREF _Toc234913440 \h </w:instrText>
        </w:r>
        <w:r>
          <w:rPr>
            <w:noProof/>
            <w:webHidden/>
          </w:rPr>
        </w:r>
        <w:r>
          <w:rPr>
            <w:noProof/>
            <w:webHidden/>
          </w:rPr>
          <w:fldChar w:fldCharType="separate"/>
        </w:r>
        <w:r w:rsidR="00E31259">
          <w:rPr>
            <w:noProof/>
            <w:webHidden/>
          </w:rPr>
          <w:t>21</w:t>
        </w:r>
        <w:r>
          <w:rPr>
            <w:noProof/>
            <w:webHidden/>
          </w:rPr>
          <w:fldChar w:fldCharType="end"/>
        </w:r>
      </w:hyperlink>
    </w:p>
    <w:p w14:paraId="419399B9" w14:textId="320DE3B0"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41" w:history="1">
        <w:r w:rsidRPr="00556C8E">
          <w:rPr>
            <w:rStyle w:val="Hyperlink"/>
            <w:noProof/>
          </w:rPr>
          <w:t>Address and name change</w:t>
        </w:r>
        <w:r>
          <w:rPr>
            <w:noProof/>
            <w:webHidden/>
          </w:rPr>
          <w:tab/>
        </w:r>
        <w:r>
          <w:rPr>
            <w:noProof/>
            <w:webHidden/>
          </w:rPr>
          <w:fldChar w:fldCharType="begin"/>
        </w:r>
        <w:r>
          <w:rPr>
            <w:noProof/>
            <w:webHidden/>
          </w:rPr>
          <w:instrText xml:space="preserve"> PAGEREF _Toc234913441 \h </w:instrText>
        </w:r>
        <w:r>
          <w:rPr>
            <w:noProof/>
            <w:webHidden/>
          </w:rPr>
        </w:r>
        <w:r>
          <w:rPr>
            <w:noProof/>
            <w:webHidden/>
          </w:rPr>
          <w:fldChar w:fldCharType="separate"/>
        </w:r>
        <w:r w:rsidR="00E31259">
          <w:rPr>
            <w:noProof/>
            <w:webHidden/>
          </w:rPr>
          <w:t>21</w:t>
        </w:r>
        <w:r>
          <w:rPr>
            <w:noProof/>
            <w:webHidden/>
          </w:rPr>
          <w:fldChar w:fldCharType="end"/>
        </w:r>
      </w:hyperlink>
    </w:p>
    <w:p w14:paraId="567D3096" w14:textId="324AF767"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42" w:history="1">
        <w:r w:rsidRPr="00556C8E">
          <w:rPr>
            <w:rStyle w:val="Hyperlink"/>
            <w:noProof/>
          </w:rPr>
          <w:t>Breastfeeding Policy</w:t>
        </w:r>
        <w:r>
          <w:rPr>
            <w:noProof/>
            <w:webHidden/>
          </w:rPr>
          <w:tab/>
        </w:r>
        <w:r>
          <w:rPr>
            <w:noProof/>
            <w:webHidden/>
          </w:rPr>
          <w:fldChar w:fldCharType="begin"/>
        </w:r>
        <w:r>
          <w:rPr>
            <w:noProof/>
            <w:webHidden/>
          </w:rPr>
          <w:instrText xml:space="preserve"> PAGEREF _Toc234913442 \h </w:instrText>
        </w:r>
        <w:r>
          <w:rPr>
            <w:noProof/>
            <w:webHidden/>
          </w:rPr>
        </w:r>
        <w:r>
          <w:rPr>
            <w:noProof/>
            <w:webHidden/>
          </w:rPr>
          <w:fldChar w:fldCharType="separate"/>
        </w:r>
        <w:r w:rsidR="00E31259">
          <w:rPr>
            <w:noProof/>
            <w:webHidden/>
          </w:rPr>
          <w:t>21</w:t>
        </w:r>
        <w:r>
          <w:rPr>
            <w:noProof/>
            <w:webHidden/>
          </w:rPr>
          <w:fldChar w:fldCharType="end"/>
        </w:r>
      </w:hyperlink>
    </w:p>
    <w:p w14:paraId="1BBDD74A" w14:textId="42174FEE"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43" w:history="1">
        <w:r w:rsidRPr="00556C8E">
          <w:rPr>
            <w:rStyle w:val="Hyperlink"/>
            <w:noProof/>
          </w:rPr>
          <w:t>Preferred Name Policy</w:t>
        </w:r>
        <w:r>
          <w:rPr>
            <w:noProof/>
            <w:webHidden/>
          </w:rPr>
          <w:tab/>
        </w:r>
        <w:r>
          <w:rPr>
            <w:noProof/>
            <w:webHidden/>
          </w:rPr>
          <w:fldChar w:fldCharType="begin"/>
        </w:r>
        <w:r>
          <w:rPr>
            <w:noProof/>
            <w:webHidden/>
          </w:rPr>
          <w:instrText xml:space="preserve"> PAGEREF _Toc234913443 \h </w:instrText>
        </w:r>
        <w:r>
          <w:rPr>
            <w:noProof/>
            <w:webHidden/>
          </w:rPr>
        </w:r>
        <w:r>
          <w:rPr>
            <w:noProof/>
            <w:webHidden/>
          </w:rPr>
          <w:fldChar w:fldCharType="separate"/>
        </w:r>
        <w:r w:rsidR="00E31259">
          <w:rPr>
            <w:noProof/>
            <w:webHidden/>
          </w:rPr>
          <w:t>22</w:t>
        </w:r>
        <w:r>
          <w:rPr>
            <w:noProof/>
            <w:webHidden/>
          </w:rPr>
          <w:fldChar w:fldCharType="end"/>
        </w:r>
      </w:hyperlink>
    </w:p>
    <w:p w14:paraId="5CF901D4" w14:textId="38B43056" w:rsidR="00F6533D" w:rsidRDefault="00F6533D">
      <w:pPr>
        <w:pStyle w:val="TOC3"/>
        <w:tabs>
          <w:tab w:val="right" w:leader="dot" w:pos="9350"/>
        </w:tabs>
        <w:rPr>
          <w:rFonts w:asciiTheme="minorHAnsi" w:eastAsiaTheme="minorEastAsia" w:hAnsiTheme="minorHAnsi" w:cstheme="minorBidi"/>
          <w:noProof/>
          <w:kern w:val="2"/>
          <w:lang w:eastAsia="en-US"/>
          <w14:ligatures w14:val="standardContextual"/>
        </w:rPr>
      </w:pPr>
      <w:hyperlink w:anchor="_Toc234913444" w:history="1">
        <w:r w:rsidRPr="00556C8E">
          <w:rPr>
            <w:rStyle w:val="Hyperlink"/>
            <w:noProof/>
          </w:rPr>
          <w:t>Pregnant and Parenting Students</w:t>
        </w:r>
        <w:r>
          <w:rPr>
            <w:noProof/>
            <w:webHidden/>
          </w:rPr>
          <w:tab/>
        </w:r>
        <w:r>
          <w:rPr>
            <w:noProof/>
            <w:webHidden/>
          </w:rPr>
          <w:fldChar w:fldCharType="begin"/>
        </w:r>
        <w:r>
          <w:rPr>
            <w:noProof/>
            <w:webHidden/>
          </w:rPr>
          <w:instrText xml:space="preserve"> PAGEREF _Toc234913444 \h </w:instrText>
        </w:r>
        <w:r>
          <w:rPr>
            <w:noProof/>
            <w:webHidden/>
          </w:rPr>
        </w:r>
        <w:r>
          <w:rPr>
            <w:noProof/>
            <w:webHidden/>
          </w:rPr>
          <w:fldChar w:fldCharType="separate"/>
        </w:r>
        <w:r w:rsidR="00E31259">
          <w:rPr>
            <w:noProof/>
            <w:webHidden/>
          </w:rPr>
          <w:t>22</w:t>
        </w:r>
        <w:r>
          <w:rPr>
            <w:noProof/>
            <w:webHidden/>
          </w:rPr>
          <w:fldChar w:fldCharType="end"/>
        </w:r>
      </w:hyperlink>
    </w:p>
    <w:p w14:paraId="57C81AF3" w14:textId="200E4B13"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45" w:history="1">
        <w:r w:rsidRPr="00556C8E">
          <w:rPr>
            <w:rStyle w:val="Hyperlink"/>
            <w:noProof/>
          </w:rPr>
          <w:t>Student Development Offices</w:t>
        </w:r>
        <w:r>
          <w:rPr>
            <w:noProof/>
            <w:webHidden/>
          </w:rPr>
          <w:tab/>
        </w:r>
        <w:r>
          <w:rPr>
            <w:noProof/>
            <w:webHidden/>
          </w:rPr>
          <w:fldChar w:fldCharType="begin"/>
        </w:r>
        <w:r>
          <w:rPr>
            <w:noProof/>
            <w:webHidden/>
          </w:rPr>
          <w:instrText xml:space="preserve"> PAGEREF _Toc234913445 \h </w:instrText>
        </w:r>
        <w:r>
          <w:rPr>
            <w:noProof/>
            <w:webHidden/>
          </w:rPr>
        </w:r>
        <w:r>
          <w:rPr>
            <w:noProof/>
            <w:webHidden/>
          </w:rPr>
          <w:fldChar w:fldCharType="separate"/>
        </w:r>
        <w:r w:rsidR="00E31259">
          <w:rPr>
            <w:noProof/>
            <w:webHidden/>
          </w:rPr>
          <w:t>22</w:t>
        </w:r>
        <w:r>
          <w:rPr>
            <w:noProof/>
            <w:webHidden/>
          </w:rPr>
          <w:fldChar w:fldCharType="end"/>
        </w:r>
      </w:hyperlink>
    </w:p>
    <w:p w14:paraId="32BEBC90" w14:textId="6D6E8AE8" w:rsidR="00F6533D" w:rsidRDefault="00F6533D">
      <w:pPr>
        <w:pStyle w:val="TOC1"/>
        <w:rPr>
          <w:rFonts w:asciiTheme="minorHAnsi" w:eastAsiaTheme="minorEastAsia" w:hAnsiTheme="minorHAnsi" w:cstheme="minorBidi"/>
          <w:b w:val="0"/>
          <w:noProof/>
          <w:kern w:val="2"/>
          <w:lang w:eastAsia="en-US"/>
          <w14:ligatures w14:val="standardContextual"/>
        </w:rPr>
      </w:pPr>
      <w:hyperlink w:anchor="_Toc234913446" w:history="1">
        <w:r w:rsidRPr="00556C8E">
          <w:rPr>
            <w:rStyle w:val="Hyperlink"/>
            <w:noProof/>
          </w:rPr>
          <w:t>Campus Map</w:t>
        </w:r>
        <w:r>
          <w:rPr>
            <w:noProof/>
            <w:webHidden/>
          </w:rPr>
          <w:tab/>
        </w:r>
        <w:r>
          <w:rPr>
            <w:noProof/>
            <w:webHidden/>
          </w:rPr>
          <w:fldChar w:fldCharType="begin"/>
        </w:r>
        <w:r>
          <w:rPr>
            <w:noProof/>
            <w:webHidden/>
          </w:rPr>
          <w:instrText xml:space="preserve"> PAGEREF _Toc234913446 \h </w:instrText>
        </w:r>
        <w:r>
          <w:rPr>
            <w:noProof/>
            <w:webHidden/>
          </w:rPr>
        </w:r>
        <w:r>
          <w:rPr>
            <w:noProof/>
            <w:webHidden/>
          </w:rPr>
          <w:fldChar w:fldCharType="separate"/>
        </w:r>
        <w:r w:rsidR="00E31259">
          <w:rPr>
            <w:noProof/>
            <w:webHidden/>
          </w:rPr>
          <w:t>24</w:t>
        </w:r>
        <w:r>
          <w:rPr>
            <w:noProof/>
            <w:webHidden/>
          </w:rPr>
          <w:fldChar w:fldCharType="end"/>
        </w:r>
      </w:hyperlink>
    </w:p>
    <w:p w14:paraId="544D5048" w14:textId="5A54A372" w:rsidR="00805F8E" w:rsidRDefault="00805F8E" w:rsidP="00805F8E">
      <w:r>
        <w:fldChar w:fldCharType="end"/>
      </w:r>
      <w:r>
        <w:br w:type="page"/>
      </w:r>
    </w:p>
    <w:p w14:paraId="350DCAD9" w14:textId="77777777" w:rsidR="00805F8E" w:rsidRPr="00C76E9F" w:rsidRDefault="00805F8E" w:rsidP="00805F8E">
      <w:pPr>
        <w:pStyle w:val="Heading2"/>
      </w:pPr>
      <w:bookmarkStart w:id="1" w:name="_Toc234913393"/>
      <w:r w:rsidRPr="00C76E9F">
        <w:lastRenderedPageBreak/>
        <w:t>Welcome to LSUS!</w:t>
      </w:r>
      <w:bookmarkEnd w:id="1"/>
    </w:p>
    <w:p w14:paraId="6D2BC7DD" w14:textId="77777777" w:rsidR="00805F8E" w:rsidRDefault="00805F8E" w:rsidP="00805F8E">
      <w:r>
        <w:t xml:space="preserve">Welcome to LSUS, where the faculty and staff are committed to providing the highest quality learning environment and dedicated to serving your needs. We believe in you and actively promote a healthy and positive learning environment that enhances your academic success and overall wellbeing. Our environment offers a unique experience in that each student can interact with a caring faculty and staff committed to the </w:t>
      </w:r>
      <w:proofErr w:type="gramStart"/>
      <w:r>
        <w:t>best-possible</w:t>
      </w:r>
      <w:proofErr w:type="gramEnd"/>
      <w:r>
        <w:t xml:space="preserve"> educational experience for each student.</w:t>
      </w:r>
    </w:p>
    <w:p w14:paraId="439F4BBE" w14:textId="77777777" w:rsidR="00805F8E" w:rsidRDefault="00805F8E" w:rsidP="00805F8E">
      <w:r>
        <w:t>Again, welcome to LSUS where you will find a rich and rewarding educational experience.</w:t>
      </w:r>
    </w:p>
    <w:p w14:paraId="51298593" w14:textId="4D99A330" w:rsidR="00805F8E" w:rsidRDefault="00805F8E" w:rsidP="00805F8E">
      <w:r>
        <w:t xml:space="preserve">Paula Atkins, Ed.D. Senior </w:t>
      </w:r>
      <w:r>
        <w:br/>
        <w:t xml:space="preserve">Associate Vice Chancellor for </w:t>
      </w:r>
      <w:r>
        <w:br/>
        <w:t>Student Affairs &amp; Dean of Students</w:t>
      </w:r>
    </w:p>
    <w:p w14:paraId="40F6322B" w14:textId="77777777" w:rsidR="00805F8E" w:rsidRPr="003077FD" w:rsidRDefault="00805F8E" w:rsidP="00805F8E">
      <w:pPr>
        <w:pStyle w:val="Heading3"/>
      </w:pPr>
      <w:bookmarkStart w:id="2" w:name="_Toc234913394"/>
      <w:r w:rsidRPr="003077FD">
        <w:t>Mission</w:t>
      </w:r>
      <w:bookmarkEnd w:id="2"/>
    </w:p>
    <w:p w14:paraId="3FEF6653" w14:textId="77777777" w:rsidR="00805F8E" w:rsidRDefault="00805F8E" w:rsidP="00805F8E">
      <w:r>
        <w:t>The faculty and staff at LSUS promote student success in all areas of the campus and strive to:</w:t>
      </w:r>
    </w:p>
    <w:p w14:paraId="5E355BA9" w14:textId="77777777" w:rsidR="00805F8E" w:rsidRDefault="00805F8E" w:rsidP="00805F8E">
      <w:pPr>
        <w:pStyle w:val="ListParagraph"/>
        <w:numPr>
          <w:ilvl w:val="0"/>
          <w:numId w:val="5"/>
        </w:numPr>
        <w:contextualSpacing w:val="0"/>
      </w:pPr>
      <w:r>
        <w:t>Educate a diverse population of graduate and undergraduate students by promoting critical thought and student development through creative techniques and active learning.</w:t>
      </w:r>
    </w:p>
    <w:p w14:paraId="400A569C" w14:textId="77777777" w:rsidR="00805F8E" w:rsidRDefault="00805F8E" w:rsidP="00805F8E">
      <w:pPr>
        <w:pStyle w:val="ListParagraph"/>
        <w:numPr>
          <w:ilvl w:val="0"/>
          <w:numId w:val="5"/>
        </w:numPr>
        <w:contextualSpacing w:val="0"/>
      </w:pPr>
      <w:r>
        <w:t>Engage in regional and global thought leadership through community collaboration and service.</w:t>
      </w:r>
    </w:p>
    <w:p w14:paraId="67A96DF2" w14:textId="77777777" w:rsidR="00805F8E" w:rsidRDefault="00805F8E" w:rsidP="00805F8E">
      <w:pPr>
        <w:pStyle w:val="ListParagraph"/>
        <w:numPr>
          <w:ilvl w:val="0"/>
          <w:numId w:val="5"/>
        </w:numPr>
        <w:contextualSpacing w:val="0"/>
      </w:pPr>
      <w:r>
        <w:t>Innovate and foster opportunities to enhance the application of knowledge and intellectual discovery through faculty and student research and creative endeavors.</w:t>
      </w:r>
    </w:p>
    <w:p w14:paraId="69EBBD7F" w14:textId="77777777" w:rsidR="00805F8E" w:rsidRDefault="00805F8E" w:rsidP="00805F8E">
      <w:pPr>
        <w:pStyle w:val="Heading3"/>
      </w:pPr>
      <w:bookmarkStart w:id="3" w:name="_Toc234913395"/>
      <w:r>
        <w:t>Our Commitment to Community</w:t>
      </w:r>
      <w:bookmarkEnd w:id="3"/>
    </w:p>
    <w:p w14:paraId="13D19026" w14:textId="77777777" w:rsidR="00805F8E" w:rsidRDefault="00805F8E" w:rsidP="00805F8E">
      <w:r>
        <w:t>The LSUS Commitment to Community provides a guiding ethos to the University community. Students are encouraged to exemplify the Commitment to Community in their daily lives. LSUS is an interactive community in which students, faculty, and staff together strive to pursue truth, advance learning, and uphold the highest standards of performance in academic, social, and social media environments. The campus community fosters individual development and the creation of bonds that transcend the time spent within its boundaries.</w:t>
      </w:r>
    </w:p>
    <w:p w14:paraId="41DA1760" w14:textId="77777777" w:rsidR="006C164C" w:rsidRDefault="006C164C" w:rsidP="00805F8E"/>
    <w:p w14:paraId="6993C191" w14:textId="77777777" w:rsidR="00805F8E" w:rsidRDefault="00805F8E" w:rsidP="00805F8E">
      <w:r>
        <w:lastRenderedPageBreak/>
        <w:t>To demonstrate pride in LSUS, as a member of its community, students will:</w:t>
      </w:r>
    </w:p>
    <w:p w14:paraId="6475C79E" w14:textId="77777777" w:rsidR="00805F8E" w:rsidRDefault="00805F8E" w:rsidP="00805F8E">
      <w:pPr>
        <w:pStyle w:val="ListParagraph"/>
        <w:numPr>
          <w:ilvl w:val="0"/>
          <w:numId w:val="4"/>
        </w:numPr>
        <w:contextualSpacing w:val="0"/>
      </w:pPr>
      <w:r>
        <w:t>accept responsibility for their actions;</w:t>
      </w:r>
    </w:p>
    <w:p w14:paraId="1577E07A" w14:textId="77777777" w:rsidR="00805F8E" w:rsidRDefault="00805F8E" w:rsidP="00805F8E">
      <w:pPr>
        <w:pStyle w:val="ListParagraph"/>
        <w:numPr>
          <w:ilvl w:val="0"/>
          <w:numId w:val="4"/>
        </w:numPr>
        <w:contextualSpacing w:val="0"/>
      </w:pPr>
      <w:r>
        <w:t>hold themselves and others to the highest standards of academic, personal, and social integrity;</w:t>
      </w:r>
    </w:p>
    <w:p w14:paraId="32EB6743" w14:textId="77777777" w:rsidR="00805F8E" w:rsidRDefault="00805F8E" w:rsidP="00805F8E">
      <w:pPr>
        <w:pStyle w:val="ListParagraph"/>
        <w:numPr>
          <w:ilvl w:val="0"/>
          <w:numId w:val="4"/>
        </w:numPr>
        <w:contextualSpacing w:val="0"/>
      </w:pPr>
      <w:r>
        <w:t>practice justice, equality, and compassion in human relations;</w:t>
      </w:r>
    </w:p>
    <w:p w14:paraId="0BE53EFF" w14:textId="77777777" w:rsidR="00805F8E" w:rsidRDefault="00805F8E" w:rsidP="00805F8E">
      <w:pPr>
        <w:pStyle w:val="ListParagraph"/>
        <w:numPr>
          <w:ilvl w:val="0"/>
          <w:numId w:val="4"/>
        </w:numPr>
        <w:contextualSpacing w:val="0"/>
      </w:pPr>
      <w:r>
        <w:t xml:space="preserve">respect the dignity of all </w:t>
      </w:r>
      <w:proofErr w:type="gramStart"/>
      <w:r>
        <w:t>persons</w:t>
      </w:r>
      <w:proofErr w:type="gramEnd"/>
      <w:r>
        <w:t xml:space="preserve"> and accept individual differences;</w:t>
      </w:r>
    </w:p>
    <w:p w14:paraId="74AE8550" w14:textId="77777777" w:rsidR="00805F8E" w:rsidRDefault="00805F8E" w:rsidP="00805F8E">
      <w:pPr>
        <w:pStyle w:val="ListParagraph"/>
        <w:numPr>
          <w:ilvl w:val="0"/>
          <w:numId w:val="4"/>
        </w:numPr>
        <w:contextualSpacing w:val="0"/>
      </w:pPr>
      <w:r>
        <w:t>respect the environment and the rights and property of others and the University;</w:t>
      </w:r>
    </w:p>
    <w:p w14:paraId="663D559B" w14:textId="77777777" w:rsidR="00805F8E" w:rsidRDefault="00805F8E" w:rsidP="00805F8E">
      <w:pPr>
        <w:pStyle w:val="ListParagraph"/>
        <w:numPr>
          <w:ilvl w:val="0"/>
          <w:numId w:val="4"/>
        </w:numPr>
        <w:contextualSpacing w:val="0"/>
      </w:pPr>
      <w:r>
        <w:t>contribute positively to the life of the campus and surrounding community; and</w:t>
      </w:r>
    </w:p>
    <w:p w14:paraId="5A0A0BC6" w14:textId="77777777" w:rsidR="00805F8E" w:rsidRDefault="00805F8E" w:rsidP="00805F8E">
      <w:pPr>
        <w:pStyle w:val="ListParagraph"/>
        <w:numPr>
          <w:ilvl w:val="0"/>
          <w:numId w:val="4"/>
        </w:numPr>
        <w:contextualSpacing w:val="0"/>
      </w:pPr>
      <w:r>
        <w:t xml:space="preserve">use their LSUS experience to be an active citizen in an international and interdependent world. </w:t>
      </w:r>
    </w:p>
    <w:p w14:paraId="4E729D6B" w14:textId="77777777" w:rsidR="00805F8E" w:rsidRDefault="00805F8E" w:rsidP="00805F8E">
      <w:r>
        <w:t>The continued success of LSUS depends on the faithful commitment by each community member to these, our basic principles.</w:t>
      </w:r>
    </w:p>
    <w:p w14:paraId="1E0E00B1" w14:textId="77777777" w:rsidR="00805F8E" w:rsidRDefault="00805F8E" w:rsidP="00805F8E">
      <w:pPr>
        <w:pStyle w:val="Heading2"/>
      </w:pPr>
      <w:bookmarkStart w:id="4" w:name="_Toc234913396"/>
      <w:r>
        <w:t>Student Rights &amp; Responsibilities</w:t>
      </w:r>
      <w:bookmarkEnd w:id="4"/>
    </w:p>
    <w:p w14:paraId="1A3D5295" w14:textId="77777777" w:rsidR="00805F8E" w:rsidRDefault="00805F8E" w:rsidP="00805F8E">
      <w:pPr>
        <w:pStyle w:val="Heading3"/>
      </w:pPr>
      <w:bookmarkStart w:id="5" w:name="_Toc234913397"/>
      <w:r>
        <w:t>Student Right to Privacy</w:t>
      </w:r>
      <w:bookmarkEnd w:id="5"/>
    </w:p>
    <w:p w14:paraId="3D95CE29" w14:textId="77777777" w:rsidR="00805F8E" w:rsidRDefault="00805F8E" w:rsidP="00805F8E">
      <w:r>
        <w:t xml:space="preserve">LSUS respects the privacy of your educational records and complies with the Family Educational Rights and Privacy Act of 1974 (FERPA). When a student turns 18 or enters a post-secondary institution, those rights related to educational records transfer from the parent to the student. Therefore, the records are confidential between LSUS and the student, rather than between LSUS and a parent/guardian. This is an important distinction and shift in responsibility. Parents can no longer contact instructors </w:t>
      </w:r>
      <w:proofErr w:type="gramStart"/>
      <w:r>
        <w:t>nor</w:t>
      </w:r>
      <w:proofErr w:type="gramEnd"/>
      <w:r>
        <w:t xml:space="preserve"> the institution to inquire about assignments, coursework, grades, or attendance.</w:t>
      </w:r>
    </w:p>
    <w:p w14:paraId="3712BEEE" w14:textId="77777777" w:rsidR="00805F8E" w:rsidRDefault="00805F8E" w:rsidP="00805F8E">
      <w:r>
        <w:t>There are some exceptions in FERPA which allow the University to share information from educational records under very specific circumstances. One exception permits directory information to be shared with the public. Directory information is very limited and generally associated with graduation announcements, connections to athletics, or other similar circumstances. The complete list of directory information is located on the FERPA webpage. Students have the option to request the University to withhold their directory information from disclosure.</w:t>
      </w:r>
    </w:p>
    <w:p w14:paraId="6533879A" w14:textId="77777777" w:rsidR="00805F8E" w:rsidRDefault="00805F8E" w:rsidP="00805F8E">
      <w:r>
        <w:t xml:space="preserve">Another exception is related to the University’s ability to properly conduct business. FERPA permits disclosure without consent to school officials with legitimate educational interests. This type of disclosure allows a school official with a legitimate </w:t>
      </w:r>
      <w:r>
        <w:lastRenderedPageBreak/>
        <w:t xml:space="preserve">educational interest to review an educational record </w:t>
      </w:r>
      <w:proofErr w:type="gramStart"/>
      <w:r>
        <w:t>in order to</w:t>
      </w:r>
      <w:proofErr w:type="gramEnd"/>
      <w:r>
        <w:t xml:space="preserve"> fulfill his or her professional responsibility. Additionally, the University may disclose education records without consent to individuals outside the University when it is associated with </w:t>
      </w:r>
      <w:proofErr w:type="gramStart"/>
      <w:r>
        <w:t>University</w:t>
      </w:r>
      <w:proofErr w:type="gramEnd"/>
      <w:r>
        <w:t xml:space="preserve"> business. For example, LSU Shreveport may disclose information to officials of another institution when a student is transferring or in response to a court of law.</w:t>
      </w:r>
    </w:p>
    <w:p w14:paraId="04E6024E" w14:textId="77777777" w:rsidR="00805F8E" w:rsidRDefault="00805F8E" w:rsidP="00805F8E">
      <w:r>
        <w:t>FERPA also permits students the right to review their own educational record, request amendments should they believe the record is inaccurate or misleading and file a complaint of alleged failures of the University to</w:t>
      </w:r>
    </w:p>
    <w:p w14:paraId="06F31845" w14:textId="77777777" w:rsidR="00805F8E" w:rsidRDefault="00805F8E" w:rsidP="00805F8E">
      <w:r>
        <w:t>comply with FERPA. The LSUS Registrar can provide additional information about these exceptions and your rights under FERPA.</w:t>
      </w:r>
    </w:p>
    <w:p w14:paraId="36F6CFCE" w14:textId="77777777" w:rsidR="00805F8E" w:rsidRDefault="00805F8E" w:rsidP="00805F8E">
      <w:pPr>
        <w:pStyle w:val="Heading3"/>
      </w:pPr>
      <w:bookmarkStart w:id="6" w:name="_Toc234913398"/>
      <w:r>
        <w:t>LSUS Non-Discrimination Policy</w:t>
      </w:r>
      <w:bookmarkEnd w:id="6"/>
    </w:p>
    <w:p w14:paraId="358EE947" w14:textId="3866596C" w:rsidR="00805F8E" w:rsidRDefault="00805F8E" w:rsidP="00805F8E">
      <w:r>
        <w:t xml:space="preserve">LSUS is committed to creating an environment of inclusion and respect among students, faculty, staff, and the community at large. LSUS does not discriminate on the basis of race, creed, color, marital status, sexual orientation, gender identity, gender expression, religion, sex, national or ethnic origin, age, disability, genetic information, veteran’s status, or any other status or organization protected by state or federal law, in its programs and activities. Inquiries regarding the Nondiscrimination Policy (2.36.00) or reports of discrimination as defined within the policy should be directed to Cindy Maggio, </w:t>
      </w:r>
      <w:r w:rsidR="00871E10">
        <w:t>Director of Civil Rights and Title</w:t>
      </w:r>
      <w:r w:rsidR="00313FB9">
        <w:t xml:space="preserve"> IX</w:t>
      </w:r>
      <w:r>
        <w:t xml:space="preserve"> or Human Resources.</w:t>
      </w:r>
    </w:p>
    <w:p w14:paraId="469821A8" w14:textId="77777777" w:rsidR="00805F8E" w:rsidRDefault="00805F8E" w:rsidP="00805F8E">
      <w:pPr>
        <w:pStyle w:val="Heading3"/>
      </w:pPr>
      <w:bookmarkStart w:id="7" w:name="_Toc234913399"/>
      <w:r>
        <w:t>Code of Student Conduct</w:t>
      </w:r>
      <w:bookmarkEnd w:id="7"/>
    </w:p>
    <w:p w14:paraId="55501434" w14:textId="77777777" w:rsidR="00805F8E" w:rsidRDefault="00805F8E" w:rsidP="00805F8E">
      <w:r>
        <w:t>LSUS has a responsibility to protect its educational mission and the health and safety of the University community. The University has established the Code of Student Conduct to outline these standards of scholarship and conduct for its students. Students are responsible for knowing and complying with these provisions of the Code. When potential violations of the Code arise, students are directed to the Coordinator for Community Standards to investigate and resolve these issues.</w:t>
      </w:r>
    </w:p>
    <w:p w14:paraId="7C23F77D" w14:textId="77777777" w:rsidR="00805F8E" w:rsidRDefault="00805F8E" w:rsidP="00805F8E">
      <w:pPr>
        <w:pStyle w:val="Heading3"/>
      </w:pPr>
      <w:bookmarkStart w:id="8" w:name="_Toc234913400"/>
      <w:r>
        <w:t>Student Grievance and Appeal Procedures</w:t>
      </w:r>
      <w:bookmarkEnd w:id="8"/>
    </w:p>
    <w:p w14:paraId="0ADA6622" w14:textId="77777777" w:rsidR="00805F8E" w:rsidRPr="003077FD" w:rsidRDefault="00805F8E" w:rsidP="00805F8E">
      <w:pPr>
        <w:pStyle w:val="Heading4"/>
      </w:pPr>
      <w:bookmarkStart w:id="9" w:name="_Toc234913401"/>
      <w:r w:rsidRPr="003077FD">
        <w:t>Student Grievances</w:t>
      </w:r>
      <w:bookmarkEnd w:id="9"/>
    </w:p>
    <w:p w14:paraId="778CD33B" w14:textId="77777777" w:rsidR="00805F8E" w:rsidRDefault="00805F8E" w:rsidP="00805F8E">
      <w:r>
        <w:t>LSUS works to make your experience positive and meaningful. However, there may be times when you want to share a concern or complaint about your experience. LSUS wants to effectively resolve these issues and outlines procedures for students to share their grievances about their experience at LSUS.</w:t>
      </w:r>
    </w:p>
    <w:p w14:paraId="70907711" w14:textId="19CB813C" w:rsidR="00805F8E" w:rsidRDefault="00805F8E" w:rsidP="00805F8E">
      <w:r>
        <w:lastRenderedPageBreak/>
        <w:t xml:space="preserve">Grievances can include academic, administrative, or discrimination concerns. The Dean of Students is available as a resource to students and to assist them in navigating the complaint process in a prompt and equitable manner. These complaints may be resolved in an informal manner between the </w:t>
      </w:r>
      <w:proofErr w:type="gramStart"/>
      <w:r>
        <w:t>student</w:t>
      </w:r>
      <w:proofErr w:type="gramEnd"/>
      <w:r>
        <w:t xml:space="preserve"> and the University personnel involved. However, students can also file a formal, written complaint via an electronic reporting form. Once reviewed, the formal complaint will be directed to the responsible director, chair, or administrator who will then investigate and resolve the complaint. If the complaint falls under the jurisdiction of a more appropriate procedure, such as Title IX or an appeal process, the student will be referred to the appropriate campus process.</w:t>
      </w:r>
    </w:p>
    <w:p w14:paraId="5EDDFDA3" w14:textId="77777777" w:rsidR="00805F8E" w:rsidRDefault="00805F8E" w:rsidP="00805F8E">
      <w:pPr>
        <w:pStyle w:val="Heading4"/>
      </w:pPr>
      <w:bookmarkStart w:id="10" w:name="_Toc234913402"/>
      <w:r>
        <w:t>Student Appeals</w:t>
      </w:r>
      <w:bookmarkEnd w:id="10"/>
    </w:p>
    <w:p w14:paraId="05583634" w14:textId="2B0CC4CA" w:rsidR="00805F8E" w:rsidRDefault="00805F8E" w:rsidP="00805F8E">
      <w:r>
        <w:t xml:space="preserve">Students also have the right to appeal University decisions or policies. For example, there are processes in place should a student want to appeal University decisions regarding admission, readmission, transfer credits, and a final grade in a course. Academic appeals are </w:t>
      </w:r>
      <w:proofErr w:type="gramStart"/>
      <w:r>
        <w:t>elaborated on</w:t>
      </w:r>
      <w:proofErr w:type="gramEnd"/>
      <w:r>
        <w:t xml:space="preserve"> below. Appeals to other campus decisions or policies (parking, athletics, etc.) are directed to the responsible director or administrator. Specific processes, including timelines, are found in the LSUS catalog.</w:t>
      </w:r>
    </w:p>
    <w:p w14:paraId="24241028" w14:textId="392E8E66" w:rsidR="00805F8E" w:rsidRDefault="00805F8E" w:rsidP="00805F8E">
      <w:r>
        <w:t>Challenges to University admission or readmission decisions or matters involving credit and degree requirements begin with an inquiry to the academic dean</w:t>
      </w:r>
      <w:r w:rsidR="0009203B">
        <w:t xml:space="preserve"> (</w:t>
      </w:r>
      <w:r w:rsidR="00A572E7" w:rsidRPr="00072738">
        <w:rPr>
          <w:b/>
          <w:bCs/>
        </w:rPr>
        <w:t xml:space="preserve">NOTE: </w:t>
      </w:r>
      <w:r w:rsidR="00544939" w:rsidRPr="00072738">
        <w:rPr>
          <w:b/>
          <w:bCs/>
        </w:rPr>
        <w:t xml:space="preserve">an academic dean and the Dean of Students are </w:t>
      </w:r>
      <w:r w:rsidR="009F7941" w:rsidRPr="00072738">
        <w:rPr>
          <w:b/>
          <w:bCs/>
        </w:rPr>
        <w:t>different</w:t>
      </w:r>
      <w:r w:rsidR="009F7941">
        <w:t>).</w:t>
      </w:r>
      <w:r>
        <w:t xml:space="preserve"> If resolution is not reached, the student can submit a written appeal.   </w:t>
      </w:r>
    </w:p>
    <w:p w14:paraId="168C88E7" w14:textId="4F7E69D5" w:rsidR="00805F8E" w:rsidRDefault="00805F8E" w:rsidP="00805F8E">
      <w:r>
        <w:t xml:space="preserve">A student who has a question about a final grade must discuss the matter with the faculty member before initiating an appeal. The appeal must be based clearly on alleged instructor prejudice, bad faith, capricious action or similar </w:t>
      </w:r>
      <w:r w:rsidR="00FC1F4D">
        <w:t>reasons</w:t>
      </w:r>
      <w:r>
        <w:t>. Neither a lower-than-expected grade nor the alleged difficulty of a course or test warrants an appeal. The formal appeal process begins when the student presents to the faculty member a completed, signed and dated Student Appeal Form, available in departmental offices (Dean of Graduate Studies for graduate students), including copies of all pertinent documentation, requesting the faculty member to reconsider a final grade. For detailed instructions, refer to the current LSUS catalog.</w:t>
      </w:r>
    </w:p>
    <w:p w14:paraId="286CCC81" w14:textId="77777777" w:rsidR="00805F8E" w:rsidRDefault="00805F8E" w:rsidP="00805F8E">
      <w:pPr>
        <w:pStyle w:val="Heading3"/>
      </w:pPr>
      <w:bookmarkStart w:id="11" w:name="_Toc234913403"/>
      <w:r>
        <w:t>Guide to Consumer Information</w:t>
      </w:r>
      <w:bookmarkEnd w:id="11"/>
    </w:p>
    <w:p w14:paraId="70EE2862" w14:textId="77777777" w:rsidR="00805F8E" w:rsidRDefault="00805F8E" w:rsidP="00805F8E">
      <w:r>
        <w:t xml:space="preserve">In accordance with the Higher Education Opportunity Act of 2008, LSUS disclosed extensive information about the institution’s resources and financial assistance so students can make well informed decisions about their enrollment and course of study. The Guide includes a wide range of academic and student support services topics, including cost of attendance, refunds, Title IV repayment policy, satisfactory academic </w:t>
      </w:r>
      <w:r>
        <w:lastRenderedPageBreak/>
        <w:t>progress, accreditation information, and graduation statistics. The Guide is maintained by the Financial Aid Office.</w:t>
      </w:r>
    </w:p>
    <w:p w14:paraId="7B90284A" w14:textId="77777777" w:rsidR="00805F8E" w:rsidRDefault="00805F8E" w:rsidP="00805F8E">
      <w:pPr>
        <w:pStyle w:val="Heading2"/>
      </w:pPr>
      <w:bookmarkStart w:id="12" w:name="_Toc234913404"/>
      <w:r>
        <w:t>Instructional Supports</w:t>
      </w:r>
      <w:bookmarkEnd w:id="12"/>
    </w:p>
    <w:p w14:paraId="6466A647" w14:textId="77777777" w:rsidR="00805F8E" w:rsidRDefault="00805F8E" w:rsidP="00805F8E">
      <w:r>
        <w:t>At LSUS, the learning environment will challenge you and support you with many opportunities for growth, both academically and personally.</w:t>
      </w:r>
    </w:p>
    <w:p w14:paraId="5105D453" w14:textId="77777777" w:rsidR="00805F8E" w:rsidRDefault="00805F8E" w:rsidP="00805F8E">
      <w:pPr>
        <w:pStyle w:val="Heading3"/>
      </w:pPr>
      <w:bookmarkStart w:id="13" w:name="_Toc234913405"/>
      <w:r>
        <w:t>Academic Success</w:t>
      </w:r>
      <w:bookmarkEnd w:id="13"/>
    </w:p>
    <w:p w14:paraId="67AF4885" w14:textId="77777777" w:rsidR="00805F8E" w:rsidRDefault="00805F8E" w:rsidP="00805F8E">
      <w:r>
        <w:t xml:space="preserve">The Office of Academic Success empowers LSUS students to cultivate the personal and academic skills necessary to become independent, lifelong learners and engaged members of the global community. The office serves as a compass to help students navigate college with purpose, offering a suite of support programs designed to foster academic confidence, engagement, and resilience. </w:t>
      </w:r>
    </w:p>
    <w:p w14:paraId="4A7E0463" w14:textId="77777777" w:rsidR="00805F8E" w:rsidRDefault="00805F8E" w:rsidP="00805F8E">
      <w:r>
        <w:t>Academic Success provides coordinated support programs including:</w:t>
      </w:r>
    </w:p>
    <w:p w14:paraId="5F7B1D49" w14:textId="7B26FFE2" w:rsidR="00805F8E" w:rsidRDefault="00805F8E" w:rsidP="00805F8E">
      <w:pPr>
        <w:pStyle w:val="ListParagraph"/>
        <w:numPr>
          <w:ilvl w:val="0"/>
          <w:numId w:val="7"/>
        </w:numPr>
        <w:contextualSpacing w:val="0"/>
      </w:pPr>
      <w:r>
        <w:t>Supplemental Instruction for historically difficult first</w:t>
      </w:r>
      <w:r w:rsidR="00327359">
        <w:t xml:space="preserve">- </w:t>
      </w:r>
      <w:r>
        <w:t>and second</w:t>
      </w:r>
      <w:r w:rsidR="00327359">
        <w:t>-</w:t>
      </w:r>
      <w:r>
        <w:t>year courses</w:t>
      </w:r>
    </w:p>
    <w:p w14:paraId="7BAB1317" w14:textId="77777777" w:rsidR="00F64154" w:rsidRDefault="00F64154" w:rsidP="00805F8E">
      <w:pPr>
        <w:pStyle w:val="ListParagraph"/>
        <w:numPr>
          <w:ilvl w:val="0"/>
          <w:numId w:val="7"/>
        </w:numPr>
        <w:contextualSpacing w:val="0"/>
      </w:pPr>
      <w:r>
        <w:t>Learning Assistance for first-year English composition classes</w:t>
      </w:r>
    </w:p>
    <w:p w14:paraId="111F52C3" w14:textId="11441374" w:rsidR="00805F8E" w:rsidRDefault="00805F8E" w:rsidP="00805F8E">
      <w:pPr>
        <w:pStyle w:val="ListParagraph"/>
        <w:numPr>
          <w:ilvl w:val="0"/>
          <w:numId w:val="7"/>
        </w:numPr>
        <w:contextualSpacing w:val="0"/>
      </w:pPr>
      <w:r>
        <w:t>Academic coaching through graduate assistantship programs</w:t>
      </w:r>
    </w:p>
    <w:p w14:paraId="79B6C320" w14:textId="77777777" w:rsidR="00805F8E" w:rsidRDefault="00805F8E" w:rsidP="00805F8E">
      <w:pPr>
        <w:pStyle w:val="ListParagraph"/>
        <w:numPr>
          <w:ilvl w:val="0"/>
          <w:numId w:val="7"/>
        </w:numPr>
        <w:contextualSpacing w:val="0"/>
      </w:pPr>
      <w:r>
        <w:t>Writing consultations across disciplines</w:t>
      </w:r>
    </w:p>
    <w:p w14:paraId="73689CFB" w14:textId="77777777" w:rsidR="00805F8E" w:rsidRDefault="00805F8E" w:rsidP="00805F8E">
      <w:pPr>
        <w:pStyle w:val="ListParagraph"/>
        <w:numPr>
          <w:ilvl w:val="0"/>
          <w:numId w:val="7"/>
        </w:numPr>
        <w:contextualSpacing w:val="0"/>
      </w:pPr>
      <w:r>
        <w:t>Free tutoring for high-demand courses via a CRLA-certified platform (Knack)</w:t>
      </w:r>
    </w:p>
    <w:p w14:paraId="0F5B3ADA" w14:textId="77777777" w:rsidR="00805F8E" w:rsidRDefault="00805F8E" w:rsidP="00805F8E">
      <w:pPr>
        <w:pStyle w:val="ListParagraph"/>
        <w:numPr>
          <w:ilvl w:val="0"/>
          <w:numId w:val="7"/>
        </w:numPr>
        <w:contextualSpacing w:val="0"/>
      </w:pPr>
      <w:r>
        <w:t>Targeted academic recovery support for students on probation through the SOAR program</w:t>
      </w:r>
    </w:p>
    <w:p w14:paraId="44EEA22A" w14:textId="15C2979C" w:rsidR="009339BE" w:rsidRDefault="009339BE" w:rsidP="00805F8E">
      <w:pPr>
        <w:pStyle w:val="ListParagraph"/>
        <w:numPr>
          <w:ilvl w:val="0"/>
          <w:numId w:val="7"/>
        </w:numPr>
        <w:contextualSpacing w:val="0"/>
      </w:pPr>
      <w:r>
        <w:t>Pre-Health Success Program for undergraduate students pursuing careers in healthcare</w:t>
      </w:r>
    </w:p>
    <w:p w14:paraId="39ED85CD" w14:textId="77777777" w:rsidR="00805F8E" w:rsidRDefault="00805F8E" w:rsidP="00805F8E">
      <w:r>
        <w:t xml:space="preserve">These services are provided at no cost to enrolled students and are grounded in a coaching and consultation model that emphasizes skill-building, academic independence, and student empowerment. </w:t>
      </w:r>
    </w:p>
    <w:p w14:paraId="6832E3AF" w14:textId="2233716C" w:rsidR="00805F8E" w:rsidRDefault="00805F8E" w:rsidP="00805F8E">
      <w:r>
        <w:t>All programs and staff uphold the standards set by the College Reading and Learning Association (CRLA</w:t>
      </w:r>
      <w:r w:rsidR="00327359">
        <w:t>)</w:t>
      </w:r>
      <w:r>
        <w:t xml:space="preserve"> and NASPA’s Certified Peer Educator program, ensuring quality and consistency across services. With a focus on proactive and responsive support, Academic Success partners with students at every </w:t>
      </w:r>
      <w:proofErr w:type="gramStart"/>
      <w:r>
        <w:t>state</w:t>
      </w:r>
      <w:proofErr w:type="gramEnd"/>
      <w:r>
        <w:t xml:space="preserve"> of their academic journey. </w:t>
      </w:r>
    </w:p>
    <w:p w14:paraId="0355A517" w14:textId="77777777" w:rsidR="00805F8E" w:rsidRDefault="00805F8E" w:rsidP="00805F8E">
      <w:pPr>
        <w:pStyle w:val="Heading3"/>
      </w:pPr>
      <w:bookmarkStart w:id="14" w:name="_Toc234913406"/>
      <w:r>
        <w:lastRenderedPageBreak/>
        <w:t>Noel Memorial Library</w:t>
      </w:r>
      <w:bookmarkEnd w:id="14"/>
    </w:p>
    <w:p w14:paraId="6280BB4B" w14:textId="77777777" w:rsidR="00153D25" w:rsidRDefault="00685218" w:rsidP="00805F8E">
      <w:r>
        <w:t>Noel Memorial Library is more than just a place to study. It’s the campus hub for research, technology, creativity, and collaboration. Whether you need a laptop for class, a GoPro</w:t>
      </w:r>
      <w:r w:rsidR="00873130">
        <w:t xml:space="preserve"> for a project, a ring light for content creation, or a quiet place to focus, the library has you covered. </w:t>
      </w:r>
      <w:r w:rsidR="003836B3">
        <w:t xml:space="preserve">Students can check out a wide range of equipment, including projectors, webcams, graphic calculators, presentation remotes, data cables, and other technology from the Circulation Desk. </w:t>
      </w:r>
    </w:p>
    <w:p w14:paraId="07AB2825" w14:textId="3D1F2426" w:rsidR="00805F8E" w:rsidRDefault="00153D25" w:rsidP="00805F8E">
      <w:r>
        <w:t xml:space="preserve">Need help with </w:t>
      </w:r>
      <w:proofErr w:type="gramStart"/>
      <w:r>
        <w:t>a paper</w:t>
      </w:r>
      <w:proofErr w:type="gramEnd"/>
      <w:r>
        <w:t>, project, or presentation?</w:t>
      </w:r>
      <w:r w:rsidR="00EC177C">
        <w:t xml:space="preserve"> Our librarians are here to help! Through the Book</w:t>
      </w:r>
      <w:r w:rsidR="00161413">
        <w:t>-a-Librarian program, you can schedule one-on-one research consultations either in person or online. Librarians can also assist</w:t>
      </w:r>
      <w:r w:rsidR="004D51C0">
        <w:t xml:space="preserve"> with finding sources, managing citations, understanding copyright and fair use, and navigating the research process from</w:t>
      </w:r>
      <w:r w:rsidR="00D223A1">
        <w:t xml:space="preserve"> start to finish. Taking classes online or studying from a distance? Support is just a click away through Library Chat, email, or phone. And when you need a place to settle in, the library offers reservable individual and group study rooms, along with lockers available for semester checkout. Whatever your academic goals, Noel Memorial Library is here to help you succeed. </w:t>
      </w:r>
    </w:p>
    <w:p w14:paraId="4C2FBD2D" w14:textId="77777777" w:rsidR="00805F8E" w:rsidRDefault="00805F8E" w:rsidP="00805F8E">
      <w:r>
        <w:t xml:space="preserve">Take advantage of other </w:t>
      </w:r>
      <w:proofErr w:type="gramStart"/>
      <w:r>
        <w:t>classroom</w:t>
      </w:r>
      <w:proofErr w:type="gramEnd"/>
      <w:r>
        <w:t xml:space="preserve"> or research support resources available through the </w:t>
      </w:r>
      <w:proofErr w:type="gramStart"/>
      <w:r>
        <w:t>Library</w:t>
      </w:r>
      <w:proofErr w:type="gramEnd"/>
      <w:r>
        <w:t>:</w:t>
      </w:r>
    </w:p>
    <w:p w14:paraId="5E7947DB" w14:textId="77777777" w:rsidR="00805F8E" w:rsidRDefault="00805F8E" w:rsidP="00805F8E">
      <w:pPr>
        <w:pStyle w:val="ListParagraph"/>
        <w:numPr>
          <w:ilvl w:val="0"/>
          <w:numId w:val="6"/>
        </w:numPr>
        <w:contextualSpacing w:val="0"/>
      </w:pPr>
      <w:r>
        <w:t>Library research databases</w:t>
      </w:r>
    </w:p>
    <w:p w14:paraId="6DC67499" w14:textId="77777777" w:rsidR="00805F8E" w:rsidRDefault="00805F8E" w:rsidP="00805F8E">
      <w:pPr>
        <w:pStyle w:val="ListParagraph"/>
        <w:numPr>
          <w:ilvl w:val="0"/>
          <w:numId w:val="6"/>
        </w:numPr>
        <w:contextualSpacing w:val="0"/>
      </w:pPr>
      <w:r>
        <w:t xml:space="preserve">Practice exams and study guides in the </w:t>
      </w:r>
      <w:proofErr w:type="spellStart"/>
      <w:r>
        <w:t>PrepSTEP</w:t>
      </w:r>
      <w:proofErr w:type="spellEnd"/>
      <w:r>
        <w:t xml:space="preserve"> database</w:t>
      </w:r>
    </w:p>
    <w:p w14:paraId="7173FBD4" w14:textId="77777777" w:rsidR="00805F8E" w:rsidRDefault="00805F8E" w:rsidP="00805F8E">
      <w:pPr>
        <w:pStyle w:val="ListParagraph"/>
        <w:numPr>
          <w:ilvl w:val="0"/>
          <w:numId w:val="6"/>
        </w:numPr>
        <w:contextualSpacing w:val="0"/>
      </w:pPr>
      <w:r>
        <w:t>Online research guides for each subject</w:t>
      </w:r>
    </w:p>
    <w:p w14:paraId="0990E3BD" w14:textId="77777777" w:rsidR="00805F8E" w:rsidRDefault="00805F8E" w:rsidP="00805F8E">
      <w:pPr>
        <w:pStyle w:val="ListParagraph"/>
        <w:numPr>
          <w:ilvl w:val="0"/>
          <w:numId w:val="6"/>
        </w:numPr>
        <w:contextualSpacing w:val="0"/>
      </w:pPr>
      <w:r>
        <w:t>Scanners and large format poster printing</w:t>
      </w:r>
    </w:p>
    <w:p w14:paraId="167D768C" w14:textId="77777777" w:rsidR="00805F8E" w:rsidRDefault="00805F8E" w:rsidP="00805F8E">
      <w:pPr>
        <w:pStyle w:val="ListParagraph"/>
        <w:numPr>
          <w:ilvl w:val="0"/>
          <w:numId w:val="6"/>
        </w:numPr>
        <w:contextualSpacing w:val="0"/>
      </w:pPr>
      <w:r>
        <w:t>Use our laptop loan program or view all circulating technology and equipment</w:t>
      </w:r>
    </w:p>
    <w:p w14:paraId="663984C4" w14:textId="77777777" w:rsidR="00805F8E" w:rsidRDefault="00805F8E" w:rsidP="00805F8E">
      <w:pPr>
        <w:pStyle w:val="ListParagraph"/>
        <w:numPr>
          <w:ilvl w:val="0"/>
          <w:numId w:val="6"/>
        </w:numPr>
        <w:contextualSpacing w:val="0"/>
      </w:pPr>
      <w:r>
        <w:t>If the library doesn’t have an item, request it through Interlibrary Loan at no cost.</w:t>
      </w:r>
    </w:p>
    <w:p w14:paraId="47A73DFA" w14:textId="77777777" w:rsidR="00805F8E" w:rsidRDefault="00805F8E" w:rsidP="00805F8E">
      <w:pPr>
        <w:pStyle w:val="Heading3"/>
      </w:pPr>
      <w:bookmarkStart w:id="15" w:name="_Toc234913407"/>
      <w:r>
        <w:t>Campus Technology</w:t>
      </w:r>
      <w:bookmarkEnd w:id="15"/>
    </w:p>
    <w:p w14:paraId="76017370" w14:textId="77777777" w:rsidR="00805F8E" w:rsidRDefault="00805F8E" w:rsidP="00805F8E">
      <w:r>
        <w:t xml:space="preserve">Our campus is above the national average in offering advanced instructional technologies, including free student e-mail, access to multiple computer labs, and the use of Moodle for communication between instructors and students. For these applications, your User ID is your student ID </w:t>
      </w:r>
      <w:proofErr w:type="gramStart"/>
      <w:r>
        <w:t>number</w:t>
      </w:r>
      <w:proofErr w:type="gramEnd"/>
      <w:r>
        <w:t xml:space="preserve"> and your password is your PIN.</w:t>
      </w:r>
    </w:p>
    <w:p w14:paraId="30B684CD" w14:textId="77777777" w:rsidR="00805F8E" w:rsidRDefault="00805F8E" w:rsidP="00805F8E">
      <w:pPr>
        <w:pStyle w:val="Heading4"/>
      </w:pPr>
      <w:bookmarkStart w:id="16" w:name="_Toc234913408"/>
      <w:r w:rsidRPr="00C76E9F">
        <w:lastRenderedPageBreak/>
        <w:t>Moodle</w:t>
      </w:r>
      <w:bookmarkEnd w:id="16"/>
    </w:p>
    <w:p w14:paraId="651182B7" w14:textId="77777777" w:rsidR="00805F8E" w:rsidRDefault="00805F8E" w:rsidP="00805F8E">
      <w:r w:rsidRPr="00C76E9F">
        <w:t>Moodle is LSUS’s Learning Management System. It allows you and your instructors to share messages, assignments, quizzes and more. You will find course materials and communication tools for students and instructors to connect outside of the classroom.</w:t>
      </w:r>
    </w:p>
    <w:p w14:paraId="6BD082F1" w14:textId="77777777" w:rsidR="00805F8E" w:rsidRDefault="00805F8E" w:rsidP="00805F8E">
      <w:pPr>
        <w:pStyle w:val="Heading4"/>
      </w:pPr>
      <w:bookmarkStart w:id="17" w:name="_Toc234913409"/>
      <w:r w:rsidRPr="00C76E9F">
        <w:t>Email</w:t>
      </w:r>
      <w:bookmarkEnd w:id="17"/>
    </w:p>
    <w:p w14:paraId="393C36EF" w14:textId="77777777" w:rsidR="00805F8E" w:rsidRDefault="00805F8E" w:rsidP="00805F8E">
      <w:r w:rsidRPr="00C76E9F">
        <w:t xml:space="preserve">LSUS provides email services for all students to assist in their academic studies. This LSUS email account is in </w:t>
      </w:r>
      <w:r>
        <w:t>Microsoft Office365 and is utilized for all official University business. Check your student email account frequently as you do not want to miss important notices or information. We recommend this email address stays for academic purposes and not use it for personal or business uses.</w:t>
      </w:r>
    </w:p>
    <w:p w14:paraId="56145181" w14:textId="77777777" w:rsidR="00805F8E" w:rsidRDefault="00805F8E" w:rsidP="00805F8E">
      <w:r>
        <w:t>Students access their email web portal by navigating to mail.lsus.edu and using their StudentID@lsus.edu (e.g. Z00000000@lsus.edu) and password (MyLSUS PIN). Connect to the Help Desk with Information Technology Services for additional information.</w:t>
      </w:r>
    </w:p>
    <w:p w14:paraId="6487A42B" w14:textId="77777777" w:rsidR="00805F8E" w:rsidRDefault="00805F8E" w:rsidP="00805F8E">
      <w:pPr>
        <w:pStyle w:val="Heading4"/>
      </w:pPr>
      <w:bookmarkStart w:id="18" w:name="_Toc234913410"/>
      <w:r>
        <w:t>Single Sign On (SSO)</w:t>
      </w:r>
      <w:bookmarkEnd w:id="18"/>
    </w:p>
    <w:p w14:paraId="42B1EB73" w14:textId="77777777" w:rsidR="00805F8E" w:rsidRDefault="00805F8E" w:rsidP="00805F8E">
      <w:r>
        <w:t>SSO allows a single sign on (your LSUS credentials) to authenticate to multiple services. This means fewer passwords and usernames to remember, streamlines login to these services as when you sign in for one, you sign in for all, and is more secure as you get our LSUS login page you know you are signing into an LSUS service.</w:t>
      </w:r>
    </w:p>
    <w:p w14:paraId="3EA26ED9" w14:textId="77777777" w:rsidR="00805F8E" w:rsidRDefault="00805F8E" w:rsidP="00805F8E">
      <w:pPr>
        <w:pStyle w:val="Heading4"/>
      </w:pPr>
      <w:bookmarkStart w:id="19" w:name="_Toc234913411"/>
      <w:r>
        <w:t>Office 365 at LSUS</w:t>
      </w:r>
      <w:bookmarkEnd w:id="19"/>
    </w:p>
    <w:p w14:paraId="78834D06" w14:textId="77777777" w:rsidR="00805F8E" w:rsidRDefault="00805F8E" w:rsidP="00805F8E">
      <w:r>
        <w:t>Office 365 is offered to students for free by logging into the Office 365 portal and using the StudentID@lsus.edu and password (PIN). This will grant the ability to download the full version of Office 365 to include Word, Excel, PowerPoint, OneNote, Access, Publisher, Outlook, and OneDrive. Connect to the Help Desk with Information Technology Services for additional information.</w:t>
      </w:r>
    </w:p>
    <w:p w14:paraId="602EE959" w14:textId="77777777" w:rsidR="00805F8E" w:rsidRDefault="00805F8E" w:rsidP="00805F8E">
      <w:pPr>
        <w:pStyle w:val="Heading4"/>
      </w:pPr>
      <w:bookmarkStart w:id="20" w:name="_Toc234913412"/>
      <w:r w:rsidRPr="00C76E9F">
        <w:t>MyLSUS</w:t>
      </w:r>
      <w:bookmarkEnd w:id="20"/>
    </w:p>
    <w:p w14:paraId="02BAD314" w14:textId="77777777" w:rsidR="00805F8E" w:rsidRDefault="00805F8E" w:rsidP="00805F8E">
      <w:r w:rsidRPr="00C76E9F">
        <w:t xml:space="preserve">MyLSUS is the web interface to student information at LSU Shreveport. You will use myLSUS for </w:t>
      </w:r>
      <w:proofErr w:type="gramStart"/>
      <w:r w:rsidRPr="00C76E9F">
        <w:t>a number of</w:t>
      </w:r>
      <w:proofErr w:type="gramEnd"/>
      <w:r w:rsidRPr="00C76E9F">
        <w:t xml:space="preserve"> important actions. During advising and registration, you will view course offerings, search for open classes, schedule your classes (register) and make payment all on myLSUS. If you are a financial aid recipient, you will also track your Financial Aid status and apply your financial aid awards toward your tuition. MyLSUS is also used to print unofficial transcripts and view grades, request official transcripts, update personal information, and verify enrollment for employers or health insurance.</w:t>
      </w:r>
    </w:p>
    <w:p w14:paraId="54404E47" w14:textId="77777777" w:rsidR="00805F8E" w:rsidRDefault="00805F8E" w:rsidP="00805F8E">
      <w:pPr>
        <w:pStyle w:val="Heading4"/>
      </w:pPr>
      <w:bookmarkStart w:id="21" w:name="_Toc234913413"/>
      <w:r>
        <w:lastRenderedPageBreak/>
        <w:t>Campus Labs</w:t>
      </w:r>
      <w:bookmarkEnd w:id="21"/>
    </w:p>
    <w:p w14:paraId="4207D37C" w14:textId="77777777" w:rsidR="00805F8E" w:rsidRDefault="00805F8E" w:rsidP="00805F8E">
      <w:r>
        <w:t>The Campus-Wide Lab is a multi-purpose computer facility that offers computer access, including free printing and scanning. The computers are connected to the internet and are loaded with much of the software needed for your coursework. The Campus Wide Lab is centrally located on the first floor of our University Center building which is the social hub of LSUS. There are other labs on campus designed to support specific academic areas. Check with academic departments for lab hours, as they are subject to change each semester.</w:t>
      </w:r>
    </w:p>
    <w:p w14:paraId="414916C9" w14:textId="77777777" w:rsidR="00805F8E" w:rsidRDefault="00805F8E" w:rsidP="00805F8E">
      <w:pPr>
        <w:pStyle w:val="Heading4"/>
      </w:pPr>
      <w:bookmarkStart w:id="22" w:name="_Toc234913414"/>
      <w:r>
        <w:t>LSUS ITS Helpdesk</w:t>
      </w:r>
      <w:bookmarkEnd w:id="22"/>
    </w:p>
    <w:p w14:paraId="2BFBF596" w14:textId="77777777" w:rsidR="00805F8E" w:rsidRDefault="00805F8E" w:rsidP="00805F8E">
      <w:r>
        <w:t>The LSUS ITS Helpdesk is the primary source of information related to technology. ITS publishes article solutions to various common issues there. It is also the primary means of contact with ITS. You can put in a ticket at helpdesk.lsus.edu.</w:t>
      </w:r>
    </w:p>
    <w:p w14:paraId="7C0949CA" w14:textId="77777777" w:rsidR="00805F8E" w:rsidRDefault="00805F8E" w:rsidP="00805F8E">
      <w:pPr>
        <w:pStyle w:val="Heading4"/>
      </w:pPr>
      <w:bookmarkStart w:id="23" w:name="_Toc234913415"/>
      <w:r>
        <w:t>Wi-Fi</w:t>
      </w:r>
      <w:bookmarkEnd w:id="23"/>
    </w:p>
    <w:p w14:paraId="0B60C378" w14:textId="77777777" w:rsidR="00805F8E" w:rsidRDefault="00805F8E" w:rsidP="00805F8E">
      <w:r>
        <w:t>LSUS is a part of the ‘</w:t>
      </w:r>
      <w:proofErr w:type="spellStart"/>
      <w:r>
        <w:t>eduroam</w:t>
      </w:r>
      <w:proofErr w:type="spellEnd"/>
      <w:r>
        <w:t xml:space="preserve">’ network. This allows, once connected to the </w:t>
      </w:r>
      <w:proofErr w:type="spellStart"/>
      <w:r>
        <w:t>eduroam</w:t>
      </w:r>
      <w:proofErr w:type="spellEnd"/>
      <w:r>
        <w:t xml:space="preserve"> </w:t>
      </w:r>
      <w:proofErr w:type="spellStart"/>
      <w:r>
        <w:t>wifi</w:t>
      </w:r>
      <w:proofErr w:type="spellEnd"/>
      <w:r>
        <w:t xml:space="preserve"> at LSUS, you to be connected at every other university in the world that is also a part of the network. To sign into </w:t>
      </w:r>
      <w:proofErr w:type="spellStart"/>
      <w:r>
        <w:t>eduroam</w:t>
      </w:r>
      <w:proofErr w:type="spellEnd"/>
      <w:r>
        <w:t xml:space="preserve"> connect to the </w:t>
      </w:r>
      <w:proofErr w:type="spellStart"/>
      <w:r>
        <w:t>wifi</w:t>
      </w:r>
      <w:proofErr w:type="spellEnd"/>
      <w:r>
        <w:t xml:space="preserve"> network and use your </w:t>
      </w:r>
      <w:proofErr w:type="spellStart"/>
      <w:r>
        <w:t>studentID@lsus</w:t>
      </w:r>
      <w:proofErr w:type="spellEnd"/>
      <w:r>
        <w:t xml:space="preserve"> and PIN to sign in.</w:t>
      </w:r>
    </w:p>
    <w:p w14:paraId="1A379A74" w14:textId="77777777" w:rsidR="00805F8E" w:rsidRDefault="00805F8E" w:rsidP="00805F8E">
      <w:pPr>
        <w:pStyle w:val="Heading2"/>
      </w:pPr>
      <w:bookmarkStart w:id="24" w:name="_Toc234913416"/>
      <w:r>
        <w:t>Student Experience</w:t>
      </w:r>
      <w:bookmarkEnd w:id="24"/>
    </w:p>
    <w:p w14:paraId="622D0F08" w14:textId="77777777" w:rsidR="00805F8E" w:rsidRDefault="00805F8E" w:rsidP="00805F8E">
      <w:pPr>
        <w:pStyle w:val="Heading3"/>
      </w:pPr>
      <w:bookmarkStart w:id="25" w:name="_Toc234913417"/>
      <w:r>
        <w:t>Campus Engagement</w:t>
      </w:r>
      <w:bookmarkEnd w:id="25"/>
    </w:p>
    <w:p w14:paraId="75A69D44" w14:textId="77777777" w:rsidR="00805F8E" w:rsidRDefault="00805F8E" w:rsidP="00805F8E">
      <w:r>
        <w:t>The University Center is the heart of our campus and a place where students can gather between classes and to get to know each other. The UC houses our campus bookstore, dining facilities, the campus wide lab, Pilots Pantry, and Student Org Lounge.</w:t>
      </w:r>
    </w:p>
    <w:p w14:paraId="13EC211B" w14:textId="77777777" w:rsidR="00805F8E" w:rsidRDefault="00805F8E" w:rsidP="00805F8E">
      <w:r>
        <w:t>Campus events are scheduled throughout the academic year. Festivals, concerts, nationally recognized speakers and other entertainment are available to students. You can keep up with campus events by connecting to Anchored In. Many of these events are coordinated by the Student Activities Board (SAB). SAB is run by students and provides student input into campus programming.</w:t>
      </w:r>
    </w:p>
    <w:p w14:paraId="64BED5C2" w14:textId="77777777" w:rsidR="00805F8E" w:rsidRDefault="00805F8E" w:rsidP="00805F8E">
      <w:r>
        <w:t>Greek Life adds another dimension to student involvement and leadership opportunities. LSUS offers national and local fraternities and sororities that promote friendship, academic achievement, leadership and community service. These organizations hold a variety of activities on campus throughout the year.</w:t>
      </w:r>
    </w:p>
    <w:p w14:paraId="081B6239" w14:textId="77777777" w:rsidR="00805F8E" w:rsidRDefault="00805F8E" w:rsidP="00805F8E">
      <w:pPr>
        <w:pStyle w:val="Heading3"/>
      </w:pPr>
      <w:bookmarkStart w:id="26" w:name="_Toc234913418"/>
      <w:r>
        <w:lastRenderedPageBreak/>
        <w:t>Leadership Opportunities</w:t>
      </w:r>
      <w:bookmarkEnd w:id="26"/>
    </w:p>
    <w:p w14:paraId="1D93EA05" w14:textId="77777777" w:rsidR="00805F8E" w:rsidRDefault="00805F8E" w:rsidP="00805F8E">
      <w:r>
        <w:t>LSUS offers many opportunities for students to hone their leadership and community service skills by joining a student organization, attending leadership seminars, and learning about volunteer opportunities. A variety of student organizations also offers involvement and leadership opportunities. There are over 50 student organizations ranging from academic and professional organizations to religious, honorary, service, spirit, special interest and sports clubs.</w:t>
      </w:r>
    </w:p>
    <w:p w14:paraId="4E8575F7" w14:textId="77777777" w:rsidR="00805F8E" w:rsidRDefault="00805F8E" w:rsidP="00805F8E">
      <w:r>
        <w:t xml:space="preserve">You could also engage with the Student Government Association (SGA), the “Voice of LSUS Students,” who serves as a liaison between administration/faculty and students. </w:t>
      </w:r>
      <w:r>
        <w:tab/>
      </w:r>
    </w:p>
    <w:p w14:paraId="710B6EC0" w14:textId="77777777" w:rsidR="00805F8E" w:rsidRDefault="00805F8E" w:rsidP="00805F8E">
      <w:pPr>
        <w:pStyle w:val="Heading3"/>
      </w:pPr>
      <w:bookmarkStart w:id="27" w:name="_Toc234913419"/>
      <w:r>
        <w:t>Pilot Card</w:t>
      </w:r>
      <w:bookmarkEnd w:id="27"/>
    </w:p>
    <w:p w14:paraId="5EA4BCC6" w14:textId="77777777" w:rsidR="00805F8E" w:rsidRDefault="00805F8E" w:rsidP="00805F8E">
      <w:r>
        <w:t>LSUS provides ID cards to all students with a valid student identification number. Among other uses, these cards are used for entrance to campus events, making purchases in the bookstore, and checking out materials from the library. Your Pilot Card can also be used as declining balance (stored value) cards so you (or your family and friends) can place money on your student account to be used in the bookstore, vending around the campus, at STACKS, and The Port Grille. In the future, the Pilot Card will be used to access additional services, such as electronic financial transactions and door access.</w:t>
      </w:r>
    </w:p>
    <w:p w14:paraId="70EAF009" w14:textId="77777777" w:rsidR="00805F8E" w:rsidRDefault="00805F8E" w:rsidP="00805F8E">
      <w:r>
        <w:t>The LSUS Campus Wide Lab is the primary location for getting your card. Questions about the Pilot Card can be answered via email (pilotcard@lsus.edu), telephone (318-797-5221), or by completing an IT helpdesk ticket.</w:t>
      </w:r>
    </w:p>
    <w:p w14:paraId="00078FFF" w14:textId="77777777" w:rsidR="00805F8E" w:rsidRDefault="00805F8E" w:rsidP="00805F8E">
      <w:pPr>
        <w:pStyle w:val="Heading3"/>
      </w:pPr>
      <w:bookmarkStart w:id="28" w:name="_Toc234913420"/>
      <w:r>
        <w:t>Pilots Pointe</w:t>
      </w:r>
      <w:bookmarkEnd w:id="28"/>
    </w:p>
    <w:p w14:paraId="3D2BCD87" w14:textId="77777777" w:rsidR="00805F8E" w:rsidRDefault="00805F8E" w:rsidP="00805F8E">
      <w:r>
        <w:t>Pilots Pointe, LSUS student housing, is located adjacent to campus and provides easy walking access. As part of the student experience Pilots Pointe is dedicated to cultivating a surrounding for student success, safety and building community. Some of available amenities accessible at Pilots Pointe include on-site laundry, Wi-Fi, beach volleyball, clubhouse lounge, 24hr snack/beverage vending, and an outdoor pool. The staff will provide you with everything you need to complement your university experience.</w:t>
      </w:r>
    </w:p>
    <w:p w14:paraId="54788E1B" w14:textId="77777777" w:rsidR="00805F8E" w:rsidRDefault="00805F8E" w:rsidP="00805F8E">
      <w:pPr>
        <w:pStyle w:val="Heading3"/>
      </w:pPr>
      <w:bookmarkStart w:id="29" w:name="_Toc234913421"/>
      <w:r>
        <w:t>Student Employment</w:t>
      </w:r>
      <w:bookmarkEnd w:id="29"/>
    </w:p>
    <w:p w14:paraId="2FF09606" w14:textId="77777777" w:rsidR="00805F8E" w:rsidRDefault="00805F8E" w:rsidP="00805F8E">
      <w:r>
        <w:t xml:space="preserve">Working on campus is an excellent way to engage with campus and have flexible work hours. During the fall and spring semesters, students are permitted to work up to 20 hours per week. On-campus employment is available to students in two ways. The first kind of on-campus employment opportunity a student can pursue is through the Federal </w:t>
      </w:r>
      <w:r>
        <w:lastRenderedPageBreak/>
        <w:t>Work-Study Program. The second kind of on-campus employment opportunity a student can pursue is funded through regular departmental budgets. Students pursue these opportunities in different ways.</w:t>
      </w:r>
    </w:p>
    <w:p w14:paraId="3BB83374" w14:textId="77777777" w:rsidR="00805F8E" w:rsidRDefault="00805F8E" w:rsidP="00805F8E">
      <w:r>
        <w:t>The Federal Work-Study Program is a joint effort by the federal government and the University to provide jobs for students who need financial assistance to attend college. Only students who qualify for the program can participate. To learn more about the program and to determine if you qualify to participate, contact the Financial Aid Office, located in office suite 159 of the Administration Building. If you qualify, they will help you locate an available work-study opportunity.</w:t>
      </w:r>
    </w:p>
    <w:p w14:paraId="249AC9BA" w14:textId="77777777" w:rsidR="00805F8E" w:rsidRDefault="00805F8E" w:rsidP="00805F8E">
      <w:r>
        <w:t>Other campus job opportunities offered outside of Federal Work-Study are secured by contacting Career Services. Career Services assists other campus entities post campus jobs on Handshake. In addition to viewing and applying for campus jobs, this online resource provides students with customized recommendations about jobs to explore, employers to connect with, and events to attend based on their classification and major.</w:t>
      </w:r>
    </w:p>
    <w:p w14:paraId="61399D37" w14:textId="05CD68E4" w:rsidR="00805F8E" w:rsidRDefault="003F7534" w:rsidP="00805F8E">
      <w:pPr>
        <w:pStyle w:val="Heading3"/>
      </w:pPr>
      <w:bookmarkStart w:id="30" w:name="_Toc234913422"/>
      <w:r>
        <w:t>Accessibility Services</w:t>
      </w:r>
      <w:bookmarkEnd w:id="30"/>
    </w:p>
    <w:p w14:paraId="7A512D1B" w14:textId="77777777" w:rsidR="00805F8E" w:rsidRDefault="00805F8E" w:rsidP="00805F8E">
      <w:r>
        <w:t>LSUS is committed to making students with disabilities full participants in its programs, services, and activities through its compliance with Section 504 of the Rehabilitation Act of 1973 and the Americans with Disabilities Act, as amended (ADAAA) of 1990. Services are available to any student who establishes a functional limitation resulting from a learning, physical, sensory, or psychological impairment.</w:t>
      </w:r>
    </w:p>
    <w:p w14:paraId="173C54C1" w14:textId="7B57ADFD" w:rsidR="00805F8E" w:rsidRDefault="00805F8E" w:rsidP="00805F8E">
      <w:r>
        <w:t xml:space="preserve">The primary objective is to ensure access to all services and programs. </w:t>
      </w:r>
      <w:r w:rsidR="003E52FD">
        <w:t xml:space="preserve">Accessibility </w:t>
      </w:r>
      <w:r w:rsidR="000F5C4E">
        <w:t xml:space="preserve">Services </w:t>
      </w:r>
      <w:r>
        <w:t xml:space="preserve">provides intake, assessment of needs on campus, and facilitation of academic and other accommodations for students with disabilities. </w:t>
      </w:r>
      <w:r w:rsidR="000F5C4E">
        <w:t xml:space="preserve">Accessibility </w:t>
      </w:r>
      <w:r w:rsidR="009A0496">
        <w:t>Services</w:t>
      </w:r>
      <w:r>
        <w:t xml:space="preserve"> advocates for all students and works as a liaison between students and faculty, as well as with community agencies in disability related issues. Students with questions or who need to </w:t>
      </w:r>
      <w:r w:rsidR="00FD5ABE">
        <w:t xml:space="preserve">accommodation assistance </w:t>
      </w:r>
      <w:r>
        <w:t xml:space="preserve">can contact the </w:t>
      </w:r>
      <w:r w:rsidR="00FD5ABE">
        <w:t>Accessibility Services</w:t>
      </w:r>
      <w:r w:rsidR="00A36AB5">
        <w:t xml:space="preserve"> </w:t>
      </w:r>
      <w:r>
        <w:t>at disabilityservices@lsus.edu.</w:t>
      </w:r>
    </w:p>
    <w:p w14:paraId="008C31FB" w14:textId="77777777" w:rsidR="00805F8E" w:rsidRDefault="00805F8E" w:rsidP="00805F8E">
      <w:pPr>
        <w:pStyle w:val="Heading3"/>
      </w:pPr>
      <w:bookmarkStart w:id="31" w:name="_Toc234913423"/>
      <w:r>
        <w:t>Student Advocacy</w:t>
      </w:r>
      <w:bookmarkEnd w:id="31"/>
    </w:p>
    <w:p w14:paraId="1D6610B3" w14:textId="77777777" w:rsidR="00805F8E" w:rsidRDefault="00805F8E" w:rsidP="00805F8E">
      <w:r>
        <w:t xml:space="preserve">LSUS is dedicated to supporting our students’ facing challenges in accessing essential resources. Some of these resources include food, housing, clothing, childcare or other barriers to ensure that all students have their basic needs met, which is crucial for their overall well-being, academic success, and personal development.  </w:t>
      </w:r>
    </w:p>
    <w:p w14:paraId="6F9B6470" w14:textId="77777777" w:rsidR="00805F8E" w:rsidRDefault="00805F8E" w:rsidP="00805F8E">
      <w:r>
        <w:lastRenderedPageBreak/>
        <w:t xml:space="preserve">To assist students with awareness and access to other sources of support, LSUS is partnered with Single Stop USA. This platform offers students access to get connected to resources in their local community as well as screened for potential government benefits to receive basic needs assistance. </w:t>
      </w:r>
    </w:p>
    <w:p w14:paraId="376917FC" w14:textId="77777777" w:rsidR="00805F8E" w:rsidRDefault="00805F8E" w:rsidP="00805F8E">
      <w:pPr>
        <w:pStyle w:val="Heading3"/>
      </w:pPr>
      <w:bookmarkStart w:id="32" w:name="_Toc234913424"/>
      <w:r>
        <w:t>Barnes &amp; Noble at LSUS</w:t>
      </w:r>
      <w:bookmarkEnd w:id="32"/>
    </w:p>
    <w:p w14:paraId="55C9E102" w14:textId="77777777" w:rsidR="00805F8E" w:rsidRDefault="00805F8E" w:rsidP="00805F8E">
      <w:r>
        <w:t xml:space="preserve">Students can purchase textbooks and supplies for their classes at Barnes &amp; Noble at LSUS, located in the University Center. You can also order online. Printed, digital, and rental textbooks are available. Books from previous terms which students do not want to keep may be sold back to the </w:t>
      </w:r>
      <w:proofErr w:type="gramStart"/>
      <w:r>
        <w:t>Bookstore</w:t>
      </w:r>
      <w:proofErr w:type="gramEnd"/>
      <w:r>
        <w:t xml:space="preserve"> if the book </w:t>
      </w:r>
      <w:proofErr w:type="gramStart"/>
      <w:r>
        <w:t>will be</w:t>
      </w:r>
      <w:proofErr w:type="gramEnd"/>
      <w:r>
        <w:t xml:space="preserve"> used again in the course. The </w:t>
      </w:r>
      <w:proofErr w:type="gramStart"/>
      <w:r>
        <w:t>Bookstore</w:t>
      </w:r>
      <w:proofErr w:type="gramEnd"/>
      <w:r>
        <w:t xml:space="preserve"> also has LSUS imprinted items, quality LSUS clothing, snacks and cold drinks.</w:t>
      </w:r>
    </w:p>
    <w:p w14:paraId="3CC9E7FD" w14:textId="77777777" w:rsidR="00805F8E" w:rsidRDefault="00805F8E" w:rsidP="00805F8E">
      <w:pPr>
        <w:pStyle w:val="Heading3"/>
      </w:pPr>
      <w:bookmarkStart w:id="33" w:name="_Toc234913425"/>
      <w:r>
        <w:t>Traffic Regulations</w:t>
      </w:r>
      <w:bookmarkEnd w:id="33"/>
    </w:p>
    <w:p w14:paraId="28D59BB8" w14:textId="77777777" w:rsidR="00805F8E" w:rsidRDefault="00805F8E" w:rsidP="00805F8E">
      <w:r>
        <w:t>University Police monitor traffic and parking on campus. Students are expected to operate their vehicle in compliance with all State of Louisiana Motor Vehicle Laws and LSUS Regulations. Rules and Regulations for parking and traffic safety on the LSUS campus are developed by the Parking and Traffic Safety Advisory Committee, comprised of faculty, staff, and students.</w:t>
      </w:r>
    </w:p>
    <w:p w14:paraId="25C3AE46" w14:textId="77777777" w:rsidR="00805F8E" w:rsidRDefault="00805F8E" w:rsidP="00805F8E">
      <w:r>
        <w:t>Parking decals are required on all vehicles and should be adhered to the outside right rear window or bumper (front right fork for motorcycles). Decals are issued to all students each fall and are non-transferrable.</w:t>
      </w:r>
    </w:p>
    <w:p w14:paraId="5F017165" w14:textId="77777777" w:rsidR="00805F8E" w:rsidRDefault="00805F8E" w:rsidP="00805F8E">
      <w:r>
        <w:t>Unpainted curbs within the parking lots are designated for student parking.</w:t>
      </w:r>
    </w:p>
    <w:p w14:paraId="556811D9" w14:textId="77777777" w:rsidR="00805F8E" w:rsidRDefault="00805F8E" w:rsidP="00805F8E">
      <w:pPr>
        <w:pStyle w:val="Heading3"/>
      </w:pPr>
      <w:bookmarkStart w:id="34" w:name="_Toc234913426"/>
      <w:r>
        <w:t>Voter Registration</w:t>
      </w:r>
      <w:bookmarkEnd w:id="34"/>
    </w:p>
    <w:p w14:paraId="148189BA" w14:textId="1AD78949" w:rsidR="00805F8E" w:rsidRDefault="00805F8E" w:rsidP="00805F8E">
      <w:r>
        <w:t xml:space="preserve">Students are encouraged to be active in civic engagement, including the election process. The Admissions and Records Office (AD 168) and </w:t>
      </w:r>
      <w:r w:rsidR="006F2B48">
        <w:t>Accessibility Services</w:t>
      </w:r>
      <w:r>
        <w:t xml:space="preserve"> (</w:t>
      </w:r>
      <w:r w:rsidR="006F2B48">
        <w:t>NL 142</w:t>
      </w:r>
      <w:r w:rsidR="00625B80">
        <w:t>-</w:t>
      </w:r>
      <w:r w:rsidR="002E35A9">
        <w:t>G</w:t>
      </w:r>
      <w:r>
        <w:t>) are authorized Louisiana voter registration agencies. Louisiana residents wishing to register to vote or make changes including change of name, may do so in these offices. Students from states other than Louisiana should contact the Admissions and Records Office (AD 168) for state specific registration materials.</w:t>
      </w:r>
    </w:p>
    <w:p w14:paraId="488D5A85" w14:textId="77777777" w:rsidR="00805F8E" w:rsidRDefault="00805F8E" w:rsidP="00805F8E">
      <w:pPr>
        <w:pStyle w:val="Heading2"/>
      </w:pPr>
      <w:bookmarkStart w:id="35" w:name="_Toc234913427"/>
      <w:r w:rsidRPr="00C76E9F">
        <w:t>Health &amp; Wellbeing</w:t>
      </w:r>
      <w:bookmarkEnd w:id="35"/>
    </w:p>
    <w:p w14:paraId="71D671C3" w14:textId="3235B6B0" w:rsidR="00805F8E" w:rsidRDefault="00805F8E" w:rsidP="00805F8E">
      <w:pPr>
        <w:pStyle w:val="Heading3"/>
      </w:pPr>
      <w:bookmarkStart w:id="36" w:name="_Toc234913428"/>
      <w:r>
        <w:t>Pilots</w:t>
      </w:r>
      <w:r w:rsidR="00C35396">
        <w:t>’</w:t>
      </w:r>
      <w:r>
        <w:t xml:space="preserve"> Pantry</w:t>
      </w:r>
      <w:bookmarkEnd w:id="36"/>
    </w:p>
    <w:p w14:paraId="6BA09ACD" w14:textId="77777777" w:rsidR="00F96F2F" w:rsidRDefault="008C0343" w:rsidP="00805F8E">
      <w:r>
        <w:t>At LSUS, we understand that food insecurity significantly affects academic performance. The mission of the LSUS</w:t>
      </w:r>
      <w:r w:rsidR="00C927B1">
        <w:t xml:space="preserve"> </w:t>
      </w:r>
      <w:r w:rsidR="00805F8E">
        <w:t>Pilots</w:t>
      </w:r>
      <w:r w:rsidR="00C927B1">
        <w:t>’</w:t>
      </w:r>
      <w:r w:rsidR="00805F8E">
        <w:t xml:space="preserve"> Pantry</w:t>
      </w:r>
      <w:r w:rsidR="00DB767B">
        <w:t xml:space="preserve"> is to ensure that every student</w:t>
      </w:r>
      <w:r w:rsidR="00166F4E">
        <w:t xml:space="preserve"> has </w:t>
      </w:r>
      <w:r w:rsidR="00166F4E">
        <w:lastRenderedPageBreak/>
        <w:t>access to nutritious food and essential resources. The p</w:t>
      </w:r>
      <w:r w:rsidR="000D788F">
        <w:t xml:space="preserve">antry aims to eliminate student hunger, reduce the stigma associated with food insecurity, increase awareness, and support overall student success. </w:t>
      </w:r>
    </w:p>
    <w:p w14:paraId="51F594B3" w14:textId="207602FA" w:rsidR="0013650B" w:rsidRDefault="00430ED5" w:rsidP="00805F8E">
      <w:r>
        <w:t>Enrolled LSUS students are welcome to shop at the campus food pantry once a week for up to 100</w:t>
      </w:r>
      <w:r w:rsidR="00945581">
        <w:t xml:space="preserve"> pounds</w:t>
      </w:r>
      <w:r w:rsidR="00712B95">
        <w:t xml:space="preserve"> of </w:t>
      </w:r>
      <w:r w:rsidR="005C4EAA">
        <w:t xml:space="preserve">food a month. </w:t>
      </w:r>
      <w:r w:rsidR="00B43FE7">
        <w:t xml:space="preserve">All </w:t>
      </w:r>
      <w:r w:rsidR="00B864C3">
        <w:t>visitors must check-in with their student ID number</w:t>
      </w:r>
      <w:r w:rsidR="00423FA8">
        <w:t>. First</w:t>
      </w:r>
      <w:r w:rsidR="001D188C">
        <w:t xml:space="preserve">-time visitors must complete an intake form and waiver. </w:t>
      </w:r>
      <w:r w:rsidR="00DA20C2">
        <w:t xml:space="preserve">Those who wish to receive USDA items will also need to provide proof of income and student ID. </w:t>
      </w:r>
      <w:r w:rsidR="009375A2">
        <w:t xml:space="preserve">Valid forms of </w:t>
      </w:r>
      <w:r w:rsidR="00EB721C">
        <w:t>identification may be a check stu</w:t>
      </w:r>
      <w:r w:rsidR="000259D5">
        <w:t>b</w:t>
      </w:r>
      <w:r w:rsidR="00EB721C">
        <w:t>, tax statement, W-2</w:t>
      </w:r>
      <w:r w:rsidR="009C1FA2">
        <w:t xml:space="preserve">, bank statement or SNAP benefits statement. </w:t>
      </w:r>
      <w:r w:rsidR="00595805">
        <w:t xml:space="preserve">All visits and personal information are kept confidential. </w:t>
      </w:r>
    </w:p>
    <w:p w14:paraId="3C73AAAD" w14:textId="5269E15C" w:rsidR="00805F8E" w:rsidRDefault="000259D5" w:rsidP="00805F8E">
      <w:r>
        <w:t>Students can also support the Pil</w:t>
      </w:r>
      <w:r w:rsidR="00587FF5">
        <w:t>ots’ Pantry in several ways. Food donations may be made directly through Pilots’ Pantry Wish List (search LSUS Food Pantry), mon</w:t>
      </w:r>
      <w:r w:rsidR="008B2C39">
        <w:t xml:space="preserve">etary gifts can be made through the LSUS Foundation by </w:t>
      </w:r>
      <w:r w:rsidR="00E0691C">
        <w:t>designating the donation for the Pilots’ Pantry, or individual and organization</w:t>
      </w:r>
      <w:r w:rsidR="00A56AE5">
        <w:t xml:space="preserve">s may host food drives to benefit the </w:t>
      </w:r>
      <w:r w:rsidR="007A73F8">
        <w:t>p</w:t>
      </w:r>
      <w:r w:rsidR="00B0520F">
        <w:t>antry</w:t>
      </w:r>
      <w:r w:rsidR="00E729AA">
        <w:t>.</w:t>
      </w:r>
      <w:r w:rsidR="00805F8E">
        <w:t xml:space="preserve"> </w:t>
      </w:r>
    </w:p>
    <w:p w14:paraId="3C67876A" w14:textId="77777777" w:rsidR="00805F8E" w:rsidRDefault="00805F8E" w:rsidP="00805F8E">
      <w:pPr>
        <w:pStyle w:val="Heading3"/>
      </w:pPr>
      <w:bookmarkStart w:id="37" w:name="_Toc234913429"/>
      <w:r>
        <w:t>Mental Health Awareness</w:t>
      </w:r>
      <w:bookmarkEnd w:id="37"/>
    </w:p>
    <w:p w14:paraId="6AC2BBCE" w14:textId="1388CA39" w:rsidR="00805F8E" w:rsidRDefault="00805F8E" w:rsidP="00805F8E">
      <w:r>
        <w:t xml:space="preserve">College is an exciting time, full of new experiences and personal growth. The college environment can also bring on or exacerbate feelings of stress, anxiety, and overwhelm. While these are natural responses to the new environment, we do not want these issues to become barriers to success. So, LSUS provides mental health services and wellness support to assist students in achieving their goals and enhancing their well-being. We provide free, confidential personal counseling, stress-relief services (Relaxation </w:t>
      </w:r>
      <w:r w:rsidR="00F500FD">
        <w:t>Room</w:t>
      </w:r>
      <w:r>
        <w:t xml:space="preserve">), workshops and </w:t>
      </w:r>
      <w:proofErr w:type="gramStart"/>
      <w:r>
        <w:t>trainings</w:t>
      </w:r>
      <w:proofErr w:type="gramEnd"/>
      <w:r>
        <w:t>, and off-campus referrals. Personal counseling is available via either in-person or telehealth options.</w:t>
      </w:r>
    </w:p>
    <w:p w14:paraId="17FB1398" w14:textId="3182B56F" w:rsidR="00805F8E" w:rsidRDefault="00C20343" w:rsidP="00805F8E">
      <w:r>
        <w:t xml:space="preserve">In addition to on-campus services, LSUS Counseling Services offers easy access to off-campus support through </w:t>
      </w:r>
      <w:r w:rsidR="00E6061A">
        <w:t xml:space="preserve">our </w:t>
      </w:r>
      <w:r w:rsidR="00D644E5">
        <w:t xml:space="preserve">online Resource Guide. This referral list is available directly on our website and provides students with a wide range of community-based mental health resources. Information on upcoming </w:t>
      </w:r>
      <w:proofErr w:type="gramStart"/>
      <w:r w:rsidR="00D644E5">
        <w:t>event</w:t>
      </w:r>
      <w:proofErr w:type="gramEnd"/>
      <w:r w:rsidR="00D644E5">
        <w:t>, mental health management, and self-care can be found on our Instagram</w:t>
      </w:r>
      <w:r w:rsidR="00E97CC6">
        <w:t xml:space="preserve"> page, while stress-relieving resources can be assessed through our Stress</w:t>
      </w:r>
      <w:r w:rsidR="0056346A">
        <w:t xml:space="preserve"> Relief Packet, posted on our website. </w:t>
      </w:r>
      <w:r w:rsidR="00805F8E">
        <w:t xml:space="preserve"> </w:t>
      </w:r>
    </w:p>
    <w:p w14:paraId="162B691E" w14:textId="77777777" w:rsidR="00805F8E" w:rsidRDefault="00805F8E" w:rsidP="00805F8E">
      <w:pPr>
        <w:pStyle w:val="Heading3"/>
      </w:pPr>
      <w:bookmarkStart w:id="38" w:name="_Toc234913430"/>
      <w:r>
        <w:t>Healthcare Services</w:t>
      </w:r>
      <w:bookmarkEnd w:id="38"/>
    </w:p>
    <w:p w14:paraId="2D0996BD" w14:textId="77777777" w:rsidR="001C26A8" w:rsidRDefault="00805F8E" w:rsidP="00805F8E">
      <w:r>
        <w:t xml:space="preserve">LSUS has partnered with </w:t>
      </w:r>
      <w:proofErr w:type="spellStart"/>
      <w:r>
        <w:t>TimelyCare</w:t>
      </w:r>
      <w:proofErr w:type="spellEnd"/>
      <w:r>
        <w:t xml:space="preserve"> to provide free virtual health support to students. Students have FREE, 24/7 access to virtual care services that can be accessed on any web-enabled device in the United States. Students do not need insurance to access </w:t>
      </w:r>
      <w:proofErr w:type="spellStart"/>
      <w:r>
        <w:t>TimelyCare</w:t>
      </w:r>
      <w:proofErr w:type="spellEnd"/>
      <w:r>
        <w:t xml:space="preserve"> services and can receive both medical and mental health support through the platform. </w:t>
      </w:r>
    </w:p>
    <w:p w14:paraId="1A6C4E89" w14:textId="4455DCEF" w:rsidR="00805F8E" w:rsidRDefault="00805F8E" w:rsidP="00805F8E">
      <w:r>
        <w:lastRenderedPageBreak/>
        <w:t>Services offered include:</w:t>
      </w:r>
    </w:p>
    <w:p w14:paraId="480D9ECF" w14:textId="77777777" w:rsidR="00805F8E" w:rsidRDefault="00805F8E" w:rsidP="00805F8E">
      <w:pPr>
        <w:pStyle w:val="ListParagraph"/>
        <w:numPr>
          <w:ilvl w:val="0"/>
          <w:numId w:val="8"/>
        </w:numPr>
        <w:contextualSpacing w:val="0"/>
      </w:pPr>
      <w:proofErr w:type="spellStart"/>
      <w:r>
        <w:t>MedicalNow</w:t>
      </w:r>
      <w:proofErr w:type="spellEnd"/>
      <w:r>
        <w:t>: on-demand medical care</w:t>
      </w:r>
    </w:p>
    <w:p w14:paraId="4D923826" w14:textId="77777777" w:rsidR="00805F8E" w:rsidRDefault="00805F8E" w:rsidP="00805F8E">
      <w:pPr>
        <w:pStyle w:val="ListParagraph"/>
        <w:numPr>
          <w:ilvl w:val="0"/>
          <w:numId w:val="8"/>
        </w:numPr>
        <w:contextualSpacing w:val="0"/>
      </w:pPr>
      <w:proofErr w:type="spellStart"/>
      <w:r>
        <w:t>TalkNow</w:t>
      </w:r>
      <w:proofErr w:type="spellEnd"/>
      <w:r>
        <w:t>: on-demand emotional support</w:t>
      </w:r>
    </w:p>
    <w:p w14:paraId="7D80F88C" w14:textId="77777777" w:rsidR="00805F8E" w:rsidRDefault="00805F8E" w:rsidP="00805F8E">
      <w:pPr>
        <w:pStyle w:val="ListParagraph"/>
        <w:numPr>
          <w:ilvl w:val="0"/>
          <w:numId w:val="8"/>
        </w:numPr>
        <w:contextualSpacing w:val="0"/>
      </w:pPr>
      <w:r>
        <w:t>Scheduled Counseling: at a time that works for you (12 telehealth visits/year). On-campus counseling remains available through LSUS Counseling Services</w:t>
      </w:r>
    </w:p>
    <w:p w14:paraId="57CBFE88" w14:textId="77777777" w:rsidR="00805F8E" w:rsidRDefault="00805F8E" w:rsidP="00805F8E">
      <w:pPr>
        <w:pStyle w:val="ListParagraph"/>
        <w:numPr>
          <w:ilvl w:val="0"/>
          <w:numId w:val="8"/>
        </w:numPr>
        <w:contextualSpacing w:val="0"/>
      </w:pPr>
      <w:r>
        <w:t>Scheduled Medical: select the day, time, and medical provider of your choice</w:t>
      </w:r>
    </w:p>
    <w:p w14:paraId="47F081FF" w14:textId="77777777" w:rsidR="00805F8E" w:rsidRDefault="00805F8E" w:rsidP="00805F8E">
      <w:pPr>
        <w:pStyle w:val="ListParagraph"/>
        <w:numPr>
          <w:ilvl w:val="0"/>
          <w:numId w:val="8"/>
        </w:numPr>
        <w:contextualSpacing w:val="0"/>
      </w:pPr>
      <w:r>
        <w:t>Self-Care Content: access to self-care tools and resources (meditation/yoga sessions, videos, articles)</w:t>
      </w:r>
    </w:p>
    <w:p w14:paraId="70B7DE43" w14:textId="77777777" w:rsidR="00805F8E" w:rsidRDefault="00805F8E" w:rsidP="00805F8E">
      <w:pPr>
        <w:pStyle w:val="ListParagraph"/>
        <w:numPr>
          <w:ilvl w:val="0"/>
          <w:numId w:val="8"/>
        </w:numPr>
        <w:contextualSpacing w:val="0"/>
      </w:pPr>
      <w:r>
        <w:t>Peer Community: an anonymous and judgment free space to connect with and support other students going through similar situations</w:t>
      </w:r>
    </w:p>
    <w:p w14:paraId="58D6AD3E" w14:textId="77777777" w:rsidR="00805F8E" w:rsidRDefault="00805F8E" w:rsidP="00805F8E">
      <w:r>
        <w:t xml:space="preserve">Students have access to </w:t>
      </w:r>
      <w:proofErr w:type="spellStart"/>
      <w:r>
        <w:t>TimelyCare</w:t>
      </w:r>
      <w:proofErr w:type="spellEnd"/>
      <w:r>
        <w:t xml:space="preserve"> services 365 days a year. That means you can have access during breaks, after-hours, and anytime you need support.</w:t>
      </w:r>
    </w:p>
    <w:p w14:paraId="3EC11BEF" w14:textId="77777777" w:rsidR="00805F8E" w:rsidRDefault="00805F8E" w:rsidP="00805F8E">
      <w:pPr>
        <w:pStyle w:val="Heading3"/>
      </w:pPr>
      <w:bookmarkStart w:id="39" w:name="_Toc234913431"/>
      <w:r>
        <w:t>Student Fitness</w:t>
      </w:r>
      <w:bookmarkEnd w:id="39"/>
    </w:p>
    <w:p w14:paraId="115975B2" w14:textId="77777777" w:rsidR="00805F8E" w:rsidRDefault="00805F8E" w:rsidP="00805F8E">
      <w:r>
        <w:t xml:space="preserve">Outside of the classroom, LSUS offers numerous opportunities to support student academics and personal growth, including fitness. Being active outside of the classroom is an important component of a student’s quality of life and overall student experience. In addition to being fun, fitness activities contribute to academic success and foster sportsmanship and meaningful friendships. Students can choose their own level of engagement. Activities range from competitive intramural sport leagues to group fitness classes to </w:t>
      </w:r>
      <w:proofErr w:type="gramStart"/>
      <w:r>
        <w:t>use of the</w:t>
      </w:r>
      <w:proofErr w:type="gramEnd"/>
      <w:r>
        <w:t xml:space="preserve"> </w:t>
      </w:r>
      <w:proofErr w:type="gramStart"/>
      <w:r>
        <w:t>fully-equipped</w:t>
      </w:r>
      <w:proofErr w:type="gramEnd"/>
      <w:r>
        <w:t xml:space="preserve"> H&amp;PE Fitness Room (HPE 101A). </w:t>
      </w:r>
      <w:proofErr w:type="gramStart"/>
      <w:r>
        <w:t>students</w:t>
      </w:r>
      <w:proofErr w:type="gramEnd"/>
      <w:r>
        <w:t xml:space="preserve"> can also engage in friendly competition between classes by playing ping pong or billiards in the University Center.</w:t>
      </w:r>
    </w:p>
    <w:p w14:paraId="3004E749" w14:textId="77777777" w:rsidR="00805F8E" w:rsidRDefault="00805F8E" w:rsidP="00805F8E">
      <w:r>
        <w:t xml:space="preserve">In addition to traditional offerings, LSUS promotes unique outdoor recreation opportunities such as paddleboarding and goat yoga. These activities offer fun and engaging ways to connect with nature and relieve stress. Students also </w:t>
      </w:r>
      <w:proofErr w:type="gramStart"/>
      <w:r>
        <w:t>have the opportunity to</w:t>
      </w:r>
      <w:proofErr w:type="gramEnd"/>
      <w:r>
        <w:t xml:space="preserve"> become CPR certified through on-campus classes, helping to build essential life-saving skills that are valuable in both professional and personal settings. </w:t>
      </w:r>
    </w:p>
    <w:p w14:paraId="4729A925" w14:textId="77777777" w:rsidR="00805F8E" w:rsidRDefault="00805F8E" w:rsidP="00805F8E">
      <w:pPr>
        <w:pStyle w:val="Heading2"/>
      </w:pPr>
      <w:bookmarkStart w:id="40" w:name="_Toc234913432"/>
      <w:r>
        <w:t>Student Safety</w:t>
      </w:r>
      <w:bookmarkEnd w:id="40"/>
    </w:p>
    <w:p w14:paraId="244AD12D" w14:textId="77777777" w:rsidR="00805F8E" w:rsidRDefault="00805F8E" w:rsidP="00805F8E">
      <w:pPr>
        <w:pStyle w:val="Heading3"/>
      </w:pPr>
      <w:bookmarkStart w:id="41" w:name="_Toc234913433"/>
      <w:r>
        <w:t>RAVE Alert &amp; RAVE Guardian</w:t>
      </w:r>
      <w:bookmarkEnd w:id="41"/>
    </w:p>
    <w:p w14:paraId="654771EE" w14:textId="77777777" w:rsidR="00805F8E" w:rsidRDefault="00805F8E" w:rsidP="00805F8E">
      <w:r>
        <w:t xml:space="preserve">The LSUS RAVE System is a notification system that enables rapid transmission of information and alerts LSUS faculty, staff, and students of emergency situations. RAVE </w:t>
      </w:r>
      <w:r>
        <w:lastRenderedPageBreak/>
        <w:t>Alert will be used in situations ranging from inclement weather to critical incidents or campus closures. Students who have an active mobile phone number on MyLSUS are automatically registered to receive RAVE Alert messages. Keeping your contact information up to date in MyLSUS will ensure you will receive important notices that may require your immediate attention.</w:t>
      </w:r>
    </w:p>
    <w:p w14:paraId="00EA955A" w14:textId="77777777" w:rsidR="00805F8E" w:rsidRDefault="00805F8E" w:rsidP="00805F8E">
      <w:r>
        <w:t xml:space="preserve">RAVE Guardian is an interactive system that enables users to store important information and/or quickly notify the University Police. With RAVE Guardian, you are directly connected to help from University Police or 911. RAVE Guardian allows you to upload important medical and contact information for use in emergencies. The app allows you to have confidential conversations with University Police or submit tips to them, in the form of pictures or videos. Users may also submit tips anonymously. Unlike the RAVE Alert, users </w:t>
      </w:r>
      <w:proofErr w:type="gramStart"/>
      <w:r>
        <w:t>must opt-in to</w:t>
      </w:r>
      <w:proofErr w:type="gramEnd"/>
      <w:r>
        <w:t xml:space="preserve"> manually register for RAVE Guardian by downloading the App from the App Store.</w:t>
      </w:r>
    </w:p>
    <w:p w14:paraId="427041A9" w14:textId="77777777" w:rsidR="00805F8E" w:rsidRDefault="00805F8E" w:rsidP="00805F8E">
      <w:pPr>
        <w:pStyle w:val="Heading3"/>
      </w:pPr>
      <w:bookmarkStart w:id="42" w:name="_Toc234913434"/>
      <w:r>
        <w:t>Sexual Misconduct Prevention</w:t>
      </w:r>
      <w:bookmarkEnd w:id="42"/>
    </w:p>
    <w:p w14:paraId="6793D16D" w14:textId="77777777" w:rsidR="00805F8E" w:rsidRDefault="00805F8E" w:rsidP="00805F8E">
      <w:r>
        <w:t>LSUS is committed to providing a learning, working, and living environment that promotes integrity, civility, and mutual respect in an environment free of sex-based harassment and discrimination, including sexual misconduct, (e.g., dating/domestic violence, sexual assault, sexual harassment, stalking, power-based violence, and retaliation). LSUS prohibits sex-based harassment and discrimination, including sexual misconduct.</w:t>
      </w:r>
    </w:p>
    <w:p w14:paraId="2CD63085" w14:textId="6E17F018" w:rsidR="00805F8E" w:rsidRDefault="00805F8E" w:rsidP="00805F8E">
      <w:r>
        <w:t>LSUS employees (</w:t>
      </w:r>
      <w:proofErr w:type="gramStart"/>
      <w:r>
        <w:t>with the exception of</w:t>
      </w:r>
      <w:proofErr w:type="gramEnd"/>
      <w:r>
        <w:t xml:space="preserve"> Counseling Services staff and Confidential Advisors), including student workers and graduate assistants, are responsible employees, meaning they are required to promptly notify the Director of the Office of Civil Rights and Title IX of incidents of sexual misconduct. Individuals may report sexual misconduct in person (</w:t>
      </w:r>
      <w:r w:rsidR="00AB478C">
        <w:t xml:space="preserve">Noel Memorial Library, </w:t>
      </w:r>
      <w:r w:rsidR="00313FB9">
        <w:t>Room</w:t>
      </w:r>
      <w:r w:rsidR="00C91BBA">
        <w:t xml:space="preserve"> 142-B</w:t>
      </w:r>
      <w:r>
        <w:t>), via telephone (318-797-5071), via email (titleix@lsus.edu), or via the online reporting form. Once notice of a possible complaint is received, the Director of the Office of Civil Rights and Title IX will provide the complainant with information on reporting options, including filing a formal complaint with LSUS and a criminal complaint with law enforcement (if applicable). Information regarding on- and off- campus resources and supportive measures (e.g., academic, work, living adjustments) is provided to both the complainant and respondent. Students wanting to speak with a confidential resource (thereby not providing notice or initiating a formal complaint with the University) may contact Counseling Services or any Confidential Advisor.</w:t>
      </w:r>
    </w:p>
    <w:p w14:paraId="6FB3C43D" w14:textId="77777777" w:rsidR="001C26A8" w:rsidRDefault="001C26A8" w:rsidP="00805F8E"/>
    <w:p w14:paraId="301023B4" w14:textId="77777777" w:rsidR="00805F8E" w:rsidRDefault="00805F8E" w:rsidP="00805F8E">
      <w:pPr>
        <w:pStyle w:val="Heading4"/>
      </w:pPr>
      <w:bookmarkStart w:id="43" w:name="_Toc234913435"/>
      <w:r>
        <w:lastRenderedPageBreak/>
        <w:t>Support Resources</w:t>
      </w:r>
      <w:bookmarkEnd w:id="43"/>
    </w:p>
    <w:p w14:paraId="76366B82" w14:textId="77777777" w:rsidR="00805F8E" w:rsidRDefault="00805F8E" w:rsidP="00805F8E">
      <w:r>
        <w:t>LSUS provides access to on- and off-campus support resources.</w:t>
      </w:r>
    </w:p>
    <w:p w14:paraId="20C74022" w14:textId="79DCC0B7" w:rsidR="00805F8E" w:rsidRDefault="00805F8E" w:rsidP="00805F8E">
      <w:pPr>
        <w:ind w:left="720"/>
      </w:pPr>
      <w:r w:rsidRPr="00655A86">
        <w:rPr>
          <w:b/>
          <w:bCs/>
        </w:rPr>
        <w:t>LSUS Counseling Services</w:t>
      </w:r>
      <w:r>
        <w:br/>
        <w:t xml:space="preserve">Location: </w:t>
      </w:r>
      <w:r w:rsidR="002A2578">
        <w:t>Noel Memorial Library</w:t>
      </w:r>
      <w:r>
        <w:t xml:space="preserve">, </w:t>
      </w:r>
      <w:r w:rsidR="002A2578">
        <w:t>Office 141</w:t>
      </w:r>
      <w:r>
        <w:t xml:space="preserve"> </w:t>
      </w:r>
      <w:r>
        <w:br/>
        <w:t>Telephone Number: 318-797-5365</w:t>
      </w:r>
      <w:r>
        <w:br/>
      </w:r>
      <w:hyperlink r:id="rId15" w:history="1">
        <w:r w:rsidRPr="00C76E9F">
          <w:rPr>
            <w:rStyle w:val="Hyperlink"/>
          </w:rPr>
          <w:t>LSUS Counseling Services web page</w:t>
        </w:r>
      </w:hyperlink>
    </w:p>
    <w:p w14:paraId="16F40D07" w14:textId="77777777" w:rsidR="00805F8E" w:rsidRDefault="00805F8E" w:rsidP="00805F8E">
      <w:pPr>
        <w:ind w:left="720"/>
      </w:pPr>
      <w:r w:rsidRPr="00655A86">
        <w:rPr>
          <w:b/>
          <w:bCs/>
        </w:rPr>
        <w:t>Community Support &amp; Resources</w:t>
      </w:r>
      <w:r>
        <w:br/>
        <w:t xml:space="preserve">Project Celebration, Inc., (Local Advocacy Center) </w:t>
      </w:r>
      <w:r>
        <w:br/>
        <w:t>Telephone Number: 318-256-6242</w:t>
      </w:r>
      <w:r>
        <w:br/>
      </w:r>
      <w:hyperlink r:id="rId16" w:history="1">
        <w:r w:rsidRPr="00C76E9F">
          <w:rPr>
            <w:rStyle w:val="Hyperlink"/>
          </w:rPr>
          <w:t>Project Celebration website</w:t>
        </w:r>
      </w:hyperlink>
    </w:p>
    <w:p w14:paraId="2BA4939F" w14:textId="77777777" w:rsidR="00805F8E" w:rsidRDefault="00805F8E" w:rsidP="00805F8E">
      <w:pPr>
        <w:ind w:left="720"/>
      </w:pPr>
      <w:r w:rsidRPr="00655A86">
        <w:rPr>
          <w:b/>
          <w:bCs/>
        </w:rPr>
        <w:t>National Crisis Hotline &amp; Support Network</w:t>
      </w:r>
      <w:r>
        <w:t xml:space="preserve"> </w:t>
      </w:r>
      <w:r>
        <w:br/>
        <w:t xml:space="preserve">RAINN (Rape, Abuse, &amp; Incest National Network) </w:t>
      </w:r>
      <w:r>
        <w:br/>
        <w:t>Telephone Number: 1-800-656-4673</w:t>
      </w:r>
      <w:r>
        <w:br/>
      </w:r>
      <w:hyperlink r:id="rId17" w:history="1">
        <w:r w:rsidRPr="00655A86">
          <w:rPr>
            <w:rStyle w:val="Hyperlink"/>
          </w:rPr>
          <w:t>RAINN website</w:t>
        </w:r>
      </w:hyperlink>
    </w:p>
    <w:p w14:paraId="63BFF893" w14:textId="77777777" w:rsidR="00805F8E" w:rsidRDefault="00805F8E" w:rsidP="00805F8E">
      <w:pPr>
        <w:pStyle w:val="Heading3"/>
      </w:pPr>
      <w:bookmarkStart w:id="44" w:name="_Toc234913436"/>
      <w:r>
        <w:t>Alcohol &amp; Other Drug Prevention, including Opioid Overdose Prevention</w:t>
      </w:r>
      <w:bookmarkEnd w:id="44"/>
    </w:p>
    <w:p w14:paraId="56B019FC" w14:textId="77777777" w:rsidR="00805F8E" w:rsidRDefault="00805F8E" w:rsidP="00805F8E">
      <w:r>
        <w:t>LSUS is committed to promoting a positive and safe learning environment and maintaining a campus free of illegal drug use and alcohol abuse. Our efforts to create a positive and safe learning environment include the development of policies that address unlawful possession, use, or distribution of alcohol and illicit drugs as well as the establishment of a drug and alcohol prevention program. University efforts are guided by a multi-disciplinary task force which periodically reviews policies and related decisions. The task force promulgates its findings in a Biennial Review. The University participates in the CORE Survey to assess college students’ attitudes, perceptions, and opinions regarding alcohol and drugs. Further, LSUS provides information to students about the use and consequences of alcohol and drugs through trainings offered from Alcohol101+, and CampusDrugPrevention.gov, and campus programming.</w:t>
      </w:r>
    </w:p>
    <w:p w14:paraId="3CE1B8AE" w14:textId="77777777" w:rsidR="00805F8E" w:rsidRDefault="00805F8E" w:rsidP="00805F8E">
      <w:pPr>
        <w:pStyle w:val="Heading3"/>
      </w:pPr>
      <w:bookmarkStart w:id="45" w:name="_Toc234913437"/>
      <w:r>
        <w:t>Hazing Prevention</w:t>
      </w:r>
      <w:bookmarkEnd w:id="45"/>
    </w:p>
    <w:p w14:paraId="3A76C6C6" w14:textId="40B2E0AD" w:rsidR="00805F8E" w:rsidRDefault="00805F8E" w:rsidP="00805F8E">
      <w:r>
        <w:t>Hazing causes significant harm to individual students, student groups, and the University. LSUS is committed to implementing proactive initiatives to guide the campus community in promoting a positive, safe campus environment. This includes having all students that take part in any recognized activities (Greek, Student Government</w:t>
      </w:r>
      <w:r w:rsidR="003E211E">
        <w:t>,</w:t>
      </w:r>
      <w:r>
        <w:t xml:space="preserve"> Athletic</w:t>
      </w:r>
      <w:r w:rsidR="003E211E">
        <w:t>, etc.</w:t>
      </w:r>
      <w:r>
        <w:t xml:space="preserve">) also go through mandatory training sponsored by the Louisiana Board of Regents on the dangers of hazing. </w:t>
      </w:r>
    </w:p>
    <w:p w14:paraId="79B4726B" w14:textId="77777777" w:rsidR="00805F8E" w:rsidRDefault="00805F8E" w:rsidP="00805F8E">
      <w:r>
        <w:lastRenderedPageBreak/>
        <w:t>A healthy campus environment is everyone's responsibility. All campus members can make a difference by intervening or speaking up when they see someone at risk. Action requires you to recognize potential dangers, to accept your responsibility to intervene, as well as to act appropriately. Inform yourself about the dangers and alternatives to hazing.</w:t>
      </w:r>
    </w:p>
    <w:p w14:paraId="1A966092" w14:textId="77777777" w:rsidR="00805F8E" w:rsidRDefault="00805F8E" w:rsidP="00805F8E">
      <w:r>
        <w:t>LSUS Code of Student Conduct addresses hazing and provides broad descriptions of several forms of misconduct that may be relevant to hazing. For example, the Code addresses coercive behavior, endangerment, harassment, offensive behavior, and safety.</w:t>
      </w:r>
    </w:p>
    <w:p w14:paraId="16037185" w14:textId="77777777" w:rsidR="00805F8E" w:rsidRDefault="00805F8E" w:rsidP="00805F8E">
      <w:r>
        <w:t xml:space="preserve">To encourage students to make responsible decisions, the University recognizes the need for amnesty from </w:t>
      </w:r>
      <w:proofErr w:type="gramStart"/>
      <w:r>
        <w:t>University</w:t>
      </w:r>
      <w:proofErr w:type="gramEnd"/>
      <w:r>
        <w:t xml:space="preserve"> sanctions in certain situations. Amnesty under this policy, when granted, excuses a student or registered student organization from </w:t>
      </w:r>
      <w:proofErr w:type="gramStart"/>
      <w:r>
        <w:t>University</w:t>
      </w:r>
      <w:proofErr w:type="gramEnd"/>
      <w:r>
        <w:t xml:space="preserve"> sanctions under the Code of Student Conduct.</w:t>
      </w:r>
    </w:p>
    <w:p w14:paraId="1D26C2CD" w14:textId="77777777" w:rsidR="00805F8E" w:rsidRDefault="00805F8E" w:rsidP="00805F8E">
      <w:r>
        <w:t>The elimination of hazing on our campus begins with reporting. Everyone has a responsibility to report hazing the moment you become aware of its occurrence. The reporting form allows anyone to anonymously report hazing. Reporting all known information, including the names of offenders, victims, witnesses, date, time, and location of the incident, is crucial in the investigation of hazing complaints. If students know that hazing took place, but they don’t report it, they could face Code of Student Conduct and criminal charges.</w:t>
      </w:r>
    </w:p>
    <w:p w14:paraId="730BF0E3" w14:textId="77777777" w:rsidR="00805F8E" w:rsidRDefault="00805F8E" w:rsidP="00805F8E">
      <w:r>
        <w:t>For additional assistance, students can contact:</w:t>
      </w:r>
    </w:p>
    <w:p w14:paraId="2C251A12" w14:textId="77777777" w:rsidR="00805F8E" w:rsidRDefault="00805F8E" w:rsidP="00805F8E">
      <w:pPr>
        <w:pStyle w:val="ListParagraph"/>
        <w:numPr>
          <w:ilvl w:val="0"/>
          <w:numId w:val="9"/>
        </w:numPr>
        <w:contextualSpacing w:val="0"/>
      </w:pPr>
      <w:r>
        <w:t>Campus Police; 318-455-5497 or 911</w:t>
      </w:r>
    </w:p>
    <w:p w14:paraId="2665E3B5" w14:textId="73E55ABC" w:rsidR="00805F8E" w:rsidRDefault="00805F8E" w:rsidP="00805F8E">
      <w:pPr>
        <w:pStyle w:val="ListParagraph"/>
        <w:numPr>
          <w:ilvl w:val="0"/>
          <w:numId w:val="9"/>
        </w:numPr>
        <w:contextualSpacing w:val="0"/>
      </w:pPr>
      <w:r>
        <w:t xml:space="preserve">Dean of Students; </w:t>
      </w:r>
      <w:r w:rsidR="004B0F5B">
        <w:t>NL 142</w:t>
      </w:r>
      <w:r>
        <w:t>; 318-797-5116</w:t>
      </w:r>
    </w:p>
    <w:p w14:paraId="2DDD4EF4" w14:textId="77777777" w:rsidR="00805F8E" w:rsidRDefault="00805F8E" w:rsidP="00805F8E">
      <w:pPr>
        <w:pStyle w:val="ListParagraph"/>
        <w:numPr>
          <w:ilvl w:val="0"/>
          <w:numId w:val="9"/>
        </w:numPr>
        <w:contextualSpacing w:val="0"/>
      </w:pPr>
      <w:r>
        <w:t>RAVE Guardian app - Download the LSUS Guardian app (via the Apple App Store or Google Play)</w:t>
      </w:r>
    </w:p>
    <w:p w14:paraId="1E2AA2F6" w14:textId="77777777" w:rsidR="00805F8E" w:rsidRDefault="00805F8E" w:rsidP="00805F8E">
      <w:pPr>
        <w:pStyle w:val="ListParagraph"/>
        <w:numPr>
          <w:ilvl w:val="0"/>
          <w:numId w:val="9"/>
        </w:numPr>
        <w:contextualSpacing w:val="0"/>
      </w:pPr>
      <w:r>
        <w:t>National Hazing Hotline: 1-888-NOT-HAZE (1-888-668-4293)</w:t>
      </w:r>
    </w:p>
    <w:p w14:paraId="64BA734F" w14:textId="77777777" w:rsidR="00805F8E" w:rsidRDefault="00805F8E" w:rsidP="00805F8E">
      <w:pPr>
        <w:pStyle w:val="Heading2"/>
      </w:pPr>
      <w:bookmarkStart w:id="46" w:name="_Toc234913438"/>
      <w:r>
        <w:t>University Policies Governing Student Life</w:t>
      </w:r>
      <w:bookmarkEnd w:id="46"/>
    </w:p>
    <w:p w14:paraId="5FE68386" w14:textId="77777777" w:rsidR="00805F8E" w:rsidRDefault="00805F8E" w:rsidP="00805F8E">
      <w:pPr>
        <w:pStyle w:val="Heading3"/>
      </w:pPr>
      <w:bookmarkStart w:id="47" w:name="_Toc234913439"/>
      <w:r>
        <w:t>Policy Statements</w:t>
      </w:r>
      <w:bookmarkEnd w:id="47"/>
    </w:p>
    <w:p w14:paraId="2950A61D" w14:textId="77777777" w:rsidR="00805F8E" w:rsidRDefault="00805F8E" w:rsidP="00805F8E">
      <w:r>
        <w:t>Policy Statements refer to official written policies of the University. These policies document the University's purpose and governing constraints. All Policy Statements are published online in the LSUS policy manual.</w:t>
      </w:r>
    </w:p>
    <w:p w14:paraId="61A78CEE" w14:textId="77777777" w:rsidR="001C26A8" w:rsidRDefault="001C26A8" w:rsidP="00805F8E"/>
    <w:p w14:paraId="160178BC" w14:textId="77777777" w:rsidR="00805F8E" w:rsidRDefault="00805F8E" w:rsidP="00805F8E">
      <w:r>
        <w:lastRenderedPageBreak/>
        <w:t>Those policies governing student life include:</w:t>
      </w:r>
    </w:p>
    <w:p w14:paraId="518181BD" w14:textId="77777777" w:rsidR="00805F8E" w:rsidRDefault="00805F8E" w:rsidP="00805F8E">
      <w:pPr>
        <w:pStyle w:val="ListParagraph"/>
        <w:numPr>
          <w:ilvl w:val="0"/>
          <w:numId w:val="10"/>
        </w:numPr>
        <w:contextualSpacing w:val="0"/>
      </w:pPr>
      <w:r>
        <w:t>Serving, Possessing, &amp; Consuming of Alcoholic Beverages (3.32.00)</w:t>
      </w:r>
    </w:p>
    <w:p w14:paraId="705B0766" w14:textId="77777777" w:rsidR="00805F8E" w:rsidRDefault="00805F8E" w:rsidP="00805F8E">
      <w:pPr>
        <w:pStyle w:val="ListParagraph"/>
        <w:numPr>
          <w:ilvl w:val="0"/>
          <w:numId w:val="10"/>
        </w:numPr>
        <w:contextualSpacing w:val="0"/>
      </w:pPr>
      <w:r>
        <w:t>University Animal Policy (3.35.00)</w:t>
      </w:r>
    </w:p>
    <w:p w14:paraId="6F37C8CA" w14:textId="77777777" w:rsidR="00805F8E" w:rsidRDefault="00805F8E" w:rsidP="00805F8E">
      <w:pPr>
        <w:pStyle w:val="ListParagraph"/>
        <w:numPr>
          <w:ilvl w:val="0"/>
          <w:numId w:val="10"/>
        </w:numPr>
        <w:contextualSpacing w:val="0"/>
      </w:pPr>
      <w:r>
        <w:t>Students with Disabilities (4.04.2)</w:t>
      </w:r>
    </w:p>
    <w:p w14:paraId="4A1EED96" w14:textId="77777777" w:rsidR="00805F8E" w:rsidRDefault="00805F8E" w:rsidP="00805F8E">
      <w:pPr>
        <w:pStyle w:val="ListParagraph"/>
        <w:numPr>
          <w:ilvl w:val="0"/>
          <w:numId w:val="10"/>
        </w:numPr>
        <w:contextualSpacing w:val="0"/>
      </w:pPr>
      <w:r>
        <w:t>Student Organizations (4.10.00)</w:t>
      </w:r>
    </w:p>
    <w:p w14:paraId="1F8D653E" w14:textId="77777777" w:rsidR="00805F8E" w:rsidRDefault="00805F8E" w:rsidP="00805F8E">
      <w:pPr>
        <w:pStyle w:val="ListParagraph"/>
        <w:numPr>
          <w:ilvl w:val="0"/>
          <w:numId w:val="10"/>
        </w:numPr>
        <w:contextualSpacing w:val="0"/>
      </w:pPr>
      <w:r>
        <w:t>Communication with Students (4.11.01)</w:t>
      </w:r>
    </w:p>
    <w:p w14:paraId="0E71B585" w14:textId="77777777" w:rsidR="00805F8E" w:rsidRDefault="00805F8E" w:rsidP="00805F8E">
      <w:pPr>
        <w:pStyle w:val="ListParagraph"/>
        <w:numPr>
          <w:ilvl w:val="0"/>
          <w:numId w:val="10"/>
        </w:numPr>
        <w:contextualSpacing w:val="0"/>
      </w:pPr>
      <w:r>
        <w:t>Freedom of Speech &amp; Expression (4.13.02)</w:t>
      </w:r>
    </w:p>
    <w:p w14:paraId="3B4D796C" w14:textId="77777777" w:rsidR="00805F8E" w:rsidRDefault="00805F8E" w:rsidP="00805F8E">
      <w:pPr>
        <w:pStyle w:val="ListParagraph"/>
        <w:numPr>
          <w:ilvl w:val="0"/>
          <w:numId w:val="10"/>
        </w:numPr>
        <w:contextualSpacing w:val="0"/>
      </w:pPr>
      <w:r>
        <w:t>Student Threat Assessment Team (4.14.01)</w:t>
      </w:r>
    </w:p>
    <w:p w14:paraId="2637F05D" w14:textId="77777777" w:rsidR="00805F8E" w:rsidRDefault="00805F8E" w:rsidP="00805F8E">
      <w:pPr>
        <w:pStyle w:val="ListParagraph"/>
        <w:numPr>
          <w:ilvl w:val="0"/>
          <w:numId w:val="10"/>
        </w:numPr>
        <w:contextualSpacing w:val="0"/>
      </w:pPr>
      <w:r>
        <w:t>Missing Residential Student Policy &amp; Procedures (4.15.00)</w:t>
      </w:r>
    </w:p>
    <w:p w14:paraId="4B0CE83E" w14:textId="77777777" w:rsidR="00805F8E" w:rsidRDefault="00805F8E" w:rsidP="00805F8E">
      <w:pPr>
        <w:pStyle w:val="ListParagraph"/>
        <w:numPr>
          <w:ilvl w:val="0"/>
          <w:numId w:val="10"/>
        </w:numPr>
        <w:contextualSpacing w:val="0"/>
      </w:pPr>
      <w:r>
        <w:t>Student Complaint Policy (4.17.00)</w:t>
      </w:r>
    </w:p>
    <w:p w14:paraId="49365ECD" w14:textId="77777777" w:rsidR="00805F8E" w:rsidRDefault="00805F8E" w:rsidP="00805F8E">
      <w:pPr>
        <w:pStyle w:val="ListParagraph"/>
        <w:numPr>
          <w:ilvl w:val="0"/>
          <w:numId w:val="10"/>
        </w:numPr>
        <w:contextualSpacing w:val="0"/>
      </w:pPr>
      <w:r>
        <w:t>Criminal History Policy (7.03.00)</w:t>
      </w:r>
    </w:p>
    <w:p w14:paraId="45DFB4DD" w14:textId="77777777" w:rsidR="00805F8E" w:rsidRDefault="00805F8E" w:rsidP="00805F8E">
      <w:pPr>
        <w:pStyle w:val="ListParagraph"/>
        <w:numPr>
          <w:ilvl w:val="0"/>
          <w:numId w:val="10"/>
        </w:numPr>
        <w:contextualSpacing w:val="0"/>
      </w:pPr>
      <w:r>
        <w:t>Missing Residential Student Policy &amp; Procedures (4.15.00)</w:t>
      </w:r>
    </w:p>
    <w:p w14:paraId="322A6CAF" w14:textId="77777777" w:rsidR="00805F8E" w:rsidRDefault="00805F8E" w:rsidP="00805F8E">
      <w:pPr>
        <w:pStyle w:val="Heading3"/>
      </w:pPr>
      <w:bookmarkStart w:id="48" w:name="_Toc234913440"/>
      <w:r>
        <w:t>Other Relevant Policies</w:t>
      </w:r>
      <w:bookmarkEnd w:id="48"/>
    </w:p>
    <w:p w14:paraId="20984CB8" w14:textId="77777777" w:rsidR="00805F8E" w:rsidRDefault="00805F8E" w:rsidP="00805F8E">
      <w:pPr>
        <w:pStyle w:val="Heading4"/>
      </w:pPr>
      <w:bookmarkStart w:id="49" w:name="_Toc234913441"/>
      <w:r>
        <w:t>Address and name change</w:t>
      </w:r>
      <w:bookmarkEnd w:id="49"/>
    </w:p>
    <w:p w14:paraId="0DC3EBD7" w14:textId="77777777" w:rsidR="00805F8E" w:rsidRDefault="00805F8E" w:rsidP="00805F8E">
      <w:r>
        <w:t xml:space="preserve">At the time of admission, a student's legal name and current mailing address must be given. Students are encouraged to update any changes promptly, so they do not miss out on important University communications. To update their name or address, students should visit myLSUS, click the Records tab at the top of the page, then Forms. Complete the Change of Legal Name or Address Form, attach the necessary required documentation, and submit the form via </w:t>
      </w:r>
      <w:proofErr w:type="spellStart"/>
      <w:r>
        <w:t>DocuSign</w:t>
      </w:r>
      <w:proofErr w:type="spellEnd"/>
      <w:r>
        <w:t>. Appropriate supporting documentation is necessary before a name change can be processed. For additional information, students can contact the Registrar.</w:t>
      </w:r>
    </w:p>
    <w:p w14:paraId="303B450A" w14:textId="77777777" w:rsidR="00805F8E" w:rsidRDefault="00805F8E" w:rsidP="00805F8E">
      <w:pPr>
        <w:pStyle w:val="Heading4"/>
      </w:pPr>
      <w:bookmarkStart w:id="50" w:name="_Toc234913442"/>
      <w:r>
        <w:t>Breastfeeding Policy</w:t>
      </w:r>
      <w:bookmarkEnd w:id="50"/>
    </w:p>
    <w:p w14:paraId="6CD4515E" w14:textId="4C51A1B8" w:rsidR="00805F8E" w:rsidRDefault="00805F8E" w:rsidP="00805F8E">
      <w:r>
        <w:t xml:space="preserve">Breastfeeding has been shown to be the superior form of infant nutrition, providing a multitude of health benefits to both infants and </w:t>
      </w:r>
      <w:r w:rsidR="002834ED">
        <w:t>mothers</w:t>
      </w:r>
      <w:r>
        <w:t>. LSUS’s goal is to provide an accessible space for nursing parents on campus, whether you are a faculty or staff member, student, or campus guest. The lactation room (University Center, Room 217) has a lock, electrical outlets, sink, and comfortable seating. Parents are expected to provide their own equipment. Refrigeration/storage is not provided.</w:t>
      </w:r>
    </w:p>
    <w:p w14:paraId="284280F4" w14:textId="77777777" w:rsidR="00805F8E" w:rsidRDefault="00805F8E" w:rsidP="00805F8E">
      <w:pPr>
        <w:pStyle w:val="Heading4"/>
      </w:pPr>
      <w:bookmarkStart w:id="51" w:name="_Toc234913443"/>
      <w:r>
        <w:lastRenderedPageBreak/>
        <w:t>Preferred Name Policy</w:t>
      </w:r>
      <w:bookmarkEnd w:id="51"/>
    </w:p>
    <w:p w14:paraId="1A59E995" w14:textId="78DA2621" w:rsidR="00805F8E" w:rsidRDefault="00805F8E" w:rsidP="00805F8E">
      <w:r>
        <w:t xml:space="preserve">LSUS recognizes the importance of using a preferred name and provides an option for students in the following many instances: using a middle name instead of first name, abbreviated name, Americanized name, name to which you are in the process of legally changing, or name that better represent your gender identity. To update their preferred name, </w:t>
      </w:r>
      <w:r w:rsidR="00D7030A">
        <w:t>students</w:t>
      </w:r>
      <w:r>
        <w:t xml:space="preserve"> should visit myLSUS, click the Records tab at the top of the page, then Forms. Complete the Change of Legal Name or Address Form and submit the form via </w:t>
      </w:r>
      <w:proofErr w:type="spellStart"/>
      <w:r>
        <w:t>DocuSign</w:t>
      </w:r>
      <w:proofErr w:type="spellEnd"/>
      <w:r>
        <w:t xml:space="preserve">. LSUS will continue to use a student’s legal name for </w:t>
      </w:r>
      <w:proofErr w:type="gramStart"/>
      <w:r>
        <w:t>University</w:t>
      </w:r>
      <w:proofErr w:type="gramEnd"/>
      <w:r>
        <w:t xml:space="preserve"> business, including but not limited to academic transcripts, enrollment verifications, tax documents, and other legal records. Students who use a preferred name should always be prepared to provide their legal name identification when needed. For additional information, students can contact the Registrar.</w:t>
      </w:r>
    </w:p>
    <w:p w14:paraId="0662C3E9" w14:textId="77777777" w:rsidR="00805F8E" w:rsidRDefault="00805F8E" w:rsidP="00805F8E">
      <w:pPr>
        <w:pStyle w:val="Heading4"/>
      </w:pPr>
      <w:bookmarkStart w:id="52" w:name="_Toc234913444"/>
      <w:r>
        <w:t>Pregnant and Parenting Students</w:t>
      </w:r>
      <w:bookmarkEnd w:id="52"/>
    </w:p>
    <w:p w14:paraId="16027FC3" w14:textId="77777777" w:rsidR="00805F8E" w:rsidRDefault="00805F8E" w:rsidP="00805F8E">
      <w:r>
        <w:t>LSUS is committed to supporting pregnant and parenting students. In alignment with Title IX of the Education Amendments of 1972, LSUS provides accommodations for students based on pregnancy, childbirth, false pregnancy, miscarriage, termination of pregnancy, or related conditions, including recovery. Pregnant and parenting accommodation requests should be directed to the Director of Civil Rights and Title IX.</w:t>
      </w:r>
    </w:p>
    <w:p w14:paraId="78EC2591" w14:textId="77777777" w:rsidR="00805F8E" w:rsidRDefault="00805F8E" w:rsidP="00805F8E">
      <w:pPr>
        <w:pStyle w:val="Heading2"/>
      </w:pPr>
      <w:bookmarkStart w:id="53" w:name="_Toc234913445"/>
      <w:r w:rsidRPr="00655A86">
        <w:t>Student Development Offices</w:t>
      </w:r>
      <w:bookmarkEnd w:id="53"/>
    </w:p>
    <w:p w14:paraId="166A21B1" w14:textId="77777777" w:rsidR="00805F8E" w:rsidRPr="00EB6D8A" w:rsidRDefault="00805F8E" w:rsidP="00805F8E">
      <w:pPr>
        <w:rPr>
          <w:b/>
          <w:bCs/>
        </w:rPr>
      </w:pPr>
      <w:r w:rsidRPr="00EB6D8A">
        <w:rPr>
          <w:b/>
          <w:bCs/>
        </w:rPr>
        <w:t>Academic Success</w:t>
      </w:r>
      <w:r>
        <w:rPr>
          <w:b/>
          <w:bCs/>
        </w:rPr>
        <w:br/>
      </w:r>
      <w:r>
        <w:t>Student Success Center</w:t>
      </w:r>
      <w:r>
        <w:rPr>
          <w:b/>
          <w:bCs/>
        </w:rPr>
        <w:br/>
      </w:r>
      <w:r>
        <w:t>Noel Memorial Library, First Floor</w:t>
      </w:r>
      <w:r>
        <w:rPr>
          <w:b/>
          <w:bCs/>
        </w:rPr>
        <w:br/>
      </w:r>
      <w:r>
        <w:t>318-795-2486</w:t>
      </w:r>
      <w:r>
        <w:rPr>
          <w:b/>
          <w:bCs/>
        </w:rPr>
        <w:br/>
      </w:r>
      <w:r>
        <w:t>318-795-2488 (fax)</w:t>
      </w:r>
      <w:r>
        <w:rPr>
          <w:b/>
          <w:bCs/>
        </w:rPr>
        <w:br/>
      </w:r>
      <w:hyperlink r:id="rId18" w:history="1">
        <w:r w:rsidRPr="00BF4393">
          <w:rPr>
            <w:rStyle w:val="Hyperlink"/>
          </w:rPr>
          <w:t>success@lsus.edu</w:t>
        </w:r>
      </w:hyperlink>
    </w:p>
    <w:p w14:paraId="009B3A14" w14:textId="50A584CF" w:rsidR="00805F8E" w:rsidRDefault="00D7030A" w:rsidP="00805F8E">
      <w:r>
        <w:rPr>
          <w:b/>
          <w:bCs/>
        </w:rPr>
        <w:t xml:space="preserve">Accessibility </w:t>
      </w:r>
      <w:r w:rsidR="003853F6">
        <w:rPr>
          <w:b/>
          <w:bCs/>
        </w:rPr>
        <w:t>Services</w:t>
      </w:r>
      <w:r w:rsidR="00805F8E">
        <w:br/>
      </w:r>
      <w:r>
        <w:t>Nole Memorial Library</w:t>
      </w:r>
      <w:r w:rsidR="00805F8E">
        <w:t xml:space="preserve">, </w:t>
      </w:r>
      <w:r w:rsidR="0026005E">
        <w:t>Room</w:t>
      </w:r>
      <w:r>
        <w:t xml:space="preserve"> 142-</w:t>
      </w:r>
      <w:r w:rsidR="008845C2">
        <w:t>G</w:t>
      </w:r>
      <w:r w:rsidR="00805F8E">
        <w:br/>
        <w:t>318-795-2402</w:t>
      </w:r>
      <w:r w:rsidR="00805F8E">
        <w:br/>
      </w:r>
      <w:hyperlink r:id="rId19" w:history="1">
        <w:r w:rsidR="00805F8E" w:rsidRPr="00BF4393">
          <w:rPr>
            <w:rStyle w:val="Hyperlink"/>
          </w:rPr>
          <w:t>disabilityservices@lsus.edu</w:t>
        </w:r>
      </w:hyperlink>
    </w:p>
    <w:p w14:paraId="5E0FBC46" w14:textId="77777777" w:rsidR="00805F8E" w:rsidRDefault="00805F8E" w:rsidP="00805F8E">
      <w:r w:rsidRPr="00EB6D8A">
        <w:rPr>
          <w:b/>
          <w:bCs/>
        </w:rPr>
        <w:t>Career Services</w:t>
      </w:r>
      <w:r>
        <w:br/>
        <w:t>Student Success Center</w:t>
      </w:r>
      <w:r>
        <w:br/>
        <w:t>Noel Memorial Library, First Floor</w:t>
      </w:r>
      <w:r>
        <w:br/>
        <w:t>318-797-5062</w:t>
      </w:r>
      <w:r>
        <w:br/>
        <w:t>318-797-5064 (fax)</w:t>
      </w:r>
      <w:r>
        <w:br/>
      </w:r>
      <w:hyperlink r:id="rId20" w:history="1">
        <w:r w:rsidRPr="00BF4393">
          <w:rPr>
            <w:rStyle w:val="Hyperlink"/>
          </w:rPr>
          <w:t>career@lsus.edu</w:t>
        </w:r>
      </w:hyperlink>
    </w:p>
    <w:p w14:paraId="1CB6AD50" w14:textId="77777777" w:rsidR="00805F8E" w:rsidRDefault="00805F8E" w:rsidP="00805F8E">
      <w:r w:rsidRPr="00EB6D8A">
        <w:rPr>
          <w:b/>
          <w:bCs/>
        </w:rPr>
        <w:lastRenderedPageBreak/>
        <w:t>First Year Experience</w:t>
      </w:r>
      <w:r>
        <w:br/>
        <w:t>Student Success Center</w:t>
      </w:r>
      <w:r>
        <w:br/>
        <w:t>Noel Memorial Library, First Floor</w:t>
      </w:r>
      <w:r>
        <w:br/>
        <w:t>318-797-2486</w:t>
      </w:r>
    </w:p>
    <w:p w14:paraId="272399E0" w14:textId="3827F778" w:rsidR="00805F8E" w:rsidRDefault="00805F8E" w:rsidP="00805F8E">
      <w:r w:rsidRPr="00EB6D8A">
        <w:rPr>
          <w:b/>
          <w:bCs/>
        </w:rPr>
        <w:t>Community Standards</w:t>
      </w:r>
      <w:r>
        <w:br/>
      </w:r>
      <w:r w:rsidR="008845C2">
        <w:t>Noel Memorial Library</w:t>
      </w:r>
      <w:r>
        <w:t xml:space="preserve">, </w:t>
      </w:r>
      <w:r w:rsidR="0026005E">
        <w:t>Room</w:t>
      </w:r>
      <w:r w:rsidR="008845C2">
        <w:t xml:space="preserve"> 142-</w:t>
      </w:r>
      <w:r w:rsidR="00B53EFD">
        <w:t>E</w:t>
      </w:r>
      <w:r>
        <w:br/>
        <w:t>318-797-5117</w:t>
      </w:r>
      <w:r>
        <w:br/>
      </w:r>
      <w:hyperlink r:id="rId21" w:history="1">
        <w:r w:rsidRPr="00BF4393">
          <w:rPr>
            <w:rStyle w:val="Hyperlink"/>
          </w:rPr>
          <w:t>saa@lsus.edu</w:t>
        </w:r>
      </w:hyperlink>
    </w:p>
    <w:p w14:paraId="1BD2E89D" w14:textId="77777777" w:rsidR="00805F8E" w:rsidRDefault="00805F8E" w:rsidP="00805F8E">
      <w:r w:rsidRPr="00EB6D8A">
        <w:rPr>
          <w:b/>
          <w:bCs/>
        </w:rPr>
        <w:t>Recreational Sports</w:t>
      </w:r>
      <w:r>
        <w:br/>
        <w:t>University Center, Room 230</w:t>
      </w:r>
      <w:r>
        <w:br/>
      </w:r>
      <w:hyperlink r:id="rId22" w:history="1">
        <w:r w:rsidRPr="00BF4393">
          <w:rPr>
            <w:rStyle w:val="Hyperlink"/>
          </w:rPr>
          <w:t>recsports@lsus.edu</w:t>
        </w:r>
      </w:hyperlink>
    </w:p>
    <w:p w14:paraId="05329865" w14:textId="22F587E1" w:rsidR="00805F8E" w:rsidRDefault="00805F8E" w:rsidP="00805F8E">
      <w:r w:rsidRPr="00EB6D8A">
        <w:rPr>
          <w:b/>
          <w:bCs/>
        </w:rPr>
        <w:t>Counseling Services</w:t>
      </w:r>
      <w:r>
        <w:br/>
      </w:r>
      <w:r w:rsidR="00B53EFD">
        <w:t xml:space="preserve">Noel Memorial Library, </w:t>
      </w:r>
      <w:r w:rsidR="0026005E">
        <w:t>Room</w:t>
      </w:r>
      <w:r w:rsidR="00B53EFD">
        <w:t xml:space="preserve"> 141</w:t>
      </w:r>
      <w:r>
        <w:br/>
        <w:t>318-797-5365</w:t>
      </w:r>
      <w:r>
        <w:br/>
      </w:r>
      <w:hyperlink r:id="rId23" w:history="1">
        <w:r w:rsidRPr="00BF4393">
          <w:rPr>
            <w:rStyle w:val="Hyperlink"/>
          </w:rPr>
          <w:t>counseling@lsus.edu</w:t>
        </w:r>
      </w:hyperlink>
    </w:p>
    <w:p w14:paraId="010D0781" w14:textId="77777777" w:rsidR="00805F8E" w:rsidRDefault="00805F8E" w:rsidP="00805F8E">
      <w:r w:rsidRPr="00EB6D8A">
        <w:rPr>
          <w:b/>
          <w:bCs/>
        </w:rPr>
        <w:t>Student Life</w:t>
      </w:r>
      <w:r>
        <w:br/>
        <w:t xml:space="preserve">University Center, Room 232 </w:t>
      </w:r>
      <w:r>
        <w:br/>
        <w:t>318-797-5393</w:t>
      </w:r>
      <w:r>
        <w:br/>
        <w:t>318-798-4103 (fax)</w:t>
      </w:r>
      <w:r>
        <w:br/>
        <w:t xml:space="preserve">sab@lsus.edu </w:t>
      </w:r>
    </w:p>
    <w:p w14:paraId="6BE584CD" w14:textId="0C7B4762" w:rsidR="00805F8E" w:rsidRDefault="00805F8E" w:rsidP="00805F8E">
      <w:r w:rsidRPr="00EB6D8A">
        <w:rPr>
          <w:b/>
          <w:bCs/>
        </w:rPr>
        <w:t>Dean of Students Office</w:t>
      </w:r>
      <w:r>
        <w:br/>
      </w:r>
      <w:r w:rsidR="00B53EFD">
        <w:t xml:space="preserve">Noel Memorial Library, </w:t>
      </w:r>
      <w:r w:rsidR="0026005E">
        <w:t>Room</w:t>
      </w:r>
      <w:r w:rsidR="00B53EFD">
        <w:t xml:space="preserve"> 142</w:t>
      </w:r>
      <w:r>
        <w:br/>
        <w:t>318-797-5116</w:t>
      </w:r>
      <w:r>
        <w:br/>
      </w:r>
      <w:hyperlink r:id="rId24" w:history="1">
        <w:r w:rsidRPr="00BF4393">
          <w:rPr>
            <w:rStyle w:val="Hyperlink"/>
          </w:rPr>
          <w:t>deanofstudents@lsus.edu</w:t>
        </w:r>
      </w:hyperlink>
    </w:p>
    <w:p w14:paraId="5F249B5E" w14:textId="68CDC430" w:rsidR="00805F8E" w:rsidRDefault="00B53EFD" w:rsidP="00805F8E">
      <w:r>
        <w:rPr>
          <w:b/>
          <w:bCs/>
        </w:rPr>
        <w:t xml:space="preserve">Civil Rights &amp; </w:t>
      </w:r>
      <w:r w:rsidR="00805F8E" w:rsidRPr="00EB6D8A">
        <w:rPr>
          <w:b/>
          <w:bCs/>
        </w:rPr>
        <w:t>Title IX</w:t>
      </w:r>
      <w:r w:rsidR="00805F8E">
        <w:br/>
      </w:r>
      <w:r w:rsidR="001C3500">
        <w:t xml:space="preserve">Noel Memorial Library, </w:t>
      </w:r>
      <w:r w:rsidR="0026005E">
        <w:t>Room</w:t>
      </w:r>
      <w:r w:rsidR="001C3500">
        <w:t xml:space="preserve"> 142-C</w:t>
      </w:r>
      <w:r w:rsidR="00805F8E">
        <w:br/>
        <w:t>318-795-5071</w:t>
      </w:r>
      <w:r w:rsidR="00805F8E">
        <w:br/>
      </w:r>
      <w:hyperlink r:id="rId25" w:history="1">
        <w:r w:rsidR="00805F8E" w:rsidRPr="00BF4393">
          <w:rPr>
            <w:rStyle w:val="Hyperlink"/>
          </w:rPr>
          <w:t>titleix@lsus.edu</w:t>
        </w:r>
      </w:hyperlink>
    </w:p>
    <w:p w14:paraId="1A6943EF" w14:textId="1872F8DC" w:rsidR="00805F8E" w:rsidRDefault="00805F8E" w:rsidP="00805F8E">
      <w:r w:rsidRPr="00EB6D8A">
        <w:rPr>
          <w:b/>
          <w:bCs/>
        </w:rPr>
        <w:t>Student Advocacy</w:t>
      </w:r>
      <w:r>
        <w:br/>
      </w:r>
      <w:r w:rsidR="001F6513">
        <w:t xml:space="preserve">Noel Memorial Library, </w:t>
      </w:r>
      <w:r w:rsidR="0026005E">
        <w:t>Room</w:t>
      </w:r>
      <w:r w:rsidR="001F6513">
        <w:t xml:space="preserve"> 142-F</w:t>
      </w:r>
      <w:r>
        <w:br/>
        <w:t>318-795-2439</w:t>
      </w:r>
      <w:r w:rsidR="001F6513">
        <w:br/>
      </w:r>
      <w:hyperlink r:id="rId26" w:history="1">
        <w:r w:rsidR="003853F6" w:rsidRPr="006406BB">
          <w:rPr>
            <w:rStyle w:val="Hyperlink"/>
          </w:rPr>
          <w:t>studentadvocacy@lsus.edu</w:t>
        </w:r>
      </w:hyperlink>
      <w:r w:rsidR="003853F6">
        <w:t xml:space="preserve"> </w:t>
      </w:r>
    </w:p>
    <w:p w14:paraId="535FF90C" w14:textId="77777777" w:rsidR="00805F8E" w:rsidRDefault="00805F8E" w:rsidP="00805F8E">
      <w:r w:rsidRPr="00EB6D8A">
        <w:rPr>
          <w:b/>
          <w:bCs/>
        </w:rPr>
        <w:t>Residential Life</w:t>
      </w:r>
      <w:r>
        <w:br/>
        <w:t>University Center, Room 226</w:t>
      </w:r>
      <w:r>
        <w:br/>
        <w:t>318-795-5929</w:t>
      </w:r>
    </w:p>
    <w:p w14:paraId="23E2174E" w14:textId="77777777" w:rsidR="00805F8E" w:rsidRDefault="00805F8E" w:rsidP="00805F8E">
      <w:pPr>
        <w:pStyle w:val="Heading2"/>
      </w:pPr>
      <w:bookmarkStart w:id="54" w:name="_Toc234913446"/>
      <w:r w:rsidRPr="00655A86">
        <w:lastRenderedPageBreak/>
        <w:t>Campus Map</w:t>
      </w:r>
      <w:bookmarkEnd w:id="54"/>
    </w:p>
    <w:p w14:paraId="33A4CBED" w14:textId="77777777" w:rsidR="00805F8E" w:rsidRDefault="00805F8E" w:rsidP="00805F8E">
      <w:r>
        <w:t xml:space="preserve">For a more detailed list of locations and to download a PDF version of the campus map, please visit the </w:t>
      </w:r>
      <w:hyperlink r:id="rId27" w:history="1">
        <w:r w:rsidRPr="00EB6D8A">
          <w:rPr>
            <w:rStyle w:val="Hyperlink"/>
          </w:rPr>
          <w:t>Campus Map web page</w:t>
        </w:r>
      </w:hyperlink>
      <w:r>
        <w:t xml:space="preserve">. </w:t>
      </w:r>
    </w:p>
    <w:p w14:paraId="54300C9A" w14:textId="77777777" w:rsidR="00805F8E" w:rsidRDefault="00805F8E" w:rsidP="00805F8E">
      <w:pPr>
        <w:jc w:val="both"/>
      </w:pPr>
      <w:r>
        <w:rPr>
          <w:noProof/>
        </w:rPr>
        <w:drawing>
          <wp:inline distT="0" distB="0" distL="0" distR="0" wp14:anchorId="28491832" wp14:editId="17320597">
            <wp:extent cx="6105525" cy="5055371"/>
            <wp:effectExtent l="0" t="0" r="0" b="0"/>
            <wp:docPr id="165251886" name="Picture 3" descr="A map of the LSUS Campus, with the campus buildings in purple, roads and parking lots in white, and athletic fields in dark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1886" name="Picture 3" descr="A map of the LSUS Campus, with the campus buildings in purple, roads and parking lots in white, and athletic fields in dark gree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18495" cy="5066110"/>
                    </a:xfrm>
                    <a:prstGeom prst="rect">
                      <a:avLst/>
                    </a:prstGeom>
                    <a:noFill/>
                    <a:ln>
                      <a:noFill/>
                    </a:ln>
                  </pic:spPr>
                </pic:pic>
              </a:graphicData>
            </a:graphic>
          </wp:inline>
        </w:drawing>
      </w:r>
    </w:p>
    <w:p w14:paraId="5260510D" w14:textId="77777777" w:rsidR="00805F8E" w:rsidRPr="00FE4F88" w:rsidRDefault="00805F8E" w:rsidP="00805F8E">
      <w:r w:rsidRPr="00EB6D8A">
        <w:t>Lost on campus? Call 797-5000 to reach the operator. </w:t>
      </w:r>
      <w:r w:rsidRPr="00EB6D8A">
        <w:br/>
        <w:t>Lost on campus after hours? Call campus police at 318-455-5497.</w:t>
      </w:r>
    </w:p>
    <w:p w14:paraId="2156FE60" w14:textId="38BCD306" w:rsidR="00655A86" w:rsidRPr="00805F8E" w:rsidRDefault="00655A86" w:rsidP="00805F8E"/>
    <w:sectPr w:rsidR="00655A86" w:rsidRPr="00805F8E" w:rsidSect="00246CEA">
      <w:footerReference w:type="default" r:id="rId29"/>
      <w:headerReference w:type="first" r:id="rId3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4F81" w14:textId="77777777" w:rsidR="00B45810" w:rsidRDefault="00B45810">
      <w:pPr>
        <w:spacing w:after="0" w:line="240" w:lineRule="auto"/>
      </w:pPr>
      <w:r>
        <w:separator/>
      </w:r>
    </w:p>
  </w:endnote>
  <w:endnote w:type="continuationSeparator" w:id="0">
    <w:p w14:paraId="18976F1F" w14:textId="77777777" w:rsidR="00B45810" w:rsidRDefault="00B4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367448338"/>
      <w:docPartObj>
        <w:docPartGallery w:val="Page Numbers (Bottom of Page)"/>
        <w:docPartUnique/>
      </w:docPartObj>
    </w:sdtPr>
    <w:sdtEndPr/>
    <w:sdtContent>
      <w:sdt>
        <w:sdtPr>
          <w:rPr>
            <w:color w:val="461D7C"/>
          </w:rPr>
          <w:id w:val="-1307154456"/>
          <w:docPartObj>
            <w:docPartGallery w:val="Page Numbers (Top of Page)"/>
            <w:docPartUnique/>
          </w:docPartObj>
        </w:sdtPr>
        <w:sdtEndPr/>
        <w:sdtContent>
          <w:p w14:paraId="492A01B7" w14:textId="77777777" w:rsidR="00805F8E" w:rsidRPr="00ED72A8" w:rsidRDefault="00805F8E" w:rsidP="00ED72A8">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61632543"/>
      <w:docPartObj>
        <w:docPartGallery w:val="Page Numbers (Bottom of Page)"/>
        <w:docPartUnique/>
      </w:docPartObj>
    </w:sdtPr>
    <w:sdtEndPr/>
    <w:sdtContent>
      <w:sdt>
        <w:sdtPr>
          <w:rPr>
            <w:color w:val="461D7C"/>
          </w:rPr>
          <w:id w:val="-1769616900"/>
          <w:docPartObj>
            <w:docPartGallery w:val="Page Numbers (Top of Page)"/>
            <w:docPartUnique/>
          </w:docPartObj>
        </w:sdtPr>
        <w:sdtEndPr/>
        <w:sdtContent>
          <w:p w14:paraId="7823CED1" w14:textId="77777777" w:rsidR="004B4E7E" w:rsidRPr="00ED72A8" w:rsidRDefault="00ED72A8" w:rsidP="00ED72A8">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1361" w14:textId="77777777" w:rsidR="00B45810" w:rsidRDefault="00B45810">
      <w:pPr>
        <w:spacing w:after="0" w:line="240" w:lineRule="auto"/>
      </w:pPr>
      <w:r>
        <w:separator/>
      </w:r>
    </w:p>
  </w:footnote>
  <w:footnote w:type="continuationSeparator" w:id="0">
    <w:p w14:paraId="35A92F34" w14:textId="77777777" w:rsidR="00B45810" w:rsidRDefault="00B45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96EB" w14:textId="77777777" w:rsidR="00805F8E" w:rsidRPr="00815EF9" w:rsidRDefault="00805F8E" w:rsidP="00815EF9">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7205" w14:textId="77777777" w:rsidR="00815EF9" w:rsidRPr="00815EF9" w:rsidRDefault="00815EF9" w:rsidP="00815EF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0C0"/>
    <w:multiLevelType w:val="hybridMultilevel"/>
    <w:tmpl w:val="15FC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32526"/>
    <w:multiLevelType w:val="hybridMultilevel"/>
    <w:tmpl w:val="D25C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3"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4" w15:restartNumberingAfterBreak="0">
    <w:nsid w:val="2CF01CB0"/>
    <w:multiLevelType w:val="hybridMultilevel"/>
    <w:tmpl w:val="8942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B3EDF"/>
    <w:multiLevelType w:val="hybridMultilevel"/>
    <w:tmpl w:val="6CA8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580954"/>
    <w:multiLevelType w:val="hybridMultilevel"/>
    <w:tmpl w:val="F4A2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8" w15:restartNumberingAfterBreak="0">
    <w:nsid w:val="62C43561"/>
    <w:multiLevelType w:val="hybridMultilevel"/>
    <w:tmpl w:val="18C8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9A149B"/>
    <w:multiLevelType w:val="hybridMultilevel"/>
    <w:tmpl w:val="7174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353906">
    <w:abstractNumId w:val="3"/>
  </w:num>
  <w:num w:numId="2" w16cid:durableId="113716084">
    <w:abstractNumId w:val="2"/>
  </w:num>
  <w:num w:numId="3" w16cid:durableId="1459684042">
    <w:abstractNumId w:val="7"/>
  </w:num>
  <w:num w:numId="4" w16cid:durableId="716005003">
    <w:abstractNumId w:val="6"/>
  </w:num>
  <w:num w:numId="5" w16cid:durableId="1697611131">
    <w:abstractNumId w:val="5"/>
  </w:num>
  <w:num w:numId="6" w16cid:durableId="290210661">
    <w:abstractNumId w:val="4"/>
  </w:num>
  <w:num w:numId="7" w16cid:durableId="1842161571">
    <w:abstractNumId w:val="8"/>
  </w:num>
  <w:num w:numId="8" w16cid:durableId="220871797">
    <w:abstractNumId w:val="0"/>
  </w:num>
  <w:num w:numId="9" w16cid:durableId="412050845">
    <w:abstractNumId w:val="1"/>
  </w:num>
  <w:num w:numId="10" w16cid:durableId="61698615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F8E"/>
    <w:rsid w:val="00001CE4"/>
    <w:rsid w:val="00013680"/>
    <w:rsid w:val="00014598"/>
    <w:rsid w:val="000259D5"/>
    <w:rsid w:val="00050800"/>
    <w:rsid w:val="00060B76"/>
    <w:rsid w:val="00072738"/>
    <w:rsid w:val="00090FDB"/>
    <w:rsid w:val="0009203B"/>
    <w:rsid w:val="000C1C50"/>
    <w:rsid w:val="000D788F"/>
    <w:rsid w:val="000E7078"/>
    <w:rsid w:val="000F0B00"/>
    <w:rsid w:val="000F14BA"/>
    <w:rsid w:val="000F5C4E"/>
    <w:rsid w:val="001039B2"/>
    <w:rsid w:val="00106C1C"/>
    <w:rsid w:val="00112503"/>
    <w:rsid w:val="00114E16"/>
    <w:rsid w:val="001352D7"/>
    <w:rsid w:val="0013650B"/>
    <w:rsid w:val="0015083B"/>
    <w:rsid w:val="0015099E"/>
    <w:rsid w:val="00153D25"/>
    <w:rsid w:val="00161413"/>
    <w:rsid w:val="00166F4E"/>
    <w:rsid w:val="0017045A"/>
    <w:rsid w:val="00172E01"/>
    <w:rsid w:val="001A7DCD"/>
    <w:rsid w:val="001B3CCF"/>
    <w:rsid w:val="001B40EF"/>
    <w:rsid w:val="001B5E0F"/>
    <w:rsid w:val="001C26A8"/>
    <w:rsid w:val="001C3500"/>
    <w:rsid w:val="001D188C"/>
    <w:rsid w:val="001F1549"/>
    <w:rsid w:val="001F6513"/>
    <w:rsid w:val="001F722E"/>
    <w:rsid w:val="00214E53"/>
    <w:rsid w:val="0022090A"/>
    <w:rsid w:val="00231B2B"/>
    <w:rsid w:val="002321AD"/>
    <w:rsid w:val="00236838"/>
    <w:rsid w:val="00237B4B"/>
    <w:rsid w:val="00246CEA"/>
    <w:rsid w:val="00257607"/>
    <w:rsid w:val="0026005E"/>
    <w:rsid w:val="002834ED"/>
    <w:rsid w:val="00286B30"/>
    <w:rsid w:val="00296AAD"/>
    <w:rsid w:val="002A2578"/>
    <w:rsid w:val="002C1371"/>
    <w:rsid w:val="002E35A9"/>
    <w:rsid w:val="003077FD"/>
    <w:rsid w:val="00313FB9"/>
    <w:rsid w:val="00322137"/>
    <w:rsid w:val="00327359"/>
    <w:rsid w:val="00332497"/>
    <w:rsid w:val="0034037C"/>
    <w:rsid w:val="00372B0C"/>
    <w:rsid w:val="003776C8"/>
    <w:rsid w:val="003836B3"/>
    <w:rsid w:val="003853F6"/>
    <w:rsid w:val="00395CA8"/>
    <w:rsid w:val="003A01F7"/>
    <w:rsid w:val="003C474D"/>
    <w:rsid w:val="003D66B5"/>
    <w:rsid w:val="003E211E"/>
    <w:rsid w:val="003E52FD"/>
    <w:rsid w:val="003F7534"/>
    <w:rsid w:val="00400B31"/>
    <w:rsid w:val="00401B0B"/>
    <w:rsid w:val="00415AAF"/>
    <w:rsid w:val="00417BFA"/>
    <w:rsid w:val="00421EA3"/>
    <w:rsid w:val="00423FA8"/>
    <w:rsid w:val="004304D3"/>
    <w:rsid w:val="00430ED5"/>
    <w:rsid w:val="004676DB"/>
    <w:rsid w:val="00471A77"/>
    <w:rsid w:val="0047397E"/>
    <w:rsid w:val="00483E72"/>
    <w:rsid w:val="00485D58"/>
    <w:rsid w:val="004A3C26"/>
    <w:rsid w:val="004B0F5B"/>
    <w:rsid w:val="004B0F9C"/>
    <w:rsid w:val="004B4E7E"/>
    <w:rsid w:val="004D51C0"/>
    <w:rsid w:val="004D62ED"/>
    <w:rsid w:val="004E106A"/>
    <w:rsid w:val="004E163A"/>
    <w:rsid w:val="004E68F0"/>
    <w:rsid w:val="004E7676"/>
    <w:rsid w:val="00500F4D"/>
    <w:rsid w:val="005079D3"/>
    <w:rsid w:val="005229CE"/>
    <w:rsid w:val="00532E70"/>
    <w:rsid w:val="00533BD2"/>
    <w:rsid w:val="00544939"/>
    <w:rsid w:val="00557E30"/>
    <w:rsid w:val="0056346A"/>
    <w:rsid w:val="00564FAC"/>
    <w:rsid w:val="0057247D"/>
    <w:rsid w:val="00583687"/>
    <w:rsid w:val="005868FF"/>
    <w:rsid w:val="00587FF5"/>
    <w:rsid w:val="00590D4B"/>
    <w:rsid w:val="005915C9"/>
    <w:rsid w:val="00595805"/>
    <w:rsid w:val="005C4EAA"/>
    <w:rsid w:val="006017A6"/>
    <w:rsid w:val="00602DCE"/>
    <w:rsid w:val="006075AA"/>
    <w:rsid w:val="00625B80"/>
    <w:rsid w:val="006306D7"/>
    <w:rsid w:val="006340DF"/>
    <w:rsid w:val="006443D9"/>
    <w:rsid w:val="00651B73"/>
    <w:rsid w:val="00655A86"/>
    <w:rsid w:val="00685218"/>
    <w:rsid w:val="006A6E18"/>
    <w:rsid w:val="006B55DB"/>
    <w:rsid w:val="006C164C"/>
    <w:rsid w:val="006D27A8"/>
    <w:rsid w:val="006D33C1"/>
    <w:rsid w:val="006E1B1B"/>
    <w:rsid w:val="006E6B0F"/>
    <w:rsid w:val="006F2B48"/>
    <w:rsid w:val="00712B95"/>
    <w:rsid w:val="00712CF3"/>
    <w:rsid w:val="00740342"/>
    <w:rsid w:val="00743556"/>
    <w:rsid w:val="007700E6"/>
    <w:rsid w:val="007A5BF6"/>
    <w:rsid w:val="007A73F8"/>
    <w:rsid w:val="007B72B1"/>
    <w:rsid w:val="007C0526"/>
    <w:rsid w:val="007C6C16"/>
    <w:rsid w:val="007D2D63"/>
    <w:rsid w:val="007D3174"/>
    <w:rsid w:val="007D69D1"/>
    <w:rsid w:val="007D6D7B"/>
    <w:rsid w:val="007F1A15"/>
    <w:rsid w:val="007F3FDC"/>
    <w:rsid w:val="00805F8E"/>
    <w:rsid w:val="008147A3"/>
    <w:rsid w:val="00815EF9"/>
    <w:rsid w:val="00827664"/>
    <w:rsid w:val="00845C51"/>
    <w:rsid w:val="00871E10"/>
    <w:rsid w:val="00873130"/>
    <w:rsid w:val="008845C2"/>
    <w:rsid w:val="00890344"/>
    <w:rsid w:val="008A559F"/>
    <w:rsid w:val="008B2C39"/>
    <w:rsid w:val="008C0343"/>
    <w:rsid w:val="008E75A6"/>
    <w:rsid w:val="00903ED2"/>
    <w:rsid w:val="00912FE1"/>
    <w:rsid w:val="009323F1"/>
    <w:rsid w:val="009339BE"/>
    <w:rsid w:val="009375A2"/>
    <w:rsid w:val="00937C61"/>
    <w:rsid w:val="00945581"/>
    <w:rsid w:val="0095122E"/>
    <w:rsid w:val="0095BAA0"/>
    <w:rsid w:val="009631EE"/>
    <w:rsid w:val="009907AB"/>
    <w:rsid w:val="009A0496"/>
    <w:rsid w:val="009B68E5"/>
    <w:rsid w:val="009C0088"/>
    <w:rsid w:val="009C1891"/>
    <w:rsid w:val="009C1FA2"/>
    <w:rsid w:val="009D2B60"/>
    <w:rsid w:val="009E6236"/>
    <w:rsid w:val="009F7941"/>
    <w:rsid w:val="00A11EA8"/>
    <w:rsid w:val="00A368F8"/>
    <w:rsid w:val="00A36AB5"/>
    <w:rsid w:val="00A46D10"/>
    <w:rsid w:val="00A540CC"/>
    <w:rsid w:val="00A56AE5"/>
    <w:rsid w:val="00A572E7"/>
    <w:rsid w:val="00A97E4C"/>
    <w:rsid w:val="00AB478C"/>
    <w:rsid w:val="00AC6482"/>
    <w:rsid w:val="00AD08C4"/>
    <w:rsid w:val="00AE50B0"/>
    <w:rsid w:val="00AF4DB6"/>
    <w:rsid w:val="00B0520F"/>
    <w:rsid w:val="00B05533"/>
    <w:rsid w:val="00B07BC4"/>
    <w:rsid w:val="00B102CB"/>
    <w:rsid w:val="00B163AF"/>
    <w:rsid w:val="00B219B1"/>
    <w:rsid w:val="00B2753C"/>
    <w:rsid w:val="00B43FE7"/>
    <w:rsid w:val="00B4566F"/>
    <w:rsid w:val="00B45810"/>
    <w:rsid w:val="00B53EFD"/>
    <w:rsid w:val="00B659BC"/>
    <w:rsid w:val="00B864C3"/>
    <w:rsid w:val="00B86E74"/>
    <w:rsid w:val="00BB7050"/>
    <w:rsid w:val="00BC6D61"/>
    <w:rsid w:val="00BD66E5"/>
    <w:rsid w:val="00BE2C97"/>
    <w:rsid w:val="00BE371F"/>
    <w:rsid w:val="00BF755D"/>
    <w:rsid w:val="00C0193B"/>
    <w:rsid w:val="00C16A50"/>
    <w:rsid w:val="00C20343"/>
    <w:rsid w:val="00C35396"/>
    <w:rsid w:val="00C73256"/>
    <w:rsid w:val="00C74025"/>
    <w:rsid w:val="00C76451"/>
    <w:rsid w:val="00C76E9F"/>
    <w:rsid w:val="00C9077A"/>
    <w:rsid w:val="00C91BBA"/>
    <w:rsid w:val="00C927B1"/>
    <w:rsid w:val="00C94540"/>
    <w:rsid w:val="00CA6389"/>
    <w:rsid w:val="00CB4FAC"/>
    <w:rsid w:val="00CC7747"/>
    <w:rsid w:val="00D20C3C"/>
    <w:rsid w:val="00D223A1"/>
    <w:rsid w:val="00D36290"/>
    <w:rsid w:val="00D5129A"/>
    <w:rsid w:val="00D5605A"/>
    <w:rsid w:val="00D62846"/>
    <w:rsid w:val="00D644E5"/>
    <w:rsid w:val="00D7030A"/>
    <w:rsid w:val="00D72CB0"/>
    <w:rsid w:val="00D83E02"/>
    <w:rsid w:val="00D84162"/>
    <w:rsid w:val="00D90E3D"/>
    <w:rsid w:val="00DA20C2"/>
    <w:rsid w:val="00DB00FD"/>
    <w:rsid w:val="00DB2BD7"/>
    <w:rsid w:val="00DB2EBC"/>
    <w:rsid w:val="00DB767B"/>
    <w:rsid w:val="00DE1223"/>
    <w:rsid w:val="00DE6B4A"/>
    <w:rsid w:val="00DE719D"/>
    <w:rsid w:val="00DF5352"/>
    <w:rsid w:val="00E034E9"/>
    <w:rsid w:val="00E0691C"/>
    <w:rsid w:val="00E1250B"/>
    <w:rsid w:val="00E31259"/>
    <w:rsid w:val="00E6061A"/>
    <w:rsid w:val="00E62DC1"/>
    <w:rsid w:val="00E70051"/>
    <w:rsid w:val="00E729AA"/>
    <w:rsid w:val="00E83337"/>
    <w:rsid w:val="00E97CC6"/>
    <w:rsid w:val="00EB6D8A"/>
    <w:rsid w:val="00EB721C"/>
    <w:rsid w:val="00EC177C"/>
    <w:rsid w:val="00EC5FE0"/>
    <w:rsid w:val="00ED1A56"/>
    <w:rsid w:val="00ED72A8"/>
    <w:rsid w:val="00EE1292"/>
    <w:rsid w:val="00EE3355"/>
    <w:rsid w:val="00F33781"/>
    <w:rsid w:val="00F500FD"/>
    <w:rsid w:val="00F55332"/>
    <w:rsid w:val="00F573D9"/>
    <w:rsid w:val="00F64154"/>
    <w:rsid w:val="00F6533D"/>
    <w:rsid w:val="00F8446B"/>
    <w:rsid w:val="00F86BA2"/>
    <w:rsid w:val="00F919CA"/>
    <w:rsid w:val="00F96F2F"/>
    <w:rsid w:val="00FA5FDB"/>
    <w:rsid w:val="00FC1F4D"/>
    <w:rsid w:val="00FD5ABE"/>
    <w:rsid w:val="00FE4F88"/>
    <w:rsid w:val="00FE712F"/>
    <w:rsid w:val="00FE7449"/>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70AE64"/>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CB9C9"/>
  <w15:chartTrackingRefBased/>
  <w15:docId w15:val="{5378AA46-4527-48CF-8C16-F85F7A29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C76E9F"/>
    <w:pPr>
      <w:keepNext/>
      <w:keepLines/>
      <w:pBdr>
        <w:bottom w:val="single" w:sz="8" w:space="1" w:color="461D7C"/>
      </w:pBdr>
      <w:spacing w:before="160" w:after="80"/>
      <w:outlineLvl w:val="1"/>
    </w:pPr>
    <w:rPr>
      <w:color w:val="461D7C"/>
      <w:sz w:val="40"/>
      <w:szCs w:val="40"/>
    </w:rPr>
  </w:style>
  <w:style w:type="paragraph" w:styleId="Heading3">
    <w:name w:val="heading 3"/>
    <w:basedOn w:val="Normal"/>
    <w:next w:val="Normal"/>
    <w:uiPriority w:val="9"/>
    <w:unhideWhenUsed/>
    <w:qFormat/>
    <w:rsid w:val="003077FD"/>
    <w:pPr>
      <w:keepNext/>
      <w:keepLines/>
      <w:spacing w:before="160" w:after="80"/>
      <w:outlineLvl w:val="2"/>
    </w:pPr>
    <w:rPr>
      <w:color w:val="250D44"/>
      <w:sz w:val="32"/>
      <w:szCs w:val="32"/>
    </w:rPr>
  </w:style>
  <w:style w:type="paragraph" w:styleId="Heading4">
    <w:name w:val="heading 4"/>
    <w:basedOn w:val="Normal"/>
    <w:next w:val="Normal"/>
    <w:link w:val="Heading4Char"/>
    <w:uiPriority w:val="9"/>
    <w:unhideWhenUsed/>
    <w:qFormat/>
    <w:rsid w:val="003077FD"/>
    <w:pPr>
      <w:keepNext/>
      <w:keepLines/>
      <w:spacing w:before="80" w:after="40"/>
      <w:outlineLvl w:val="3"/>
    </w:pPr>
    <w:rPr>
      <w:i/>
      <w:iCs/>
      <w:color w:val="250D44"/>
      <w:sz w:val="28"/>
      <w:szCs w:val="28"/>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C76E9F"/>
    <w:rPr>
      <w:rFonts w:ascii="Roboto" w:eastAsia="Roboto" w:hAnsi="Roboto" w:cs="Roboto"/>
      <w:color w:val="461D7C"/>
      <w:sz w:val="40"/>
      <w:szCs w:val="40"/>
    </w:rPr>
  </w:style>
  <w:style w:type="character" w:customStyle="1" w:styleId="Heading4Char">
    <w:name w:val="Heading 4 Char"/>
    <w:basedOn w:val="DefaultParagraphFont"/>
    <w:link w:val="Heading4"/>
    <w:uiPriority w:val="9"/>
    <w:rsid w:val="003077FD"/>
    <w:rPr>
      <w:rFonts w:ascii="Roboto" w:eastAsia="Roboto" w:hAnsi="Roboto" w:cs="Roboto"/>
      <w:i/>
      <w:iCs/>
      <w:color w:val="250D44"/>
      <w:sz w:val="28"/>
      <w:szCs w:val="28"/>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paragraph" w:styleId="TOC1">
    <w:name w:val="toc 1"/>
    <w:basedOn w:val="Normal"/>
    <w:next w:val="Normal"/>
    <w:autoRedefine/>
    <w:uiPriority w:val="39"/>
    <w:unhideWhenUsed/>
    <w:rsid w:val="006340DF"/>
    <w:pPr>
      <w:tabs>
        <w:tab w:val="right" w:leader="dot" w:pos="9350"/>
      </w:tabs>
      <w:spacing w:after="100"/>
    </w:pPr>
    <w:rPr>
      <w:b/>
    </w:rPr>
  </w:style>
  <w:style w:type="paragraph" w:styleId="TOC2">
    <w:name w:val="toc 2"/>
    <w:basedOn w:val="Normal"/>
    <w:next w:val="Normal"/>
    <w:autoRedefine/>
    <w:uiPriority w:val="39"/>
    <w:unhideWhenUsed/>
    <w:rsid w:val="006340DF"/>
    <w:pPr>
      <w:tabs>
        <w:tab w:val="right" w:leader="dot" w:pos="9350"/>
      </w:tabs>
      <w:spacing w:after="100"/>
    </w:pPr>
    <w:rPr>
      <w:b/>
    </w:rPr>
  </w:style>
  <w:style w:type="paragraph" w:styleId="TOC3">
    <w:name w:val="toc 3"/>
    <w:basedOn w:val="Normal"/>
    <w:next w:val="Normal"/>
    <w:autoRedefine/>
    <w:uiPriority w:val="39"/>
    <w:unhideWhenUsed/>
    <w:rsid w:val="006340DF"/>
    <w:pPr>
      <w:spacing w:after="100"/>
      <w:ind w:left="720"/>
    </w:pPr>
  </w:style>
  <w:style w:type="paragraph" w:customStyle="1" w:styleId="Foreword">
    <w:name w:val="Foreword"/>
    <w:basedOn w:val="Normal"/>
    <w:link w:val="ForewordChar"/>
    <w:qFormat/>
    <w:rsid w:val="00DF5352"/>
    <w:rPr>
      <w:sz w:val="28"/>
      <w:szCs w:val="28"/>
    </w:rPr>
  </w:style>
  <w:style w:type="character" w:customStyle="1" w:styleId="ForewordChar">
    <w:name w:val="Foreword Char"/>
    <w:basedOn w:val="DefaultParagraphFont"/>
    <w:link w:val="Foreword"/>
    <w:rsid w:val="00DF5352"/>
    <w:rPr>
      <w:rFonts w:ascii="Roboto" w:eastAsia="Roboto" w:hAnsi="Roboto" w:cs="Roboto"/>
      <w:sz w:val="28"/>
      <w:szCs w:val="28"/>
    </w:rPr>
  </w:style>
  <w:style w:type="paragraph" w:styleId="TOC4">
    <w:name w:val="toc 4"/>
    <w:basedOn w:val="Normal"/>
    <w:next w:val="Normal"/>
    <w:autoRedefine/>
    <w:uiPriority w:val="39"/>
    <w:unhideWhenUsed/>
    <w:rsid w:val="006340DF"/>
    <w:pPr>
      <w:spacing w:after="100"/>
      <w:ind w:left="1440"/>
    </w:pPr>
    <w:rPr>
      <w:i/>
    </w:rPr>
  </w:style>
  <w:style w:type="paragraph" w:styleId="TOC5">
    <w:name w:val="toc 5"/>
    <w:basedOn w:val="Normal"/>
    <w:next w:val="Normal"/>
    <w:autoRedefine/>
    <w:uiPriority w:val="39"/>
    <w:semiHidden/>
    <w:unhideWhenUsed/>
    <w:rsid w:val="00DF5352"/>
    <w:pPr>
      <w:spacing w:after="100"/>
      <w:ind w:left="720"/>
    </w:pPr>
  </w:style>
  <w:style w:type="paragraph" w:styleId="TOC6">
    <w:name w:val="toc 6"/>
    <w:basedOn w:val="Normal"/>
    <w:next w:val="Normal"/>
    <w:autoRedefine/>
    <w:uiPriority w:val="39"/>
    <w:semiHidden/>
    <w:unhideWhenUsed/>
    <w:rsid w:val="00DF5352"/>
    <w:pPr>
      <w:spacing w:after="100"/>
      <w:ind w:left="720"/>
    </w:pPr>
  </w:style>
  <w:style w:type="paragraph" w:styleId="TOC7">
    <w:name w:val="toc 7"/>
    <w:basedOn w:val="Normal"/>
    <w:next w:val="Normal"/>
    <w:autoRedefine/>
    <w:uiPriority w:val="39"/>
    <w:semiHidden/>
    <w:unhideWhenUsed/>
    <w:rsid w:val="00DF5352"/>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uccess@lsus.edu" TargetMode="External"/><Relationship Id="rId26" Type="http://schemas.openxmlformats.org/officeDocument/2006/relationships/hyperlink" Target="mailto:studentadvocacy@lsus.edu" TargetMode="External"/><Relationship Id="rId3" Type="http://schemas.openxmlformats.org/officeDocument/2006/relationships/customXml" Target="../customXml/item3.xml"/><Relationship Id="rId21" Type="http://schemas.openxmlformats.org/officeDocument/2006/relationships/hyperlink" Target="mailto:saa@lsus.edu" TargetMode="External"/><Relationship Id="rId7" Type="http://schemas.openxmlformats.org/officeDocument/2006/relationships/settings" Target="settings.xml"/><Relationship Id="rId12" Type="http://schemas.openxmlformats.org/officeDocument/2006/relationships/hyperlink" Target="mailto:deanofstudents@lsus.edu" TargetMode="External"/><Relationship Id="rId17" Type="http://schemas.openxmlformats.org/officeDocument/2006/relationships/hyperlink" Target="http://www.rainn.org" TargetMode="External"/><Relationship Id="rId25" Type="http://schemas.openxmlformats.org/officeDocument/2006/relationships/hyperlink" Target="mailto:titleix@lsus.edu" TargetMode="External"/><Relationship Id="rId2" Type="http://schemas.openxmlformats.org/officeDocument/2006/relationships/customXml" Target="../customXml/item2.xml"/><Relationship Id="rId16" Type="http://schemas.openxmlformats.org/officeDocument/2006/relationships/hyperlink" Target="http://www.projectcelebration.com" TargetMode="External"/><Relationship Id="rId20" Type="http://schemas.openxmlformats.org/officeDocument/2006/relationships/hyperlink" Target="mailto:career@lsus.ed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anofstudents@lsus.ed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sus.edu/student-life/counseling-services" TargetMode="External"/><Relationship Id="rId23" Type="http://schemas.openxmlformats.org/officeDocument/2006/relationships/hyperlink" Target="mailto:counseling@lsus.edu" TargetMode="External"/><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mailto:disabilityservices@lsus.ed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recsports@lsus.edu" TargetMode="External"/><Relationship Id="rId27" Type="http://schemas.openxmlformats.org/officeDocument/2006/relationships/hyperlink" Target="https://www.lsus.edu/why-lsus/campus-map" TargetMode="External"/><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emphil\Downloads\2026%20Accessible%20Student%20Handbook%20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da67a8-fbce-47c3-9fe6-a63112cb9707">
      <Terms xmlns="http://schemas.microsoft.com/office/infopath/2007/PartnerControls"/>
    </lcf76f155ced4ddcb4097134ff3c332f>
    <TaxCatchAll xmlns="a303f0b5-b258-464e-89f1-110219f20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D81CB1418D9D4597E51D531FB6E594" ma:contentTypeVersion="14" ma:contentTypeDescription="Create a new document." ma:contentTypeScope="" ma:versionID="1c91bca4e7af670a519ed06811834d06">
  <xsd:schema xmlns:xsd="http://www.w3.org/2001/XMLSchema" xmlns:xs="http://www.w3.org/2001/XMLSchema" xmlns:p="http://schemas.microsoft.com/office/2006/metadata/properties" xmlns:ns2="87da67a8-fbce-47c3-9fe6-a63112cb9707" xmlns:ns3="a303f0b5-b258-464e-89f1-110219f20183" targetNamespace="http://schemas.microsoft.com/office/2006/metadata/properties" ma:root="true" ma:fieldsID="29b32b6d8ef8135193c24fd9c326bd5c" ns2:_="" ns3:_="">
    <xsd:import namespace="87da67a8-fbce-47c3-9fe6-a63112cb9707"/>
    <xsd:import namespace="a303f0b5-b258-464e-89f1-110219f201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a67a8-fbce-47c3-9fe6-a63112cb9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03f0b5-b258-464e-89f1-110219f2018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8ae2e7-4b1e-4893-91f9-b3a24b4140e1}" ma:internalName="TaxCatchAll" ma:showField="CatchAllData" ma:web="a303f0b5-b258-464e-89f1-110219f20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87da67a8-fbce-47c3-9fe6-a63112cb9707"/>
    <ds:schemaRef ds:uri="a303f0b5-b258-464e-89f1-110219f20183"/>
  </ds:schemaRefs>
</ds:datastoreItem>
</file>

<file path=customXml/itemProps2.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3.xml><?xml version="1.0" encoding="utf-8"?>
<ds:datastoreItem xmlns:ds="http://schemas.openxmlformats.org/officeDocument/2006/customXml" ds:itemID="{47357B54-74DD-40A6-A551-FA0C9A263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a67a8-fbce-47c3-9fe6-a63112cb9707"/>
    <ds:schemaRef ds:uri="a303f0b5-b258-464e-89f1-110219f20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C3BB7D-A0F7-4C12-8675-7CD57F801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Accessible Student Handbook Template </Template>
  <TotalTime>1</TotalTime>
  <Pages>24</Pages>
  <Words>6788</Words>
  <Characters>38698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45396</CharactersWithSpaces>
  <SharedDoc>false</SharedDoc>
  <HLinks>
    <vt:vector size="408" baseType="variant">
      <vt:variant>
        <vt:i4>2031694</vt:i4>
      </vt:variant>
      <vt:variant>
        <vt:i4>369</vt:i4>
      </vt:variant>
      <vt:variant>
        <vt:i4>0</vt:i4>
      </vt:variant>
      <vt:variant>
        <vt:i4>5</vt:i4>
      </vt:variant>
      <vt:variant>
        <vt:lpwstr>https://www.lsus.edu/why-lsus/campus-map</vt:lpwstr>
      </vt:variant>
      <vt:variant>
        <vt:lpwstr/>
      </vt:variant>
      <vt:variant>
        <vt:i4>2883587</vt:i4>
      </vt:variant>
      <vt:variant>
        <vt:i4>366</vt:i4>
      </vt:variant>
      <vt:variant>
        <vt:i4>0</vt:i4>
      </vt:variant>
      <vt:variant>
        <vt:i4>5</vt:i4>
      </vt:variant>
      <vt:variant>
        <vt:lpwstr>mailto:titleix@lsus.edu</vt:lpwstr>
      </vt:variant>
      <vt:variant>
        <vt:lpwstr/>
      </vt:variant>
      <vt:variant>
        <vt:i4>5177465</vt:i4>
      </vt:variant>
      <vt:variant>
        <vt:i4>363</vt:i4>
      </vt:variant>
      <vt:variant>
        <vt:i4>0</vt:i4>
      </vt:variant>
      <vt:variant>
        <vt:i4>5</vt:i4>
      </vt:variant>
      <vt:variant>
        <vt:lpwstr>mailto:deanofstudents@lsus.edu</vt:lpwstr>
      </vt:variant>
      <vt:variant>
        <vt:lpwstr/>
      </vt:variant>
      <vt:variant>
        <vt:i4>5570675</vt:i4>
      </vt:variant>
      <vt:variant>
        <vt:i4>360</vt:i4>
      </vt:variant>
      <vt:variant>
        <vt:i4>0</vt:i4>
      </vt:variant>
      <vt:variant>
        <vt:i4>5</vt:i4>
      </vt:variant>
      <vt:variant>
        <vt:lpwstr>mailto:counseling@lsus.edu</vt:lpwstr>
      </vt:variant>
      <vt:variant>
        <vt:lpwstr/>
      </vt:variant>
      <vt:variant>
        <vt:i4>5308514</vt:i4>
      </vt:variant>
      <vt:variant>
        <vt:i4>357</vt:i4>
      </vt:variant>
      <vt:variant>
        <vt:i4>0</vt:i4>
      </vt:variant>
      <vt:variant>
        <vt:i4>5</vt:i4>
      </vt:variant>
      <vt:variant>
        <vt:lpwstr>mailto:recsports@lsus.edu</vt:lpwstr>
      </vt:variant>
      <vt:variant>
        <vt:lpwstr/>
      </vt:variant>
      <vt:variant>
        <vt:i4>2293774</vt:i4>
      </vt:variant>
      <vt:variant>
        <vt:i4>354</vt:i4>
      </vt:variant>
      <vt:variant>
        <vt:i4>0</vt:i4>
      </vt:variant>
      <vt:variant>
        <vt:i4>5</vt:i4>
      </vt:variant>
      <vt:variant>
        <vt:lpwstr>mailto:saa@lsus.edu</vt:lpwstr>
      </vt:variant>
      <vt:variant>
        <vt:lpwstr/>
      </vt:variant>
      <vt:variant>
        <vt:i4>4587631</vt:i4>
      </vt:variant>
      <vt:variant>
        <vt:i4>351</vt:i4>
      </vt:variant>
      <vt:variant>
        <vt:i4>0</vt:i4>
      </vt:variant>
      <vt:variant>
        <vt:i4>5</vt:i4>
      </vt:variant>
      <vt:variant>
        <vt:lpwstr>mailto:career@lsus.edu</vt:lpwstr>
      </vt:variant>
      <vt:variant>
        <vt:lpwstr/>
      </vt:variant>
      <vt:variant>
        <vt:i4>5374059</vt:i4>
      </vt:variant>
      <vt:variant>
        <vt:i4>348</vt:i4>
      </vt:variant>
      <vt:variant>
        <vt:i4>0</vt:i4>
      </vt:variant>
      <vt:variant>
        <vt:i4>5</vt:i4>
      </vt:variant>
      <vt:variant>
        <vt:lpwstr>mailto:disabilityservices@lsus.edu</vt:lpwstr>
      </vt:variant>
      <vt:variant>
        <vt:lpwstr/>
      </vt:variant>
      <vt:variant>
        <vt:i4>3604490</vt:i4>
      </vt:variant>
      <vt:variant>
        <vt:i4>345</vt:i4>
      </vt:variant>
      <vt:variant>
        <vt:i4>0</vt:i4>
      </vt:variant>
      <vt:variant>
        <vt:i4>5</vt:i4>
      </vt:variant>
      <vt:variant>
        <vt:lpwstr>mailto:success@lsus.edu</vt:lpwstr>
      </vt:variant>
      <vt:variant>
        <vt:lpwstr/>
      </vt:variant>
      <vt:variant>
        <vt:i4>5636099</vt:i4>
      </vt:variant>
      <vt:variant>
        <vt:i4>342</vt:i4>
      </vt:variant>
      <vt:variant>
        <vt:i4>0</vt:i4>
      </vt:variant>
      <vt:variant>
        <vt:i4>5</vt:i4>
      </vt:variant>
      <vt:variant>
        <vt:lpwstr>http://www.rainn.org/</vt:lpwstr>
      </vt:variant>
      <vt:variant>
        <vt:lpwstr/>
      </vt:variant>
      <vt:variant>
        <vt:i4>2228270</vt:i4>
      </vt:variant>
      <vt:variant>
        <vt:i4>339</vt:i4>
      </vt:variant>
      <vt:variant>
        <vt:i4>0</vt:i4>
      </vt:variant>
      <vt:variant>
        <vt:i4>5</vt:i4>
      </vt:variant>
      <vt:variant>
        <vt:lpwstr>http://www.projectcelebration.com/</vt:lpwstr>
      </vt:variant>
      <vt:variant>
        <vt:lpwstr/>
      </vt:variant>
      <vt:variant>
        <vt:i4>852057</vt:i4>
      </vt:variant>
      <vt:variant>
        <vt:i4>336</vt:i4>
      </vt:variant>
      <vt:variant>
        <vt:i4>0</vt:i4>
      </vt:variant>
      <vt:variant>
        <vt:i4>5</vt:i4>
      </vt:variant>
      <vt:variant>
        <vt:lpwstr>https://www.lsus.edu/student-life/counseling-services</vt:lpwstr>
      </vt:variant>
      <vt:variant>
        <vt:lpwstr/>
      </vt:variant>
      <vt:variant>
        <vt:i4>1703987</vt:i4>
      </vt:variant>
      <vt:variant>
        <vt:i4>329</vt:i4>
      </vt:variant>
      <vt:variant>
        <vt:i4>0</vt:i4>
      </vt:variant>
      <vt:variant>
        <vt:i4>5</vt:i4>
      </vt:variant>
      <vt:variant>
        <vt:lpwstr/>
      </vt:variant>
      <vt:variant>
        <vt:lpwstr>_Toc234913446</vt:lpwstr>
      </vt:variant>
      <vt:variant>
        <vt:i4>1703987</vt:i4>
      </vt:variant>
      <vt:variant>
        <vt:i4>323</vt:i4>
      </vt:variant>
      <vt:variant>
        <vt:i4>0</vt:i4>
      </vt:variant>
      <vt:variant>
        <vt:i4>5</vt:i4>
      </vt:variant>
      <vt:variant>
        <vt:lpwstr/>
      </vt:variant>
      <vt:variant>
        <vt:lpwstr>_Toc234913445</vt:lpwstr>
      </vt:variant>
      <vt:variant>
        <vt:i4>1703987</vt:i4>
      </vt:variant>
      <vt:variant>
        <vt:i4>317</vt:i4>
      </vt:variant>
      <vt:variant>
        <vt:i4>0</vt:i4>
      </vt:variant>
      <vt:variant>
        <vt:i4>5</vt:i4>
      </vt:variant>
      <vt:variant>
        <vt:lpwstr/>
      </vt:variant>
      <vt:variant>
        <vt:lpwstr>_Toc234913444</vt:lpwstr>
      </vt:variant>
      <vt:variant>
        <vt:i4>1703987</vt:i4>
      </vt:variant>
      <vt:variant>
        <vt:i4>311</vt:i4>
      </vt:variant>
      <vt:variant>
        <vt:i4>0</vt:i4>
      </vt:variant>
      <vt:variant>
        <vt:i4>5</vt:i4>
      </vt:variant>
      <vt:variant>
        <vt:lpwstr/>
      </vt:variant>
      <vt:variant>
        <vt:lpwstr>_Toc234913443</vt:lpwstr>
      </vt:variant>
      <vt:variant>
        <vt:i4>1703987</vt:i4>
      </vt:variant>
      <vt:variant>
        <vt:i4>305</vt:i4>
      </vt:variant>
      <vt:variant>
        <vt:i4>0</vt:i4>
      </vt:variant>
      <vt:variant>
        <vt:i4>5</vt:i4>
      </vt:variant>
      <vt:variant>
        <vt:lpwstr/>
      </vt:variant>
      <vt:variant>
        <vt:lpwstr>_Toc234913442</vt:lpwstr>
      </vt:variant>
      <vt:variant>
        <vt:i4>1703987</vt:i4>
      </vt:variant>
      <vt:variant>
        <vt:i4>299</vt:i4>
      </vt:variant>
      <vt:variant>
        <vt:i4>0</vt:i4>
      </vt:variant>
      <vt:variant>
        <vt:i4>5</vt:i4>
      </vt:variant>
      <vt:variant>
        <vt:lpwstr/>
      </vt:variant>
      <vt:variant>
        <vt:lpwstr>_Toc234913441</vt:lpwstr>
      </vt:variant>
      <vt:variant>
        <vt:i4>1703987</vt:i4>
      </vt:variant>
      <vt:variant>
        <vt:i4>293</vt:i4>
      </vt:variant>
      <vt:variant>
        <vt:i4>0</vt:i4>
      </vt:variant>
      <vt:variant>
        <vt:i4>5</vt:i4>
      </vt:variant>
      <vt:variant>
        <vt:lpwstr/>
      </vt:variant>
      <vt:variant>
        <vt:lpwstr>_Toc234913440</vt:lpwstr>
      </vt:variant>
      <vt:variant>
        <vt:i4>1900595</vt:i4>
      </vt:variant>
      <vt:variant>
        <vt:i4>287</vt:i4>
      </vt:variant>
      <vt:variant>
        <vt:i4>0</vt:i4>
      </vt:variant>
      <vt:variant>
        <vt:i4>5</vt:i4>
      </vt:variant>
      <vt:variant>
        <vt:lpwstr/>
      </vt:variant>
      <vt:variant>
        <vt:lpwstr>_Toc234913439</vt:lpwstr>
      </vt:variant>
      <vt:variant>
        <vt:i4>1900595</vt:i4>
      </vt:variant>
      <vt:variant>
        <vt:i4>281</vt:i4>
      </vt:variant>
      <vt:variant>
        <vt:i4>0</vt:i4>
      </vt:variant>
      <vt:variant>
        <vt:i4>5</vt:i4>
      </vt:variant>
      <vt:variant>
        <vt:lpwstr/>
      </vt:variant>
      <vt:variant>
        <vt:lpwstr>_Toc234913438</vt:lpwstr>
      </vt:variant>
      <vt:variant>
        <vt:i4>1900595</vt:i4>
      </vt:variant>
      <vt:variant>
        <vt:i4>275</vt:i4>
      </vt:variant>
      <vt:variant>
        <vt:i4>0</vt:i4>
      </vt:variant>
      <vt:variant>
        <vt:i4>5</vt:i4>
      </vt:variant>
      <vt:variant>
        <vt:lpwstr/>
      </vt:variant>
      <vt:variant>
        <vt:lpwstr>_Toc234913437</vt:lpwstr>
      </vt:variant>
      <vt:variant>
        <vt:i4>1900595</vt:i4>
      </vt:variant>
      <vt:variant>
        <vt:i4>269</vt:i4>
      </vt:variant>
      <vt:variant>
        <vt:i4>0</vt:i4>
      </vt:variant>
      <vt:variant>
        <vt:i4>5</vt:i4>
      </vt:variant>
      <vt:variant>
        <vt:lpwstr/>
      </vt:variant>
      <vt:variant>
        <vt:lpwstr>_Toc234913436</vt:lpwstr>
      </vt:variant>
      <vt:variant>
        <vt:i4>1900595</vt:i4>
      </vt:variant>
      <vt:variant>
        <vt:i4>263</vt:i4>
      </vt:variant>
      <vt:variant>
        <vt:i4>0</vt:i4>
      </vt:variant>
      <vt:variant>
        <vt:i4>5</vt:i4>
      </vt:variant>
      <vt:variant>
        <vt:lpwstr/>
      </vt:variant>
      <vt:variant>
        <vt:lpwstr>_Toc234913435</vt:lpwstr>
      </vt:variant>
      <vt:variant>
        <vt:i4>1900595</vt:i4>
      </vt:variant>
      <vt:variant>
        <vt:i4>257</vt:i4>
      </vt:variant>
      <vt:variant>
        <vt:i4>0</vt:i4>
      </vt:variant>
      <vt:variant>
        <vt:i4>5</vt:i4>
      </vt:variant>
      <vt:variant>
        <vt:lpwstr/>
      </vt:variant>
      <vt:variant>
        <vt:lpwstr>_Toc234913434</vt:lpwstr>
      </vt:variant>
      <vt:variant>
        <vt:i4>1900595</vt:i4>
      </vt:variant>
      <vt:variant>
        <vt:i4>251</vt:i4>
      </vt:variant>
      <vt:variant>
        <vt:i4>0</vt:i4>
      </vt:variant>
      <vt:variant>
        <vt:i4>5</vt:i4>
      </vt:variant>
      <vt:variant>
        <vt:lpwstr/>
      </vt:variant>
      <vt:variant>
        <vt:lpwstr>_Toc234913433</vt:lpwstr>
      </vt:variant>
      <vt:variant>
        <vt:i4>1900595</vt:i4>
      </vt:variant>
      <vt:variant>
        <vt:i4>245</vt:i4>
      </vt:variant>
      <vt:variant>
        <vt:i4>0</vt:i4>
      </vt:variant>
      <vt:variant>
        <vt:i4>5</vt:i4>
      </vt:variant>
      <vt:variant>
        <vt:lpwstr/>
      </vt:variant>
      <vt:variant>
        <vt:lpwstr>_Toc234913432</vt:lpwstr>
      </vt:variant>
      <vt:variant>
        <vt:i4>1900595</vt:i4>
      </vt:variant>
      <vt:variant>
        <vt:i4>239</vt:i4>
      </vt:variant>
      <vt:variant>
        <vt:i4>0</vt:i4>
      </vt:variant>
      <vt:variant>
        <vt:i4>5</vt:i4>
      </vt:variant>
      <vt:variant>
        <vt:lpwstr/>
      </vt:variant>
      <vt:variant>
        <vt:lpwstr>_Toc234913431</vt:lpwstr>
      </vt:variant>
      <vt:variant>
        <vt:i4>1900595</vt:i4>
      </vt:variant>
      <vt:variant>
        <vt:i4>233</vt:i4>
      </vt:variant>
      <vt:variant>
        <vt:i4>0</vt:i4>
      </vt:variant>
      <vt:variant>
        <vt:i4>5</vt:i4>
      </vt:variant>
      <vt:variant>
        <vt:lpwstr/>
      </vt:variant>
      <vt:variant>
        <vt:lpwstr>_Toc234913430</vt:lpwstr>
      </vt:variant>
      <vt:variant>
        <vt:i4>1835059</vt:i4>
      </vt:variant>
      <vt:variant>
        <vt:i4>227</vt:i4>
      </vt:variant>
      <vt:variant>
        <vt:i4>0</vt:i4>
      </vt:variant>
      <vt:variant>
        <vt:i4>5</vt:i4>
      </vt:variant>
      <vt:variant>
        <vt:lpwstr/>
      </vt:variant>
      <vt:variant>
        <vt:lpwstr>_Toc234913429</vt:lpwstr>
      </vt:variant>
      <vt:variant>
        <vt:i4>1835059</vt:i4>
      </vt:variant>
      <vt:variant>
        <vt:i4>221</vt:i4>
      </vt:variant>
      <vt:variant>
        <vt:i4>0</vt:i4>
      </vt:variant>
      <vt:variant>
        <vt:i4>5</vt:i4>
      </vt:variant>
      <vt:variant>
        <vt:lpwstr/>
      </vt:variant>
      <vt:variant>
        <vt:lpwstr>_Toc234913428</vt:lpwstr>
      </vt:variant>
      <vt:variant>
        <vt:i4>1835059</vt:i4>
      </vt:variant>
      <vt:variant>
        <vt:i4>215</vt:i4>
      </vt:variant>
      <vt:variant>
        <vt:i4>0</vt:i4>
      </vt:variant>
      <vt:variant>
        <vt:i4>5</vt:i4>
      </vt:variant>
      <vt:variant>
        <vt:lpwstr/>
      </vt:variant>
      <vt:variant>
        <vt:lpwstr>_Toc234913427</vt:lpwstr>
      </vt:variant>
      <vt:variant>
        <vt:i4>1835059</vt:i4>
      </vt:variant>
      <vt:variant>
        <vt:i4>209</vt:i4>
      </vt:variant>
      <vt:variant>
        <vt:i4>0</vt:i4>
      </vt:variant>
      <vt:variant>
        <vt:i4>5</vt:i4>
      </vt:variant>
      <vt:variant>
        <vt:lpwstr/>
      </vt:variant>
      <vt:variant>
        <vt:lpwstr>_Toc234913426</vt:lpwstr>
      </vt:variant>
      <vt:variant>
        <vt:i4>1835059</vt:i4>
      </vt:variant>
      <vt:variant>
        <vt:i4>203</vt:i4>
      </vt:variant>
      <vt:variant>
        <vt:i4>0</vt:i4>
      </vt:variant>
      <vt:variant>
        <vt:i4>5</vt:i4>
      </vt:variant>
      <vt:variant>
        <vt:lpwstr/>
      </vt:variant>
      <vt:variant>
        <vt:lpwstr>_Toc234913425</vt:lpwstr>
      </vt:variant>
      <vt:variant>
        <vt:i4>1835059</vt:i4>
      </vt:variant>
      <vt:variant>
        <vt:i4>197</vt:i4>
      </vt:variant>
      <vt:variant>
        <vt:i4>0</vt:i4>
      </vt:variant>
      <vt:variant>
        <vt:i4>5</vt:i4>
      </vt:variant>
      <vt:variant>
        <vt:lpwstr/>
      </vt:variant>
      <vt:variant>
        <vt:lpwstr>_Toc234913424</vt:lpwstr>
      </vt:variant>
      <vt:variant>
        <vt:i4>1835059</vt:i4>
      </vt:variant>
      <vt:variant>
        <vt:i4>191</vt:i4>
      </vt:variant>
      <vt:variant>
        <vt:i4>0</vt:i4>
      </vt:variant>
      <vt:variant>
        <vt:i4>5</vt:i4>
      </vt:variant>
      <vt:variant>
        <vt:lpwstr/>
      </vt:variant>
      <vt:variant>
        <vt:lpwstr>_Toc234913423</vt:lpwstr>
      </vt:variant>
      <vt:variant>
        <vt:i4>1835059</vt:i4>
      </vt:variant>
      <vt:variant>
        <vt:i4>185</vt:i4>
      </vt:variant>
      <vt:variant>
        <vt:i4>0</vt:i4>
      </vt:variant>
      <vt:variant>
        <vt:i4>5</vt:i4>
      </vt:variant>
      <vt:variant>
        <vt:lpwstr/>
      </vt:variant>
      <vt:variant>
        <vt:lpwstr>_Toc234913422</vt:lpwstr>
      </vt:variant>
      <vt:variant>
        <vt:i4>1835059</vt:i4>
      </vt:variant>
      <vt:variant>
        <vt:i4>179</vt:i4>
      </vt:variant>
      <vt:variant>
        <vt:i4>0</vt:i4>
      </vt:variant>
      <vt:variant>
        <vt:i4>5</vt:i4>
      </vt:variant>
      <vt:variant>
        <vt:lpwstr/>
      </vt:variant>
      <vt:variant>
        <vt:lpwstr>_Toc234913421</vt:lpwstr>
      </vt:variant>
      <vt:variant>
        <vt:i4>1835059</vt:i4>
      </vt:variant>
      <vt:variant>
        <vt:i4>173</vt:i4>
      </vt:variant>
      <vt:variant>
        <vt:i4>0</vt:i4>
      </vt:variant>
      <vt:variant>
        <vt:i4>5</vt:i4>
      </vt:variant>
      <vt:variant>
        <vt:lpwstr/>
      </vt:variant>
      <vt:variant>
        <vt:lpwstr>_Toc234913420</vt:lpwstr>
      </vt:variant>
      <vt:variant>
        <vt:i4>2031667</vt:i4>
      </vt:variant>
      <vt:variant>
        <vt:i4>167</vt:i4>
      </vt:variant>
      <vt:variant>
        <vt:i4>0</vt:i4>
      </vt:variant>
      <vt:variant>
        <vt:i4>5</vt:i4>
      </vt:variant>
      <vt:variant>
        <vt:lpwstr/>
      </vt:variant>
      <vt:variant>
        <vt:lpwstr>_Toc234913419</vt:lpwstr>
      </vt:variant>
      <vt:variant>
        <vt:i4>2031667</vt:i4>
      </vt:variant>
      <vt:variant>
        <vt:i4>161</vt:i4>
      </vt:variant>
      <vt:variant>
        <vt:i4>0</vt:i4>
      </vt:variant>
      <vt:variant>
        <vt:i4>5</vt:i4>
      </vt:variant>
      <vt:variant>
        <vt:lpwstr/>
      </vt:variant>
      <vt:variant>
        <vt:lpwstr>_Toc234913418</vt:lpwstr>
      </vt:variant>
      <vt:variant>
        <vt:i4>2031667</vt:i4>
      </vt:variant>
      <vt:variant>
        <vt:i4>155</vt:i4>
      </vt:variant>
      <vt:variant>
        <vt:i4>0</vt:i4>
      </vt:variant>
      <vt:variant>
        <vt:i4>5</vt:i4>
      </vt:variant>
      <vt:variant>
        <vt:lpwstr/>
      </vt:variant>
      <vt:variant>
        <vt:lpwstr>_Toc234913417</vt:lpwstr>
      </vt:variant>
      <vt:variant>
        <vt:i4>2031667</vt:i4>
      </vt:variant>
      <vt:variant>
        <vt:i4>149</vt:i4>
      </vt:variant>
      <vt:variant>
        <vt:i4>0</vt:i4>
      </vt:variant>
      <vt:variant>
        <vt:i4>5</vt:i4>
      </vt:variant>
      <vt:variant>
        <vt:lpwstr/>
      </vt:variant>
      <vt:variant>
        <vt:lpwstr>_Toc234913416</vt:lpwstr>
      </vt:variant>
      <vt:variant>
        <vt:i4>2031667</vt:i4>
      </vt:variant>
      <vt:variant>
        <vt:i4>143</vt:i4>
      </vt:variant>
      <vt:variant>
        <vt:i4>0</vt:i4>
      </vt:variant>
      <vt:variant>
        <vt:i4>5</vt:i4>
      </vt:variant>
      <vt:variant>
        <vt:lpwstr/>
      </vt:variant>
      <vt:variant>
        <vt:lpwstr>_Toc234913415</vt:lpwstr>
      </vt:variant>
      <vt:variant>
        <vt:i4>2031667</vt:i4>
      </vt:variant>
      <vt:variant>
        <vt:i4>137</vt:i4>
      </vt:variant>
      <vt:variant>
        <vt:i4>0</vt:i4>
      </vt:variant>
      <vt:variant>
        <vt:i4>5</vt:i4>
      </vt:variant>
      <vt:variant>
        <vt:lpwstr/>
      </vt:variant>
      <vt:variant>
        <vt:lpwstr>_Toc234913414</vt:lpwstr>
      </vt:variant>
      <vt:variant>
        <vt:i4>2031667</vt:i4>
      </vt:variant>
      <vt:variant>
        <vt:i4>131</vt:i4>
      </vt:variant>
      <vt:variant>
        <vt:i4>0</vt:i4>
      </vt:variant>
      <vt:variant>
        <vt:i4>5</vt:i4>
      </vt:variant>
      <vt:variant>
        <vt:lpwstr/>
      </vt:variant>
      <vt:variant>
        <vt:lpwstr>_Toc234913413</vt:lpwstr>
      </vt:variant>
      <vt:variant>
        <vt:i4>2031667</vt:i4>
      </vt:variant>
      <vt:variant>
        <vt:i4>125</vt:i4>
      </vt:variant>
      <vt:variant>
        <vt:i4>0</vt:i4>
      </vt:variant>
      <vt:variant>
        <vt:i4>5</vt:i4>
      </vt:variant>
      <vt:variant>
        <vt:lpwstr/>
      </vt:variant>
      <vt:variant>
        <vt:lpwstr>_Toc234913412</vt:lpwstr>
      </vt:variant>
      <vt:variant>
        <vt:i4>2031667</vt:i4>
      </vt:variant>
      <vt:variant>
        <vt:i4>119</vt:i4>
      </vt:variant>
      <vt:variant>
        <vt:i4>0</vt:i4>
      </vt:variant>
      <vt:variant>
        <vt:i4>5</vt:i4>
      </vt:variant>
      <vt:variant>
        <vt:lpwstr/>
      </vt:variant>
      <vt:variant>
        <vt:lpwstr>_Toc234913411</vt:lpwstr>
      </vt:variant>
      <vt:variant>
        <vt:i4>2031667</vt:i4>
      </vt:variant>
      <vt:variant>
        <vt:i4>113</vt:i4>
      </vt:variant>
      <vt:variant>
        <vt:i4>0</vt:i4>
      </vt:variant>
      <vt:variant>
        <vt:i4>5</vt:i4>
      </vt:variant>
      <vt:variant>
        <vt:lpwstr/>
      </vt:variant>
      <vt:variant>
        <vt:lpwstr>_Toc234913410</vt:lpwstr>
      </vt:variant>
      <vt:variant>
        <vt:i4>1966131</vt:i4>
      </vt:variant>
      <vt:variant>
        <vt:i4>107</vt:i4>
      </vt:variant>
      <vt:variant>
        <vt:i4>0</vt:i4>
      </vt:variant>
      <vt:variant>
        <vt:i4>5</vt:i4>
      </vt:variant>
      <vt:variant>
        <vt:lpwstr/>
      </vt:variant>
      <vt:variant>
        <vt:lpwstr>_Toc234913409</vt:lpwstr>
      </vt:variant>
      <vt:variant>
        <vt:i4>1966131</vt:i4>
      </vt:variant>
      <vt:variant>
        <vt:i4>101</vt:i4>
      </vt:variant>
      <vt:variant>
        <vt:i4>0</vt:i4>
      </vt:variant>
      <vt:variant>
        <vt:i4>5</vt:i4>
      </vt:variant>
      <vt:variant>
        <vt:lpwstr/>
      </vt:variant>
      <vt:variant>
        <vt:lpwstr>_Toc234913408</vt:lpwstr>
      </vt:variant>
      <vt:variant>
        <vt:i4>1966131</vt:i4>
      </vt:variant>
      <vt:variant>
        <vt:i4>95</vt:i4>
      </vt:variant>
      <vt:variant>
        <vt:i4>0</vt:i4>
      </vt:variant>
      <vt:variant>
        <vt:i4>5</vt:i4>
      </vt:variant>
      <vt:variant>
        <vt:lpwstr/>
      </vt:variant>
      <vt:variant>
        <vt:lpwstr>_Toc234913407</vt:lpwstr>
      </vt:variant>
      <vt:variant>
        <vt:i4>1966131</vt:i4>
      </vt:variant>
      <vt:variant>
        <vt:i4>89</vt:i4>
      </vt:variant>
      <vt:variant>
        <vt:i4>0</vt:i4>
      </vt:variant>
      <vt:variant>
        <vt:i4>5</vt:i4>
      </vt:variant>
      <vt:variant>
        <vt:lpwstr/>
      </vt:variant>
      <vt:variant>
        <vt:lpwstr>_Toc234913406</vt:lpwstr>
      </vt:variant>
      <vt:variant>
        <vt:i4>1966131</vt:i4>
      </vt:variant>
      <vt:variant>
        <vt:i4>83</vt:i4>
      </vt:variant>
      <vt:variant>
        <vt:i4>0</vt:i4>
      </vt:variant>
      <vt:variant>
        <vt:i4>5</vt:i4>
      </vt:variant>
      <vt:variant>
        <vt:lpwstr/>
      </vt:variant>
      <vt:variant>
        <vt:lpwstr>_Toc234913405</vt:lpwstr>
      </vt:variant>
      <vt:variant>
        <vt:i4>1966131</vt:i4>
      </vt:variant>
      <vt:variant>
        <vt:i4>77</vt:i4>
      </vt:variant>
      <vt:variant>
        <vt:i4>0</vt:i4>
      </vt:variant>
      <vt:variant>
        <vt:i4>5</vt:i4>
      </vt:variant>
      <vt:variant>
        <vt:lpwstr/>
      </vt:variant>
      <vt:variant>
        <vt:lpwstr>_Toc234913404</vt:lpwstr>
      </vt:variant>
      <vt:variant>
        <vt:i4>1966131</vt:i4>
      </vt:variant>
      <vt:variant>
        <vt:i4>71</vt:i4>
      </vt:variant>
      <vt:variant>
        <vt:i4>0</vt:i4>
      </vt:variant>
      <vt:variant>
        <vt:i4>5</vt:i4>
      </vt:variant>
      <vt:variant>
        <vt:lpwstr/>
      </vt:variant>
      <vt:variant>
        <vt:lpwstr>_Toc234913403</vt:lpwstr>
      </vt:variant>
      <vt:variant>
        <vt:i4>1966131</vt:i4>
      </vt:variant>
      <vt:variant>
        <vt:i4>65</vt:i4>
      </vt:variant>
      <vt:variant>
        <vt:i4>0</vt:i4>
      </vt:variant>
      <vt:variant>
        <vt:i4>5</vt:i4>
      </vt:variant>
      <vt:variant>
        <vt:lpwstr/>
      </vt:variant>
      <vt:variant>
        <vt:lpwstr>_Toc234913402</vt:lpwstr>
      </vt:variant>
      <vt:variant>
        <vt:i4>1966131</vt:i4>
      </vt:variant>
      <vt:variant>
        <vt:i4>59</vt:i4>
      </vt:variant>
      <vt:variant>
        <vt:i4>0</vt:i4>
      </vt:variant>
      <vt:variant>
        <vt:i4>5</vt:i4>
      </vt:variant>
      <vt:variant>
        <vt:lpwstr/>
      </vt:variant>
      <vt:variant>
        <vt:lpwstr>_Toc234913401</vt:lpwstr>
      </vt:variant>
      <vt:variant>
        <vt:i4>1966131</vt:i4>
      </vt:variant>
      <vt:variant>
        <vt:i4>53</vt:i4>
      </vt:variant>
      <vt:variant>
        <vt:i4>0</vt:i4>
      </vt:variant>
      <vt:variant>
        <vt:i4>5</vt:i4>
      </vt:variant>
      <vt:variant>
        <vt:lpwstr/>
      </vt:variant>
      <vt:variant>
        <vt:lpwstr>_Toc234913400</vt:lpwstr>
      </vt:variant>
      <vt:variant>
        <vt:i4>1507380</vt:i4>
      </vt:variant>
      <vt:variant>
        <vt:i4>47</vt:i4>
      </vt:variant>
      <vt:variant>
        <vt:i4>0</vt:i4>
      </vt:variant>
      <vt:variant>
        <vt:i4>5</vt:i4>
      </vt:variant>
      <vt:variant>
        <vt:lpwstr/>
      </vt:variant>
      <vt:variant>
        <vt:lpwstr>_Toc234913399</vt:lpwstr>
      </vt:variant>
      <vt:variant>
        <vt:i4>1507380</vt:i4>
      </vt:variant>
      <vt:variant>
        <vt:i4>41</vt:i4>
      </vt:variant>
      <vt:variant>
        <vt:i4>0</vt:i4>
      </vt:variant>
      <vt:variant>
        <vt:i4>5</vt:i4>
      </vt:variant>
      <vt:variant>
        <vt:lpwstr/>
      </vt:variant>
      <vt:variant>
        <vt:lpwstr>_Toc234913398</vt:lpwstr>
      </vt:variant>
      <vt:variant>
        <vt:i4>1507380</vt:i4>
      </vt:variant>
      <vt:variant>
        <vt:i4>35</vt:i4>
      </vt:variant>
      <vt:variant>
        <vt:i4>0</vt:i4>
      </vt:variant>
      <vt:variant>
        <vt:i4>5</vt:i4>
      </vt:variant>
      <vt:variant>
        <vt:lpwstr/>
      </vt:variant>
      <vt:variant>
        <vt:lpwstr>_Toc234913397</vt:lpwstr>
      </vt:variant>
      <vt:variant>
        <vt:i4>1507380</vt:i4>
      </vt:variant>
      <vt:variant>
        <vt:i4>29</vt:i4>
      </vt:variant>
      <vt:variant>
        <vt:i4>0</vt:i4>
      </vt:variant>
      <vt:variant>
        <vt:i4>5</vt:i4>
      </vt:variant>
      <vt:variant>
        <vt:lpwstr/>
      </vt:variant>
      <vt:variant>
        <vt:lpwstr>_Toc234913396</vt:lpwstr>
      </vt:variant>
      <vt:variant>
        <vt:i4>1507380</vt:i4>
      </vt:variant>
      <vt:variant>
        <vt:i4>23</vt:i4>
      </vt:variant>
      <vt:variant>
        <vt:i4>0</vt:i4>
      </vt:variant>
      <vt:variant>
        <vt:i4>5</vt:i4>
      </vt:variant>
      <vt:variant>
        <vt:lpwstr/>
      </vt:variant>
      <vt:variant>
        <vt:lpwstr>_Toc234913395</vt:lpwstr>
      </vt:variant>
      <vt:variant>
        <vt:i4>1507380</vt:i4>
      </vt:variant>
      <vt:variant>
        <vt:i4>17</vt:i4>
      </vt:variant>
      <vt:variant>
        <vt:i4>0</vt:i4>
      </vt:variant>
      <vt:variant>
        <vt:i4>5</vt:i4>
      </vt:variant>
      <vt:variant>
        <vt:lpwstr/>
      </vt:variant>
      <vt:variant>
        <vt:lpwstr>_Toc234913394</vt:lpwstr>
      </vt:variant>
      <vt:variant>
        <vt:i4>1507380</vt:i4>
      </vt:variant>
      <vt:variant>
        <vt:i4>11</vt:i4>
      </vt:variant>
      <vt:variant>
        <vt:i4>0</vt:i4>
      </vt:variant>
      <vt:variant>
        <vt:i4>5</vt:i4>
      </vt:variant>
      <vt:variant>
        <vt:lpwstr/>
      </vt:variant>
      <vt:variant>
        <vt:lpwstr>_Toc234913393</vt:lpwstr>
      </vt:variant>
      <vt:variant>
        <vt:i4>1507380</vt:i4>
      </vt:variant>
      <vt:variant>
        <vt:i4>5</vt:i4>
      </vt:variant>
      <vt:variant>
        <vt:i4>0</vt:i4>
      </vt:variant>
      <vt:variant>
        <vt:i4>5</vt:i4>
      </vt:variant>
      <vt:variant>
        <vt:lpwstr/>
      </vt:variant>
      <vt:variant>
        <vt:lpwstr>_Toc234913392</vt:lpwstr>
      </vt:variant>
      <vt:variant>
        <vt:i4>5177465</vt:i4>
      </vt:variant>
      <vt:variant>
        <vt:i4>0</vt:i4>
      </vt:variant>
      <vt:variant>
        <vt:i4>0</vt:i4>
      </vt:variant>
      <vt:variant>
        <vt:i4>5</vt:i4>
      </vt:variant>
      <vt:variant>
        <vt:lpwstr>mailto:deanofstudents@lsus.edu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Student Handbook | LSUS</dc:title>
  <dc:subject/>
  <dc:creator>Landry Ray</dc:creator>
  <cp:keywords/>
  <dc:description/>
  <cp:lastModifiedBy>Landry Ray</cp:lastModifiedBy>
  <cp:revision>2</cp:revision>
  <dcterms:created xsi:type="dcterms:W3CDTF">2026-08-26T16:21:00Z</dcterms:created>
  <dcterms:modified xsi:type="dcterms:W3CDTF">2026-08-26T16:21:00Z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0x01010089D81CB1418D9D4597E51D531FB6E594</vt:lpwstr>
  </property>
  <property fmtid="{D5CDD505-2E9C-101B-9397-08002B2CF9AE}" pid="3" name="MediaServiceImageTags">
    <vt:lpwstr/>
  </property>
</Properties>
</file>