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D631" w14:textId="77777777" w:rsidR="00E715E2" w:rsidRPr="00D271EF" w:rsidRDefault="003C719D" w:rsidP="00453850">
      <w:pPr>
        <w:pStyle w:val="Heading1"/>
      </w:pPr>
      <w:r w:rsidRPr="00D271EF">
        <w:t>2026-2027 Aid Adjustment Request</w:t>
      </w:r>
    </w:p>
    <w:p w14:paraId="79059368" w14:textId="0E38DDAB" w:rsidR="003C719D" w:rsidRPr="000F6F45" w:rsidRDefault="003C719D" w:rsidP="000F6F45">
      <w:pPr>
        <w:rPr>
          <w:rFonts w:cstheme="minorHAnsi"/>
          <w:sz w:val="24"/>
          <w:szCs w:val="24"/>
        </w:rPr>
      </w:pPr>
      <w:r w:rsidRPr="00D271EF">
        <w:rPr>
          <w:rFonts w:cstheme="minorHAnsi"/>
          <w:sz w:val="24"/>
          <w:szCs w:val="24"/>
        </w:rPr>
        <w:t>Name: ________________________________________________ Student ID</w:t>
      </w:r>
      <w:r w:rsidR="00CE2351">
        <w:rPr>
          <w:rFonts w:cstheme="minorHAnsi"/>
          <w:sz w:val="24"/>
          <w:szCs w:val="24"/>
        </w:rPr>
        <w:t>:</w:t>
      </w:r>
      <w:r w:rsidRPr="00D271EF">
        <w:rPr>
          <w:rFonts w:cstheme="minorHAnsi"/>
          <w:sz w:val="24"/>
          <w:szCs w:val="24"/>
        </w:rPr>
        <w:t xml:space="preserve"> ____________________________</w:t>
      </w:r>
      <w:r w:rsidR="000F6F45">
        <w:rPr>
          <w:rFonts w:cstheme="minorHAnsi"/>
          <w:i/>
          <w:sz w:val="20"/>
          <w:szCs w:val="20"/>
        </w:rPr>
        <w:br/>
      </w:r>
      <w:r w:rsidRPr="000F6F45">
        <w:rPr>
          <w:rFonts w:cstheme="minorHAnsi"/>
          <w:i/>
          <w:sz w:val="20"/>
          <w:szCs w:val="20"/>
        </w:rPr>
        <w:t>(Please Print</w:t>
      </w:r>
      <w:r w:rsidR="000F6F45">
        <w:rPr>
          <w:rFonts w:cstheme="minorHAnsi"/>
          <w:i/>
          <w:sz w:val="20"/>
          <w:szCs w:val="20"/>
        </w:rPr>
        <w:t xml:space="preserve"> Name</w:t>
      </w:r>
      <w:r w:rsidRPr="000F6F45">
        <w:rPr>
          <w:rFonts w:cstheme="minorHAnsi"/>
          <w:i/>
          <w:sz w:val="20"/>
          <w:szCs w:val="20"/>
        </w:rPr>
        <w:t xml:space="preserve"> in Ink)</w:t>
      </w:r>
    </w:p>
    <w:p w14:paraId="7FFF3F4B" w14:textId="77777777" w:rsidR="003C719D" w:rsidRPr="00D271EF" w:rsidRDefault="003C719D" w:rsidP="003C719D">
      <w:pPr>
        <w:spacing w:line="240" w:lineRule="auto"/>
        <w:rPr>
          <w:rFonts w:cstheme="minorHAnsi"/>
          <w:b/>
        </w:rPr>
      </w:pPr>
      <w:r w:rsidRPr="00D271EF">
        <w:rPr>
          <w:rFonts w:cstheme="minorHAnsi"/>
          <w:b/>
        </w:rPr>
        <w:t>Important Notes:</w:t>
      </w:r>
      <w:r w:rsidRPr="00D271EF">
        <w:rPr>
          <w:rFonts w:cstheme="minorHAnsi"/>
          <w:sz w:val="18"/>
          <w:szCs w:val="18"/>
        </w:rPr>
        <w:t xml:space="preserve"> </w:t>
      </w:r>
    </w:p>
    <w:p w14:paraId="36C3C86A" w14:textId="77777777" w:rsidR="00C4382E" w:rsidRDefault="003C719D" w:rsidP="00692E80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cstheme="minorHAnsi"/>
        </w:rPr>
      </w:pPr>
      <w:r w:rsidRPr="00D271EF">
        <w:rPr>
          <w:rFonts w:cstheme="minorHAnsi"/>
        </w:rPr>
        <w:t xml:space="preserve">Please allow up to two weeks for requests to be processed. </w:t>
      </w:r>
    </w:p>
    <w:p w14:paraId="7E2C23F7" w14:textId="7E7A67A7" w:rsidR="003C719D" w:rsidRPr="00C4382E" w:rsidRDefault="00C4382E" w:rsidP="00692E80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cstheme="minorHAnsi"/>
          <w:b/>
          <w:bCs/>
        </w:rPr>
      </w:pPr>
      <w:r w:rsidRPr="00C4382E">
        <w:rPr>
          <w:rFonts w:cstheme="minorHAnsi"/>
          <w:b/>
          <w:bCs/>
        </w:rPr>
        <w:t>Less than full-time enrollment is subject to loan proration.</w:t>
      </w:r>
      <w:r w:rsidR="003C719D" w:rsidRPr="00C4382E">
        <w:rPr>
          <w:rFonts w:cstheme="minorHAnsi"/>
          <w:b/>
          <w:bCs/>
        </w:rPr>
        <w:t xml:space="preserve"> </w:t>
      </w:r>
    </w:p>
    <w:p w14:paraId="7E6CC784" w14:textId="77777777" w:rsidR="003C719D" w:rsidRPr="00D271EF" w:rsidRDefault="003C719D" w:rsidP="00692E80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cstheme="minorHAnsi"/>
        </w:rPr>
      </w:pPr>
      <w:r w:rsidRPr="00D271EF">
        <w:rPr>
          <w:rFonts w:cstheme="minorHAnsi"/>
        </w:rPr>
        <w:t xml:space="preserve">Changes can be viewed on myLSUS&gt;Financial Aid&gt; Awards. Loan cancellation/reductions may take up to two weeks to reflect with your loan servicer. </w:t>
      </w:r>
    </w:p>
    <w:p w14:paraId="324AD422" w14:textId="7EA6EC9C" w:rsidR="000F6F45" w:rsidRPr="000F6F45" w:rsidRDefault="003C719D" w:rsidP="000F6F45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cstheme="minorHAnsi"/>
        </w:rPr>
        <w:sectPr w:rsidR="000F6F45" w:rsidRPr="000F6F45" w:rsidSect="001522C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  <w:r w:rsidRPr="00D271EF">
        <w:rPr>
          <w:rFonts w:cstheme="minorHAnsi"/>
        </w:rPr>
        <w:t>First-time loan borrowers at LSUS must complete Entrance Counseling and the Master Promissory Note at studentaid.gov.</w:t>
      </w:r>
    </w:p>
    <w:p w14:paraId="186F9822" w14:textId="77777777" w:rsidR="000F6F45" w:rsidRPr="000F6F45" w:rsidRDefault="000F6F45" w:rsidP="000F6F45">
      <w:pPr>
        <w:pBdr>
          <w:bottom w:val="single" w:sz="4" w:space="1" w:color="auto"/>
        </w:pBdr>
        <w:spacing w:line="240" w:lineRule="auto"/>
        <w:rPr>
          <w:rFonts w:cstheme="minorHAnsi"/>
        </w:rPr>
      </w:pPr>
    </w:p>
    <w:p w14:paraId="60BF231A" w14:textId="3D76AD81" w:rsidR="00453850" w:rsidRPr="00D271EF" w:rsidRDefault="003B7265" w:rsidP="00CA1C4C">
      <w:pPr>
        <w:pStyle w:val="Heading2"/>
      </w:pPr>
      <w:sdt>
        <w:sdtPr>
          <w:id w:val="190957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223">
            <w:rPr>
              <w:rFonts w:ascii="MS Gothic" w:eastAsia="MS Gothic" w:hAnsi="MS Gothic" w:hint="eastAsia"/>
            </w:rPr>
            <w:t>☐</w:t>
          </w:r>
        </w:sdtContent>
      </w:sdt>
      <w:r w:rsidR="00D271EF" w:rsidRPr="00D271EF">
        <w:tab/>
      </w:r>
      <w:r w:rsidR="003C719D" w:rsidRPr="00D271EF">
        <w:t>Cancel Aid for the following semester(s):</w:t>
      </w:r>
    </w:p>
    <w:p w14:paraId="1FB28619" w14:textId="6211E6BE" w:rsidR="003C719D" w:rsidRPr="00D271EF" w:rsidRDefault="003B7265" w:rsidP="009E0837">
      <w:pPr>
        <w:spacing w:line="276" w:lineRule="auto"/>
        <w:rPr>
          <w:rFonts w:cs="Times New Roman"/>
        </w:rPr>
      </w:pPr>
      <w:sdt>
        <w:sdtPr>
          <w:rPr>
            <w:rFonts w:cstheme="minorHAnsi"/>
          </w:rPr>
          <w:id w:val="-106756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83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92E80">
        <w:rPr>
          <w:rFonts w:cstheme="minorHAnsi"/>
        </w:rPr>
        <w:t xml:space="preserve"> </w:t>
      </w:r>
      <w:r w:rsidR="003C719D" w:rsidRPr="00D271EF">
        <w:rPr>
          <w:rFonts w:cstheme="minorHAnsi"/>
        </w:rPr>
        <w:t>Fall Traditional</w:t>
      </w:r>
      <w:r w:rsidR="00692E80">
        <w:rPr>
          <w:rFonts w:cstheme="minorHAnsi"/>
        </w:rPr>
        <w:tab/>
      </w:r>
      <w:r w:rsidR="00692E80">
        <w:rPr>
          <w:rFonts w:cstheme="minorHAnsi"/>
        </w:rPr>
        <w:tab/>
      </w:r>
      <w:r w:rsidR="00692E80">
        <w:rPr>
          <w:rFonts w:cstheme="minorHAnsi"/>
        </w:rPr>
        <w:tab/>
      </w:r>
      <w:sdt>
        <w:sdtPr>
          <w:rPr>
            <w:rFonts w:cstheme="minorHAnsi"/>
          </w:rPr>
          <w:id w:val="110530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theme="minorHAnsi"/>
        </w:rPr>
        <w:t xml:space="preserve"> </w:t>
      </w:r>
      <w:r w:rsidR="003C719D" w:rsidRPr="00D271EF">
        <w:rPr>
          <w:rFonts w:cstheme="minorHAnsi"/>
        </w:rPr>
        <w:t>Fall AP1/1C</w:t>
      </w:r>
      <w:r w:rsidR="003C719D" w:rsidRPr="00D271EF">
        <w:rPr>
          <w:rFonts w:cs="Times New Roman"/>
        </w:rPr>
        <w:tab/>
      </w:r>
      <w:r w:rsidR="00692E80">
        <w:rPr>
          <w:rFonts w:cs="Times New Roman"/>
        </w:rPr>
        <w:tab/>
      </w:r>
      <w:r w:rsidR="00692E80">
        <w:rPr>
          <w:rFonts w:cs="Times New Roman"/>
        </w:rPr>
        <w:tab/>
      </w:r>
      <w:r w:rsidR="00692E80">
        <w:rPr>
          <w:rFonts w:cs="Times New Roman"/>
        </w:rPr>
        <w:tab/>
      </w:r>
      <w:sdt>
        <w:sdtPr>
          <w:rPr>
            <w:rFonts w:cs="Times New Roman"/>
          </w:rPr>
          <w:id w:val="163776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E8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3C719D" w:rsidRPr="00D271EF">
        <w:rPr>
          <w:rFonts w:cstheme="minorHAnsi"/>
        </w:rPr>
        <w:t>Fall AP2/1D</w:t>
      </w:r>
    </w:p>
    <w:p w14:paraId="1ECF24E8" w14:textId="54AC9744" w:rsidR="003C719D" w:rsidRPr="00D271EF" w:rsidRDefault="003B7265" w:rsidP="009E0837">
      <w:pPr>
        <w:spacing w:line="276" w:lineRule="auto"/>
        <w:rPr>
          <w:rFonts w:cs="Times New Roman"/>
        </w:rPr>
      </w:pPr>
      <w:sdt>
        <w:sdtPr>
          <w:rPr>
            <w:rFonts w:cstheme="minorHAnsi"/>
          </w:rPr>
          <w:id w:val="-2034649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theme="minorHAnsi"/>
        </w:rPr>
        <w:t xml:space="preserve"> </w:t>
      </w:r>
      <w:r w:rsidR="003C719D" w:rsidRPr="00D271EF">
        <w:rPr>
          <w:rFonts w:cstheme="minorHAnsi"/>
        </w:rPr>
        <w:t>Spring Traditional</w:t>
      </w:r>
      <w:r w:rsidR="00692E80">
        <w:rPr>
          <w:rFonts w:cstheme="minorHAnsi"/>
        </w:rPr>
        <w:tab/>
      </w:r>
      <w:r w:rsidR="00692E80">
        <w:rPr>
          <w:rFonts w:cstheme="minorHAnsi"/>
        </w:rPr>
        <w:tab/>
      </w:r>
      <w:r w:rsidR="00692E80">
        <w:rPr>
          <w:rFonts w:cstheme="minorHAnsi"/>
        </w:rPr>
        <w:tab/>
      </w:r>
      <w:sdt>
        <w:sdtPr>
          <w:rPr>
            <w:rFonts w:cs="Times New Roman"/>
          </w:rPr>
          <w:id w:val="-144977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3C719D" w:rsidRPr="00D271EF">
        <w:rPr>
          <w:rFonts w:cstheme="minorHAnsi"/>
        </w:rPr>
        <w:t>Spring AP1/1C</w:t>
      </w:r>
      <w:r w:rsidR="003C719D" w:rsidRPr="00D271EF">
        <w:rPr>
          <w:rFonts w:cs="Times New Roman"/>
        </w:rPr>
        <w:tab/>
      </w:r>
      <w:r w:rsidR="00692E80">
        <w:rPr>
          <w:rFonts w:cs="Times New Roman"/>
        </w:rPr>
        <w:tab/>
      </w:r>
      <w:r w:rsidR="00692E80">
        <w:rPr>
          <w:rFonts w:cs="Times New Roman"/>
        </w:rPr>
        <w:tab/>
      </w:r>
      <w:sdt>
        <w:sdtPr>
          <w:rPr>
            <w:rFonts w:cs="Times New Roman"/>
          </w:rPr>
          <w:id w:val="-1256970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3C719D" w:rsidRPr="00D271EF">
        <w:rPr>
          <w:rFonts w:cstheme="minorHAnsi"/>
        </w:rPr>
        <w:t>Spring AP2/1D</w:t>
      </w:r>
    </w:p>
    <w:p w14:paraId="0BC79820" w14:textId="0E8E572B" w:rsidR="003C719D" w:rsidRPr="00D271EF" w:rsidRDefault="003B7265" w:rsidP="009E0837">
      <w:pPr>
        <w:spacing w:line="276" w:lineRule="auto"/>
        <w:rPr>
          <w:rFonts w:cs="Times New Roman"/>
        </w:rPr>
      </w:pPr>
      <w:sdt>
        <w:sdtPr>
          <w:rPr>
            <w:rFonts w:cstheme="minorHAnsi"/>
          </w:rPr>
          <w:id w:val="1505009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theme="minorHAnsi"/>
        </w:rPr>
        <w:t xml:space="preserve"> </w:t>
      </w:r>
      <w:r w:rsidR="003C719D" w:rsidRPr="00D271EF">
        <w:rPr>
          <w:rFonts w:cstheme="minorHAnsi"/>
        </w:rPr>
        <w:t xml:space="preserve">Summer Traditional </w:t>
      </w:r>
      <w:r w:rsidR="00692E80">
        <w:rPr>
          <w:rFonts w:cs="Times New Roman"/>
        </w:rPr>
        <w:tab/>
      </w:r>
      <w:r w:rsidR="00692E80">
        <w:rPr>
          <w:rFonts w:cs="Times New Roman"/>
        </w:rPr>
        <w:tab/>
      </w:r>
      <w:sdt>
        <w:sdtPr>
          <w:rPr>
            <w:rFonts w:cs="Times New Roman"/>
          </w:rPr>
          <w:id w:val="1476417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3C719D" w:rsidRPr="00D271EF">
        <w:rPr>
          <w:rFonts w:cstheme="minorHAnsi"/>
        </w:rPr>
        <w:t>Summer AP1/1C</w:t>
      </w:r>
      <w:r w:rsidR="00692E80">
        <w:rPr>
          <w:rFonts w:cstheme="minorHAnsi"/>
        </w:rPr>
        <w:tab/>
      </w:r>
      <w:r w:rsidR="00692E80">
        <w:rPr>
          <w:rFonts w:cstheme="minorHAnsi"/>
        </w:rPr>
        <w:tab/>
      </w:r>
      <w:r w:rsidR="003C719D" w:rsidRPr="00D271EF">
        <w:rPr>
          <w:rFonts w:cs="Times New Roman"/>
        </w:rPr>
        <w:tab/>
      </w:r>
      <w:sdt>
        <w:sdtPr>
          <w:rPr>
            <w:rFonts w:cs="Times New Roman"/>
          </w:rPr>
          <w:id w:val="-1532333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E8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3C719D" w:rsidRPr="00D271EF">
        <w:rPr>
          <w:rFonts w:cstheme="minorHAnsi"/>
        </w:rPr>
        <w:t>Summer AP2/1D</w:t>
      </w:r>
    </w:p>
    <w:p w14:paraId="0323ADD0" w14:textId="1B9B3CF0" w:rsidR="003C719D" w:rsidRDefault="003B7265" w:rsidP="009E0837">
      <w:pPr>
        <w:spacing w:line="276" w:lineRule="auto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id w:val="-1452007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E80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692E80">
        <w:rPr>
          <w:rFonts w:cstheme="minorHAnsi"/>
          <w:szCs w:val="24"/>
        </w:rPr>
        <w:t xml:space="preserve"> </w:t>
      </w:r>
      <w:r w:rsidR="003C719D" w:rsidRPr="00D271EF">
        <w:rPr>
          <w:rFonts w:cstheme="minorHAnsi"/>
          <w:szCs w:val="24"/>
        </w:rPr>
        <w:t>All Aid</w:t>
      </w:r>
      <w:r w:rsidR="00692E80">
        <w:rPr>
          <w:rFonts w:cstheme="minorHAnsi"/>
          <w:szCs w:val="24"/>
        </w:rPr>
        <w:tab/>
      </w:r>
      <w:r w:rsidR="003C719D" w:rsidRPr="00D271EF">
        <w:rPr>
          <w:rFonts w:cstheme="minorHAnsi"/>
          <w:szCs w:val="24"/>
        </w:rPr>
        <w:tab/>
      </w:r>
      <w:sdt>
        <w:sdtPr>
          <w:rPr>
            <w:rFonts w:cs="Times New Roman"/>
            <w:szCs w:val="24"/>
          </w:rPr>
          <w:id w:val="55204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692E80">
        <w:rPr>
          <w:rFonts w:cs="Times New Roman"/>
          <w:szCs w:val="24"/>
        </w:rPr>
        <w:t xml:space="preserve"> </w:t>
      </w:r>
      <w:r w:rsidR="003C719D" w:rsidRPr="00D271EF">
        <w:rPr>
          <w:rFonts w:cstheme="minorHAnsi"/>
          <w:szCs w:val="24"/>
        </w:rPr>
        <w:t>Direct Unsubsidized Loan</w:t>
      </w:r>
      <w:r w:rsidR="00692E80">
        <w:rPr>
          <w:rFonts w:cstheme="minorHAnsi"/>
          <w:szCs w:val="24"/>
        </w:rPr>
        <w:tab/>
      </w:r>
      <w:r w:rsidR="003C719D" w:rsidRPr="00D271EF">
        <w:rPr>
          <w:rFonts w:cstheme="minorHAnsi"/>
          <w:szCs w:val="24"/>
        </w:rPr>
        <w:tab/>
      </w:r>
      <w:sdt>
        <w:sdtPr>
          <w:rPr>
            <w:rFonts w:cs="Times New Roman"/>
            <w:szCs w:val="24"/>
          </w:rPr>
          <w:id w:val="-146912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692E80">
        <w:rPr>
          <w:rFonts w:cs="Times New Roman"/>
          <w:szCs w:val="24"/>
        </w:rPr>
        <w:t xml:space="preserve"> </w:t>
      </w:r>
      <w:r w:rsidR="003C719D" w:rsidRPr="00D271EF">
        <w:rPr>
          <w:rFonts w:cstheme="minorHAnsi"/>
          <w:szCs w:val="24"/>
        </w:rPr>
        <w:t>Direct Subsidized Loan</w:t>
      </w:r>
      <w:r w:rsidR="00692E80">
        <w:rPr>
          <w:rFonts w:cstheme="minorHAnsi"/>
          <w:szCs w:val="24"/>
        </w:rPr>
        <w:tab/>
      </w:r>
      <w:r w:rsidR="003C719D" w:rsidRPr="00D271EF">
        <w:rPr>
          <w:rFonts w:cstheme="minorHAnsi"/>
          <w:szCs w:val="24"/>
        </w:rPr>
        <w:tab/>
      </w:r>
      <w:sdt>
        <w:sdtPr>
          <w:rPr>
            <w:rFonts w:cstheme="minorHAnsi"/>
            <w:szCs w:val="24"/>
          </w:rPr>
          <w:id w:val="-2019992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692E80">
        <w:rPr>
          <w:rFonts w:cstheme="minorHAnsi"/>
          <w:szCs w:val="24"/>
        </w:rPr>
        <w:t xml:space="preserve"> </w:t>
      </w:r>
      <w:r w:rsidR="003C719D" w:rsidRPr="00D271EF">
        <w:rPr>
          <w:rFonts w:cstheme="minorHAnsi"/>
          <w:szCs w:val="24"/>
        </w:rPr>
        <w:t>PLUS Loan</w:t>
      </w:r>
    </w:p>
    <w:p w14:paraId="5F0E4AB3" w14:textId="77777777" w:rsidR="000F6F45" w:rsidRDefault="000F6F45" w:rsidP="000F6F45">
      <w:pPr>
        <w:rPr>
          <w:rFonts w:cs="Times New Roman"/>
          <w:szCs w:val="24"/>
        </w:rPr>
        <w:sectPr w:rsidR="000F6F45" w:rsidSect="000F6F45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6394F49C" w14:textId="77777777" w:rsidR="000F6F45" w:rsidRPr="00D271EF" w:rsidRDefault="000F6F45" w:rsidP="00CE2351">
      <w:pPr>
        <w:pBdr>
          <w:bottom w:val="single" w:sz="4" w:space="1" w:color="auto"/>
        </w:pBdr>
        <w:spacing w:line="240" w:lineRule="auto"/>
        <w:rPr>
          <w:rFonts w:cs="Times New Roman"/>
          <w:szCs w:val="24"/>
        </w:rPr>
      </w:pPr>
    </w:p>
    <w:p w14:paraId="0ACFC228" w14:textId="0127B716" w:rsidR="003C719D" w:rsidRPr="00D271EF" w:rsidRDefault="003B7265" w:rsidP="00D271EF">
      <w:pPr>
        <w:pStyle w:val="Heading2"/>
        <w:ind w:left="720" w:hanging="720"/>
      </w:pPr>
      <w:sdt>
        <w:sdtPr>
          <w:id w:val="-122844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719D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D271EF" w:rsidRPr="00D271EF">
        <w:tab/>
      </w:r>
      <w:r w:rsidR="003C719D" w:rsidRPr="00D271EF">
        <w:t>Reduce loans to tuition and fees only. Must include # of hours for each session/semester below:</w:t>
      </w:r>
    </w:p>
    <w:p w14:paraId="3B1045F2" w14:textId="77777777" w:rsidR="00D271EF" w:rsidRDefault="00D271EF" w:rsidP="00F23039">
      <w:pPr>
        <w:pStyle w:val="Heading3"/>
        <w:sectPr w:rsidR="00D271EF" w:rsidSect="000F6F45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4C60B6D" w14:textId="77777777" w:rsidR="00D271EF" w:rsidRDefault="003C719D" w:rsidP="00D271EF">
      <w:pPr>
        <w:pStyle w:val="Heading3"/>
        <w:spacing w:before="0"/>
        <w:ind w:right="-288"/>
      </w:pPr>
      <w:r w:rsidRPr="00D271EF">
        <w:t>Traditional Students</w:t>
      </w:r>
    </w:p>
    <w:p w14:paraId="56635CF5" w14:textId="65FAE57E" w:rsidR="003C719D" w:rsidRPr="00D271EF" w:rsidRDefault="003B7265" w:rsidP="009E0837">
      <w:pPr>
        <w:spacing w:line="276" w:lineRule="auto"/>
        <w:ind w:right="-288"/>
        <w:rPr>
          <w:rFonts w:cs="Times New Roman"/>
        </w:rPr>
      </w:pPr>
      <w:sdt>
        <w:sdtPr>
          <w:id w:val="1828630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 w:rsidRPr="00D271EF">
            <w:rPr>
              <w:rFonts w:ascii="MS Gothic" w:eastAsia="MS Gothic" w:hAnsi="MS Gothic" w:hint="eastAsia"/>
            </w:rPr>
            <w:t>☐</w:t>
          </w:r>
        </w:sdtContent>
      </w:sdt>
      <w:r w:rsidR="00D271EF">
        <w:t xml:space="preserve"> </w:t>
      </w:r>
      <w:r w:rsidR="003C719D" w:rsidRPr="00D271EF">
        <w:t>Fall Traditional</w:t>
      </w:r>
      <w:r w:rsidR="00D271EF">
        <w:t xml:space="preserve"> </w:t>
      </w:r>
      <w:r w:rsidR="003C719D" w:rsidRPr="00D271EF">
        <w:t>____ hours</w:t>
      </w:r>
    </w:p>
    <w:p w14:paraId="3CF20B74" w14:textId="6542F561" w:rsidR="003C719D" w:rsidRPr="00D271EF" w:rsidRDefault="003B7265" w:rsidP="009E0837">
      <w:pPr>
        <w:spacing w:line="276" w:lineRule="auto"/>
        <w:ind w:right="-288"/>
        <w:rPr>
          <w:rFonts w:cs="Times New Roman"/>
        </w:rPr>
      </w:pPr>
      <w:sdt>
        <w:sdtPr>
          <w:rPr>
            <w:rFonts w:cstheme="minorHAnsi"/>
          </w:rPr>
          <w:id w:val="1872112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9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D271EF">
        <w:rPr>
          <w:rFonts w:cstheme="minorHAnsi"/>
        </w:rPr>
        <w:t xml:space="preserve"> </w:t>
      </w:r>
      <w:r w:rsidR="003C719D" w:rsidRPr="00D271EF">
        <w:rPr>
          <w:rFonts w:cstheme="minorHAnsi"/>
        </w:rPr>
        <w:t>Spring Traditional____ hours</w:t>
      </w:r>
    </w:p>
    <w:p w14:paraId="35FA535F" w14:textId="70D5E2AD" w:rsidR="00D271EF" w:rsidRDefault="003B7265" w:rsidP="009E0837">
      <w:pPr>
        <w:spacing w:line="276" w:lineRule="auto"/>
        <w:ind w:right="-288"/>
        <w:rPr>
          <w:rFonts w:cs="Times New Roman"/>
        </w:rPr>
      </w:pPr>
      <w:sdt>
        <w:sdtPr>
          <w:rPr>
            <w:rFonts w:cstheme="minorHAnsi"/>
          </w:rPr>
          <w:id w:val="60169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271EF">
        <w:rPr>
          <w:rFonts w:cstheme="minorHAnsi"/>
        </w:rPr>
        <w:t xml:space="preserve"> </w:t>
      </w:r>
      <w:r w:rsidR="003C719D" w:rsidRPr="00D271EF">
        <w:rPr>
          <w:rFonts w:cstheme="minorHAnsi"/>
        </w:rPr>
        <w:t>Summer</w:t>
      </w:r>
      <w:r w:rsidR="003C719D" w:rsidRPr="00D271EF">
        <w:rPr>
          <w:rFonts w:cs="Times New Roman"/>
        </w:rPr>
        <w:t xml:space="preserve"> </w:t>
      </w:r>
      <w:r w:rsidR="00F23039" w:rsidRPr="00D271EF">
        <w:rPr>
          <w:rFonts w:cstheme="minorHAnsi"/>
        </w:rPr>
        <w:t>Traditional _</w:t>
      </w:r>
      <w:r w:rsidR="003C719D" w:rsidRPr="00D271EF">
        <w:rPr>
          <w:rFonts w:cstheme="minorHAnsi"/>
        </w:rPr>
        <w:t>___ hour</w:t>
      </w:r>
      <w:r w:rsidR="00D271EF">
        <w:rPr>
          <w:rFonts w:cstheme="minorHAnsi"/>
        </w:rPr>
        <w:t>s</w:t>
      </w:r>
    </w:p>
    <w:p w14:paraId="2CAE42EC" w14:textId="5F5D3F39" w:rsidR="003C719D" w:rsidRDefault="00D271EF" w:rsidP="009E0837">
      <w:pPr>
        <w:pStyle w:val="Heading3"/>
        <w:spacing w:before="0" w:line="276" w:lineRule="auto"/>
        <w:ind w:right="-288"/>
        <w:rPr>
          <w:rFonts w:cs="Times New Roman"/>
        </w:rPr>
      </w:pPr>
      <w:r w:rsidRPr="00D271EF">
        <w:t>Accelerated Online Students</w:t>
      </w:r>
      <w:r w:rsidR="003C719D" w:rsidRPr="00D271EF">
        <w:rPr>
          <w:rFonts w:cs="Times New Roman"/>
        </w:rPr>
        <w:t xml:space="preserve"> </w:t>
      </w:r>
    </w:p>
    <w:p w14:paraId="4FE50E20" w14:textId="5865FD4F" w:rsidR="00D271EF" w:rsidRDefault="003B7265" w:rsidP="009E0837">
      <w:pPr>
        <w:spacing w:line="276" w:lineRule="auto"/>
        <w:ind w:right="-288"/>
        <w:rPr>
          <w:rFonts w:cstheme="minorHAnsi"/>
        </w:rPr>
      </w:pPr>
      <w:sdt>
        <w:sdtPr>
          <w:rPr>
            <w:rFonts w:cs="Times New Roman"/>
          </w:rPr>
          <w:id w:val="-753891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71EF">
        <w:rPr>
          <w:rFonts w:cs="Times New Roman"/>
        </w:rPr>
        <w:t xml:space="preserve"> </w:t>
      </w:r>
      <w:r w:rsidR="00D271EF" w:rsidRPr="00D271EF">
        <w:rPr>
          <w:rFonts w:cstheme="minorHAnsi"/>
        </w:rPr>
        <w:t>Fall AP1/1C ____ hour</w:t>
      </w:r>
      <w:r w:rsidR="00D271EF">
        <w:rPr>
          <w:rFonts w:cstheme="minorHAnsi"/>
        </w:rPr>
        <w:t>s</w:t>
      </w:r>
    </w:p>
    <w:p w14:paraId="095716E6" w14:textId="5BB3A048" w:rsidR="00D271EF" w:rsidRDefault="003B7265" w:rsidP="009E0837">
      <w:pPr>
        <w:spacing w:line="276" w:lineRule="auto"/>
        <w:ind w:right="-288"/>
        <w:rPr>
          <w:rFonts w:cs="Times New Roman"/>
        </w:rPr>
      </w:pPr>
      <w:sdt>
        <w:sdtPr>
          <w:rPr>
            <w:rFonts w:cs="Times New Roman"/>
          </w:rPr>
          <w:id w:val="-33013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71EF">
        <w:rPr>
          <w:rFonts w:cs="Times New Roman"/>
        </w:rPr>
        <w:t xml:space="preserve"> </w:t>
      </w:r>
      <w:r w:rsidR="00D271EF" w:rsidRPr="00D271EF">
        <w:rPr>
          <w:rFonts w:cstheme="minorHAnsi"/>
        </w:rPr>
        <w:t>Spring</w:t>
      </w:r>
      <w:r w:rsidR="00D271EF" w:rsidRPr="00D271EF">
        <w:rPr>
          <w:rFonts w:cs="Times New Roman"/>
        </w:rPr>
        <w:t xml:space="preserve"> A</w:t>
      </w:r>
      <w:r w:rsidR="00D271EF" w:rsidRPr="00D271EF">
        <w:rPr>
          <w:rFonts w:cstheme="minorHAnsi"/>
        </w:rPr>
        <w:t>P1/1C ____ hours</w:t>
      </w:r>
    </w:p>
    <w:p w14:paraId="013786A1" w14:textId="1518C92B" w:rsidR="00D271EF" w:rsidRPr="00D271EF" w:rsidRDefault="003B7265" w:rsidP="009E0837">
      <w:pPr>
        <w:spacing w:line="276" w:lineRule="auto"/>
        <w:ind w:right="-288"/>
        <w:rPr>
          <w:rFonts w:cstheme="minorHAnsi"/>
        </w:rPr>
      </w:pPr>
      <w:sdt>
        <w:sdtPr>
          <w:rPr>
            <w:rFonts w:cs="Times New Roman"/>
          </w:rPr>
          <w:id w:val="-40946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D271EF">
        <w:rPr>
          <w:rFonts w:cs="Times New Roman"/>
        </w:rPr>
        <w:t xml:space="preserve"> </w:t>
      </w:r>
      <w:r w:rsidR="00D271EF" w:rsidRPr="00D271EF">
        <w:rPr>
          <w:rFonts w:cstheme="minorHAnsi"/>
        </w:rPr>
        <w:t>Summer AP1/1C</w:t>
      </w:r>
      <w:r w:rsidR="00D271EF">
        <w:rPr>
          <w:rFonts w:cstheme="minorHAnsi"/>
        </w:rPr>
        <w:t xml:space="preserve"> </w:t>
      </w:r>
      <w:r w:rsidR="00D271EF" w:rsidRPr="00D271EF">
        <w:rPr>
          <w:rFonts w:cstheme="minorHAnsi"/>
        </w:rPr>
        <w:t>____ hours</w:t>
      </w:r>
    </w:p>
    <w:p w14:paraId="0F79C876" w14:textId="77777777" w:rsidR="00D271EF" w:rsidRDefault="00D271EF" w:rsidP="009E0837">
      <w:pPr>
        <w:spacing w:line="276" w:lineRule="auto"/>
        <w:ind w:right="-288"/>
        <w:rPr>
          <w:rFonts w:cs="Times New Roman"/>
        </w:rPr>
      </w:pPr>
    </w:p>
    <w:p w14:paraId="355E2489" w14:textId="72EA3662" w:rsidR="00D271EF" w:rsidRDefault="003B7265" w:rsidP="009E0837">
      <w:pPr>
        <w:spacing w:line="276" w:lineRule="auto"/>
        <w:ind w:right="-288"/>
        <w:rPr>
          <w:rFonts w:cstheme="minorHAnsi"/>
        </w:rPr>
      </w:pPr>
      <w:sdt>
        <w:sdtPr>
          <w:rPr>
            <w:rFonts w:cs="Times New Roman"/>
          </w:rPr>
          <w:id w:val="87196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71EF">
        <w:rPr>
          <w:rFonts w:cs="Times New Roman"/>
        </w:rPr>
        <w:t xml:space="preserve"> </w:t>
      </w:r>
      <w:r w:rsidR="00D271EF" w:rsidRPr="00D271EF">
        <w:rPr>
          <w:rFonts w:cstheme="minorHAnsi"/>
        </w:rPr>
        <w:t>Fall AP2/1D____ hours</w:t>
      </w:r>
    </w:p>
    <w:p w14:paraId="4BCA6DD8" w14:textId="1E353D8C" w:rsidR="00D271EF" w:rsidRDefault="003B7265" w:rsidP="009E0837">
      <w:pPr>
        <w:spacing w:line="276" w:lineRule="auto"/>
        <w:ind w:right="-288"/>
        <w:rPr>
          <w:rFonts w:cstheme="minorHAnsi"/>
        </w:rPr>
      </w:pPr>
      <w:sdt>
        <w:sdtPr>
          <w:rPr>
            <w:rFonts w:cs="Times New Roman"/>
          </w:rPr>
          <w:id w:val="1481960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D271EF">
        <w:rPr>
          <w:rFonts w:cs="Times New Roman"/>
        </w:rPr>
        <w:t xml:space="preserve"> </w:t>
      </w:r>
      <w:r w:rsidR="00D271EF" w:rsidRPr="00D271EF">
        <w:rPr>
          <w:rFonts w:cstheme="minorHAnsi"/>
        </w:rPr>
        <w:t>Spring AP2/1D____ hours</w:t>
      </w:r>
    </w:p>
    <w:p w14:paraId="7A582143" w14:textId="09FF441B" w:rsidR="00D271EF" w:rsidRDefault="003B7265" w:rsidP="009E0837">
      <w:pPr>
        <w:spacing w:line="276" w:lineRule="auto"/>
        <w:ind w:right="-288"/>
        <w:rPr>
          <w:rFonts w:cs="Times New Roman"/>
        </w:rPr>
        <w:sectPr w:rsidR="00D271EF" w:rsidSect="00D271EF">
          <w:type w:val="continuous"/>
          <w:pgSz w:w="12240" w:h="15840"/>
          <w:pgMar w:top="720" w:right="720" w:bottom="720" w:left="720" w:header="720" w:footer="720" w:gutter="0"/>
          <w:cols w:num="3" w:space="720"/>
          <w:titlePg/>
          <w:docGrid w:linePitch="360"/>
        </w:sectPr>
      </w:pPr>
      <w:sdt>
        <w:sdtPr>
          <w:rPr>
            <w:rFonts w:cs="Times New Roman"/>
          </w:rPr>
          <w:id w:val="974174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D271EF">
        <w:rPr>
          <w:rFonts w:cs="Times New Roman"/>
        </w:rPr>
        <w:t xml:space="preserve"> </w:t>
      </w:r>
      <w:r w:rsidR="00D271EF" w:rsidRPr="00D271EF">
        <w:rPr>
          <w:rFonts w:cstheme="minorHAnsi"/>
        </w:rPr>
        <w:t>Summer AP2/1D____ hours</w:t>
      </w:r>
      <w:r w:rsidR="00D271EF" w:rsidRPr="00D271EF">
        <w:rPr>
          <w:rFonts w:cs="Times New Roman"/>
        </w:rPr>
        <w:t xml:space="preserve"> </w:t>
      </w:r>
    </w:p>
    <w:p w14:paraId="0DF5671C" w14:textId="3E2DCD64" w:rsidR="000F6F45" w:rsidRDefault="003B7265" w:rsidP="009E0837">
      <w:pPr>
        <w:spacing w:line="276" w:lineRule="auto"/>
        <w:rPr>
          <w:rFonts w:cstheme="minorHAnsi"/>
        </w:rPr>
      </w:pPr>
      <w:sdt>
        <w:sdtPr>
          <w:rPr>
            <w:rFonts w:cstheme="minorHAnsi"/>
          </w:rPr>
          <w:id w:val="1567917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E8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92E80">
        <w:rPr>
          <w:rFonts w:cstheme="minorHAnsi"/>
        </w:rPr>
        <w:t xml:space="preserve"> </w:t>
      </w:r>
      <w:r w:rsidR="00F23039" w:rsidRPr="00D271EF">
        <w:rPr>
          <w:rFonts w:cstheme="minorHAnsi"/>
        </w:rPr>
        <w:t>Reduce loan(s) to: $ _______________ for the following sessions/semesters</w:t>
      </w:r>
      <w:r w:rsidR="00692E80">
        <w:rPr>
          <w:rFonts w:cstheme="minorHAnsi"/>
        </w:rPr>
        <w:t xml:space="preserve">: </w:t>
      </w:r>
      <w:r w:rsidR="00F23039" w:rsidRPr="00D271EF">
        <w:rPr>
          <w:rFonts w:cstheme="minorHAnsi"/>
        </w:rPr>
        <w:t>_____________________________</w:t>
      </w:r>
    </w:p>
    <w:p w14:paraId="329188FD" w14:textId="77777777" w:rsidR="000F6F45" w:rsidRDefault="000F6F45" w:rsidP="000F6F45">
      <w:pPr>
        <w:rPr>
          <w:rFonts w:cstheme="minorHAnsi"/>
        </w:rPr>
        <w:sectPr w:rsidR="000F6F45" w:rsidSect="00D271EF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3C0F65FE" w14:textId="5A9A8A42" w:rsidR="00692E80" w:rsidRPr="00692E80" w:rsidRDefault="00692E80" w:rsidP="00CE2351">
      <w:pPr>
        <w:pBdr>
          <w:bottom w:val="single" w:sz="4" w:space="1" w:color="auto"/>
        </w:pBdr>
        <w:rPr>
          <w:rFonts w:cstheme="minorHAnsi"/>
        </w:rPr>
      </w:pPr>
    </w:p>
    <w:p w14:paraId="1D99035C" w14:textId="6997A73E" w:rsidR="00F23039" w:rsidRPr="00D271EF" w:rsidRDefault="00F23039" w:rsidP="00F23039">
      <w:pPr>
        <w:pStyle w:val="Heading2"/>
      </w:pPr>
      <w:r w:rsidRPr="00D271EF">
        <w:t>Requesting student loans:</w:t>
      </w:r>
    </w:p>
    <w:p w14:paraId="1222B000" w14:textId="26D149E8" w:rsidR="00F23039" w:rsidRPr="00D271EF" w:rsidRDefault="003B7265" w:rsidP="008E2F1F">
      <w:pPr>
        <w:spacing w:line="360" w:lineRule="auto"/>
        <w:rPr>
          <w:rFonts w:cstheme="minorHAnsi"/>
          <w:b/>
        </w:rPr>
      </w:pPr>
      <w:sdt>
        <w:sdtPr>
          <w:rPr>
            <w:rFonts w:cstheme="minorHAnsi"/>
          </w:rPr>
          <w:id w:val="3154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83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F6F45">
        <w:rPr>
          <w:rFonts w:cstheme="minorHAnsi"/>
        </w:rPr>
        <w:t xml:space="preserve"> </w:t>
      </w:r>
      <w:r w:rsidR="00F23039" w:rsidRPr="00D271EF">
        <w:rPr>
          <w:rFonts w:cstheme="minorHAnsi"/>
        </w:rPr>
        <w:t xml:space="preserve">I would like the maximum loan amount for the semester/sessions </w:t>
      </w:r>
      <w:proofErr w:type="gramStart"/>
      <w:r w:rsidR="00F23039" w:rsidRPr="00D271EF">
        <w:rPr>
          <w:rFonts w:cstheme="minorHAnsi"/>
        </w:rPr>
        <w:t>checked</w:t>
      </w:r>
      <w:proofErr w:type="gramEnd"/>
      <w:r w:rsidR="00F23039" w:rsidRPr="00D271EF">
        <w:rPr>
          <w:rFonts w:cstheme="minorHAnsi"/>
        </w:rPr>
        <w:t xml:space="preserve"> below: </w:t>
      </w:r>
    </w:p>
    <w:p w14:paraId="57C69FBA" w14:textId="77777777" w:rsidR="00F23039" w:rsidRPr="00D271EF" w:rsidRDefault="00F23039" w:rsidP="008E2F1F">
      <w:pPr>
        <w:spacing w:line="360" w:lineRule="auto"/>
        <w:rPr>
          <w:rFonts w:cstheme="minorHAnsi"/>
          <w:b/>
        </w:rPr>
      </w:pPr>
      <w:r w:rsidRPr="00D271EF">
        <w:rPr>
          <w:rFonts w:cstheme="minorHAnsi"/>
          <w:b/>
        </w:rPr>
        <w:t>OR</w:t>
      </w:r>
    </w:p>
    <w:p w14:paraId="37C14B21" w14:textId="5DE0BC24" w:rsidR="00F23039" w:rsidRPr="00D271EF" w:rsidRDefault="003B7265" w:rsidP="008E2F1F">
      <w:pPr>
        <w:spacing w:line="360" w:lineRule="auto"/>
      </w:pPr>
      <w:sdt>
        <w:sdtPr>
          <w:rPr>
            <w:rFonts w:cstheme="minorHAnsi"/>
          </w:rPr>
          <w:id w:val="-51523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9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0F6F45">
        <w:rPr>
          <w:rFonts w:cstheme="minorHAnsi"/>
        </w:rPr>
        <w:t xml:space="preserve"> </w:t>
      </w:r>
      <w:r w:rsidR="00F23039" w:rsidRPr="00D271EF">
        <w:rPr>
          <w:rFonts w:cstheme="minorHAnsi"/>
        </w:rPr>
        <w:t>Indicate amount if less than maximum amount: $_________________</w:t>
      </w:r>
      <w:r w:rsidR="00692E80">
        <w:rPr>
          <w:rFonts w:cstheme="minorHAnsi"/>
        </w:rPr>
        <w:t xml:space="preserve"> </w:t>
      </w:r>
      <w:r w:rsidR="00F23039" w:rsidRPr="00D271EF">
        <w:rPr>
          <w:rFonts w:cstheme="minorHAnsi"/>
        </w:rPr>
        <w:t>split evenly for the sessions/semesters checked below:</w:t>
      </w:r>
    </w:p>
    <w:p w14:paraId="67946FBE" w14:textId="77777777" w:rsidR="00692E80" w:rsidRDefault="00692E80" w:rsidP="008E2F1F">
      <w:pPr>
        <w:pStyle w:val="Heading3"/>
        <w:spacing w:before="120" w:line="360" w:lineRule="auto"/>
        <w:sectPr w:rsidR="00692E80" w:rsidSect="000F6F45"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61EAAB9" w14:textId="16EC6EA5" w:rsidR="00F23039" w:rsidRPr="00D271EF" w:rsidRDefault="00F23039" w:rsidP="008E2F1F">
      <w:pPr>
        <w:pStyle w:val="Heading3"/>
        <w:spacing w:before="120" w:line="360" w:lineRule="auto"/>
        <w:ind w:right="-288"/>
      </w:pPr>
      <w:r w:rsidRPr="00D271EF">
        <w:t>Traditional Students</w:t>
      </w:r>
    </w:p>
    <w:p w14:paraId="781E5A6F" w14:textId="29BFD834" w:rsidR="00692E80" w:rsidRDefault="003B7265" w:rsidP="008E2F1F">
      <w:pPr>
        <w:spacing w:before="120" w:line="360" w:lineRule="auto"/>
        <w:ind w:right="-288"/>
      </w:pPr>
      <w:sdt>
        <w:sdtPr>
          <w:id w:val="-2011210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9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t xml:space="preserve"> </w:t>
      </w:r>
      <w:r w:rsidR="00F23039" w:rsidRPr="00D271EF">
        <w:t>Fall Traditional</w:t>
      </w:r>
    </w:p>
    <w:p w14:paraId="60C3E268" w14:textId="3FD609C6" w:rsidR="00692E80" w:rsidRDefault="003B7265" w:rsidP="008E2F1F">
      <w:pPr>
        <w:spacing w:before="120" w:line="360" w:lineRule="auto"/>
        <w:ind w:right="-288"/>
        <w:rPr>
          <w:rFonts w:cs="Times New Roman"/>
        </w:rPr>
      </w:pPr>
      <w:sdt>
        <w:sdtPr>
          <w:id w:val="1783603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9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t xml:space="preserve"> </w:t>
      </w:r>
      <w:r w:rsidR="00F23039" w:rsidRPr="00D271EF">
        <w:t>Spring Traditional</w:t>
      </w:r>
    </w:p>
    <w:p w14:paraId="02C0498F" w14:textId="1141C454" w:rsidR="00D271EF" w:rsidRDefault="003B7265" w:rsidP="008E2F1F">
      <w:pPr>
        <w:spacing w:before="120" w:line="360" w:lineRule="auto"/>
        <w:ind w:right="-288"/>
        <w:rPr>
          <w:rFonts w:cs="Times New Roman"/>
        </w:rPr>
      </w:pPr>
      <w:sdt>
        <w:sdtPr>
          <w:id w:val="21061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9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t xml:space="preserve"> </w:t>
      </w:r>
      <w:r w:rsidR="00F23039" w:rsidRPr="00D271EF">
        <w:t>Summer</w:t>
      </w:r>
      <w:r w:rsidR="00F23039" w:rsidRPr="00D271EF">
        <w:rPr>
          <w:rFonts w:cs="Times New Roman"/>
        </w:rPr>
        <w:t xml:space="preserve"> </w:t>
      </w:r>
      <w:r w:rsidR="00F23039" w:rsidRPr="00D271EF">
        <w:t>Traditional</w:t>
      </w:r>
    </w:p>
    <w:p w14:paraId="3FE01F5F" w14:textId="6FE36C57" w:rsidR="00D271EF" w:rsidRPr="00D271EF" w:rsidRDefault="00D271EF" w:rsidP="008E2F1F">
      <w:pPr>
        <w:pStyle w:val="Heading3"/>
        <w:spacing w:before="120" w:line="360" w:lineRule="auto"/>
        <w:ind w:right="-288"/>
      </w:pPr>
      <w:r w:rsidRPr="00D271EF">
        <w:t>Accelerated Online Students</w:t>
      </w:r>
    </w:p>
    <w:p w14:paraId="3F0F0FDB" w14:textId="0184DFDF" w:rsidR="00D271EF" w:rsidRDefault="003B7265" w:rsidP="008E2F1F">
      <w:pPr>
        <w:spacing w:before="120" w:line="360" w:lineRule="auto"/>
        <w:ind w:right="-288"/>
        <w:rPr>
          <w:rFonts w:cs="Times New Roman"/>
        </w:rPr>
      </w:pPr>
      <w:sdt>
        <w:sdtPr>
          <w:rPr>
            <w:rFonts w:cs="Times New Roman"/>
          </w:rPr>
          <w:id w:val="-1036126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D271EF" w:rsidRPr="00D271EF">
        <w:rPr>
          <w:rFonts w:cstheme="minorHAnsi"/>
        </w:rPr>
        <w:t>Fall AP1/1C</w:t>
      </w:r>
    </w:p>
    <w:p w14:paraId="22C057C9" w14:textId="618D1439" w:rsidR="00D271EF" w:rsidRDefault="003B7265" w:rsidP="008E2F1F">
      <w:pPr>
        <w:spacing w:before="120" w:line="360" w:lineRule="auto"/>
        <w:ind w:right="-288"/>
        <w:rPr>
          <w:rFonts w:cs="Times New Roman"/>
        </w:rPr>
      </w:pPr>
      <w:sdt>
        <w:sdtPr>
          <w:rPr>
            <w:rFonts w:cs="Times New Roman"/>
          </w:rPr>
          <w:id w:val="-959949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D271EF" w:rsidRPr="00D271EF">
        <w:rPr>
          <w:rFonts w:cstheme="minorHAnsi"/>
        </w:rPr>
        <w:t>Spring</w:t>
      </w:r>
      <w:r w:rsidR="00D271EF" w:rsidRPr="00D271EF">
        <w:rPr>
          <w:rFonts w:cs="Times New Roman"/>
        </w:rPr>
        <w:t xml:space="preserve"> A</w:t>
      </w:r>
      <w:r w:rsidR="00D271EF" w:rsidRPr="00D271EF">
        <w:rPr>
          <w:rFonts w:cstheme="minorHAnsi"/>
        </w:rPr>
        <w:t>P1/1C</w:t>
      </w:r>
    </w:p>
    <w:p w14:paraId="328309A4" w14:textId="7C4DC0F8" w:rsidR="00D271EF" w:rsidRDefault="003B7265" w:rsidP="008E2F1F">
      <w:pPr>
        <w:spacing w:before="120" w:line="360" w:lineRule="auto"/>
        <w:ind w:right="-288"/>
        <w:rPr>
          <w:rFonts w:cs="Times New Roman"/>
        </w:rPr>
      </w:pPr>
      <w:sdt>
        <w:sdtPr>
          <w:rPr>
            <w:rFonts w:cs="Times New Roman"/>
          </w:rPr>
          <w:id w:val="26628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D271EF" w:rsidRPr="00D271EF">
        <w:rPr>
          <w:rFonts w:cstheme="minorHAnsi"/>
        </w:rPr>
        <w:t>Summer AP1/1C</w:t>
      </w:r>
    </w:p>
    <w:p w14:paraId="6814D038" w14:textId="77777777" w:rsidR="00692E80" w:rsidRDefault="00692E80" w:rsidP="008E2F1F">
      <w:pPr>
        <w:spacing w:before="120" w:line="360" w:lineRule="auto"/>
        <w:ind w:right="-288"/>
        <w:rPr>
          <w:rFonts w:cs="Times New Roman"/>
        </w:rPr>
      </w:pPr>
    </w:p>
    <w:p w14:paraId="7D467FE1" w14:textId="06093195" w:rsidR="00D271EF" w:rsidRDefault="003B7265" w:rsidP="008E2F1F">
      <w:pPr>
        <w:spacing w:before="120" w:line="360" w:lineRule="auto"/>
        <w:ind w:right="-288"/>
        <w:rPr>
          <w:rFonts w:cs="Times New Roman"/>
        </w:rPr>
      </w:pPr>
      <w:sdt>
        <w:sdtPr>
          <w:rPr>
            <w:rFonts w:cs="Times New Roman"/>
          </w:rPr>
          <w:id w:val="67160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E8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D271EF" w:rsidRPr="00D271EF">
        <w:rPr>
          <w:rFonts w:cstheme="minorHAnsi"/>
        </w:rPr>
        <w:t>Fall AP2/1D</w:t>
      </w:r>
    </w:p>
    <w:p w14:paraId="2126BC67" w14:textId="3013E371" w:rsidR="00D271EF" w:rsidRDefault="003B7265" w:rsidP="008E2F1F">
      <w:pPr>
        <w:spacing w:before="120" w:line="360" w:lineRule="auto"/>
        <w:ind w:right="-288"/>
        <w:rPr>
          <w:rFonts w:cs="Times New Roman"/>
        </w:rPr>
      </w:pPr>
      <w:sdt>
        <w:sdtPr>
          <w:rPr>
            <w:rFonts w:cs="Times New Roman"/>
          </w:rPr>
          <w:id w:val="-417781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D271EF" w:rsidRPr="00D271EF">
        <w:rPr>
          <w:rFonts w:cstheme="minorHAnsi"/>
        </w:rPr>
        <w:t>Spring AP2/1D</w:t>
      </w:r>
    </w:p>
    <w:p w14:paraId="604B4261" w14:textId="4DF0F5D6" w:rsidR="00D271EF" w:rsidRPr="00D271EF" w:rsidRDefault="003B7265" w:rsidP="008E2F1F">
      <w:pPr>
        <w:spacing w:before="120" w:line="360" w:lineRule="auto"/>
        <w:ind w:right="-288"/>
        <w:rPr>
          <w:rFonts w:cstheme="minorHAnsi"/>
        </w:rPr>
      </w:pPr>
      <w:sdt>
        <w:sdtPr>
          <w:rPr>
            <w:rFonts w:cs="Times New Roman"/>
          </w:rPr>
          <w:id w:val="1587572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1E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692E80">
        <w:rPr>
          <w:rFonts w:cs="Times New Roman"/>
        </w:rPr>
        <w:t xml:space="preserve"> </w:t>
      </w:r>
      <w:r w:rsidR="00D271EF" w:rsidRPr="00D271EF">
        <w:rPr>
          <w:rFonts w:cstheme="minorHAnsi"/>
        </w:rPr>
        <w:t>Summer AP2/1</w:t>
      </w:r>
      <w:r w:rsidR="00D271EF">
        <w:rPr>
          <w:rFonts w:cstheme="minorHAnsi"/>
        </w:rPr>
        <w:t>D</w:t>
      </w:r>
    </w:p>
    <w:p w14:paraId="448FC961" w14:textId="77777777" w:rsidR="00692E80" w:rsidRDefault="00692E80" w:rsidP="008E2F1F">
      <w:pPr>
        <w:pBdr>
          <w:bottom w:val="single" w:sz="6" w:space="1" w:color="auto"/>
        </w:pBdr>
        <w:spacing w:line="360" w:lineRule="auto"/>
        <w:rPr>
          <w:rFonts w:cstheme="minorHAnsi"/>
          <w:sz w:val="24"/>
          <w:szCs w:val="24"/>
        </w:rPr>
        <w:sectPr w:rsidR="00692E80" w:rsidSect="00692E80">
          <w:type w:val="continuous"/>
          <w:pgSz w:w="12240" w:h="15840"/>
          <w:pgMar w:top="720" w:right="720" w:bottom="720" w:left="720" w:header="720" w:footer="720" w:gutter="0"/>
          <w:cols w:num="3" w:space="720"/>
          <w:titlePg/>
          <w:docGrid w:linePitch="360"/>
        </w:sectPr>
      </w:pPr>
    </w:p>
    <w:p w14:paraId="3F417C15" w14:textId="0EAE19FA" w:rsidR="000F6F45" w:rsidRDefault="003B7265" w:rsidP="008E2F1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57347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35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0F6F45">
        <w:rPr>
          <w:rFonts w:cstheme="minorHAnsi"/>
          <w:sz w:val="24"/>
          <w:szCs w:val="24"/>
        </w:rPr>
        <w:t xml:space="preserve"> </w:t>
      </w:r>
      <w:r w:rsidR="00F23039" w:rsidRPr="00D271EF">
        <w:rPr>
          <w:rFonts w:cstheme="minorHAnsi"/>
          <w:sz w:val="24"/>
          <w:szCs w:val="24"/>
        </w:rPr>
        <w:t>Direct Unsubsidized Loan</w:t>
      </w:r>
      <w:r w:rsidR="00F23039" w:rsidRPr="00D271EF">
        <w:rPr>
          <w:rFonts w:cstheme="minorHAnsi"/>
          <w:sz w:val="24"/>
          <w:szCs w:val="24"/>
        </w:rPr>
        <w:tab/>
      </w:r>
      <w:r w:rsidR="00F23039" w:rsidRPr="00D271EF">
        <w:rPr>
          <w:rFonts w:cs="Times New Roman"/>
          <w:sz w:val="24"/>
          <w:szCs w:val="24"/>
        </w:rPr>
        <w:t xml:space="preserve">    </w:t>
      </w:r>
      <w:sdt>
        <w:sdtPr>
          <w:rPr>
            <w:rFonts w:cs="Times New Roman"/>
            <w:sz w:val="24"/>
            <w:szCs w:val="24"/>
          </w:rPr>
          <w:id w:val="-1826822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9" w:rsidRPr="00D271E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F6F45">
        <w:rPr>
          <w:rFonts w:cs="Times New Roman"/>
          <w:sz w:val="24"/>
          <w:szCs w:val="24"/>
        </w:rPr>
        <w:t xml:space="preserve"> </w:t>
      </w:r>
      <w:r w:rsidR="00F23039" w:rsidRPr="00D271EF">
        <w:rPr>
          <w:rFonts w:cstheme="minorHAnsi"/>
          <w:sz w:val="24"/>
          <w:szCs w:val="24"/>
        </w:rPr>
        <w:t>Direct Subsidized Loan</w:t>
      </w:r>
      <w:r w:rsidR="00CF5519">
        <w:rPr>
          <w:rFonts w:cstheme="minorHAnsi"/>
          <w:sz w:val="24"/>
          <w:szCs w:val="24"/>
        </w:rPr>
        <w:tab/>
      </w:r>
      <w:r w:rsidR="00F23039" w:rsidRPr="00D271EF">
        <w:rPr>
          <w:rFonts w:cstheme="minorHAnsi"/>
          <w:sz w:val="24"/>
          <w:szCs w:val="24"/>
        </w:rPr>
        <w:t xml:space="preserve">     </w:t>
      </w:r>
      <w:sdt>
        <w:sdtPr>
          <w:rPr>
            <w:rFonts w:cstheme="minorHAnsi"/>
            <w:sz w:val="24"/>
            <w:szCs w:val="24"/>
          </w:rPr>
          <w:id w:val="-2082199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9" w:rsidRPr="00D271E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F6F45">
        <w:rPr>
          <w:rFonts w:cstheme="minorHAnsi"/>
          <w:sz w:val="24"/>
          <w:szCs w:val="24"/>
        </w:rPr>
        <w:t xml:space="preserve"> </w:t>
      </w:r>
      <w:r w:rsidR="00F23039" w:rsidRPr="00D271EF">
        <w:rPr>
          <w:rFonts w:cstheme="minorHAnsi"/>
          <w:sz w:val="24"/>
          <w:szCs w:val="24"/>
        </w:rPr>
        <w:t>PLUS Loan</w:t>
      </w:r>
    </w:p>
    <w:p w14:paraId="4DBFCF54" w14:textId="167643EC" w:rsidR="00CE2351" w:rsidRPr="00D271EF" w:rsidRDefault="00DA39F6" w:rsidP="008D1E6C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14:paraId="411167C8" w14:textId="3CB7450C" w:rsidR="00F23039" w:rsidRPr="00D271EF" w:rsidRDefault="003B7265" w:rsidP="00F23039">
      <w:pPr>
        <w:pStyle w:val="Heading2"/>
        <w:rPr>
          <w:rFonts w:cs="Times New Roman"/>
        </w:rPr>
      </w:pPr>
      <w:sdt>
        <w:sdtPr>
          <w:id w:val="84436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039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0F6F45">
        <w:tab/>
      </w:r>
      <w:r w:rsidR="00F23039" w:rsidRPr="00D271EF">
        <w:t>Reinstate my loan due to:</w:t>
      </w:r>
    </w:p>
    <w:p w14:paraId="1B59A79C" w14:textId="456F060C" w:rsidR="000F6F45" w:rsidRDefault="003B7265" w:rsidP="008E2F1F">
      <w:pPr>
        <w:spacing w:line="360" w:lineRule="auto"/>
        <w:rPr>
          <w:rFonts w:cstheme="minorHAnsi"/>
        </w:rPr>
      </w:pPr>
      <w:sdt>
        <w:sdtPr>
          <w:rPr>
            <w:rFonts w:cstheme="minorHAnsi"/>
          </w:rPr>
          <w:id w:val="1638988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F1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F6F45">
        <w:rPr>
          <w:rFonts w:cstheme="minorHAnsi"/>
        </w:rPr>
        <w:t xml:space="preserve"> </w:t>
      </w:r>
      <w:r w:rsidR="00CF357F" w:rsidRPr="00D271EF">
        <w:rPr>
          <w:rFonts w:cstheme="minorHAnsi"/>
        </w:rPr>
        <w:t>Previously said NO to loans</w:t>
      </w:r>
      <w:r w:rsidR="000F6F45">
        <w:rPr>
          <w:rFonts w:cstheme="minorHAnsi"/>
        </w:rPr>
        <w:tab/>
      </w:r>
      <w:sdt>
        <w:sdtPr>
          <w:rPr>
            <w:rFonts w:cstheme="minorHAnsi"/>
          </w:rPr>
          <w:id w:val="-122382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F4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F6F45">
        <w:rPr>
          <w:rFonts w:cstheme="minorHAnsi"/>
        </w:rPr>
        <w:t xml:space="preserve"> </w:t>
      </w:r>
      <w:r w:rsidR="00CF357F" w:rsidRPr="00D271EF">
        <w:rPr>
          <w:rFonts w:cstheme="minorHAnsi"/>
        </w:rPr>
        <w:t>Paid previous balance</w:t>
      </w:r>
      <w:r w:rsidR="000F6F45">
        <w:rPr>
          <w:rFonts w:cstheme="minorHAnsi"/>
        </w:rPr>
        <w:tab/>
      </w:r>
      <w:sdt>
        <w:sdtPr>
          <w:rPr>
            <w:rFonts w:cstheme="minorHAnsi"/>
          </w:rPr>
          <w:id w:val="911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F4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F6F45">
        <w:rPr>
          <w:rFonts w:cstheme="minorHAnsi"/>
        </w:rPr>
        <w:t xml:space="preserve"> </w:t>
      </w:r>
      <w:r w:rsidR="00CF357F" w:rsidRPr="00D271EF">
        <w:rPr>
          <w:rFonts w:cstheme="minorHAnsi"/>
        </w:rPr>
        <w:t>Completed loan documents</w:t>
      </w:r>
    </w:p>
    <w:p w14:paraId="466DC73E" w14:textId="010ABC64" w:rsidR="00B26866" w:rsidRDefault="003B7265" w:rsidP="008E2F1F">
      <w:pPr>
        <w:spacing w:line="360" w:lineRule="auto"/>
        <w:rPr>
          <w:rFonts w:cstheme="minorHAnsi"/>
        </w:rPr>
        <w:sectPr w:rsidR="00B26866" w:rsidSect="00D271EF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  <w:sdt>
        <w:sdtPr>
          <w:rPr>
            <w:rFonts w:cstheme="minorHAnsi"/>
          </w:rPr>
          <w:id w:val="-622619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57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0F6F45">
        <w:rPr>
          <w:rFonts w:cstheme="minorHAnsi"/>
        </w:rPr>
        <w:t xml:space="preserve"> </w:t>
      </w:r>
      <w:r w:rsidR="00CF357F" w:rsidRPr="00D271EF">
        <w:rPr>
          <w:rFonts w:cstheme="minorHAnsi"/>
        </w:rPr>
        <w:t>Increased hours</w:t>
      </w:r>
      <w:r w:rsidR="000F6F45">
        <w:rPr>
          <w:rFonts w:cstheme="minorHAnsi"/>
        </w:rPr>
        <w:tab/>
      </w:r>
      <w:r w:rsidR="000F6F45">
        <w:rPr>
          <w:rFonts w:cstheme="minorHAnsi"/>
        </w:rPr>
        <w:tab/>
      </w:r>
      <w:r w:rsidR="000F6F45">
        <w:rPr>
          <w:rFonts w:cstheme="minorHAnsi"/>
        </w:rPr>
        <w:tab/>
      </w:r>
      <w:sdt>
        <w:sdtPr>
          <w:rPr>
            <w:rFonts w:cstheme="minorHAnsi"/>
          </w:rPr>
          <w:id w:val="897482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57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0F6F45">
        <w:rPr>
          <w:rFonts w:cstheme="minorHAnsi"/>
        </w:rPr>
        <w:t xml:space="preserve"> </w:t>
      </w:r>
      <w:r w:rsidR="00CF357F" w:rsidRPr="00D271EF">
        <w:rPr>
          <w:rFonts w:cstheme="minorHAnsi"/>
        </w:rPr>
        <w:t xml:space="preserve">Re-enrollment     </w:t>
      </w:r>
      <w:r w:rsidR="000F6F45">
        <w:rPr>
          <w:rFonts w:cstheme="minorHAnsi"/>
        </w:rPr>
        <w:tab/>
      </w:r>
      <w:r w:rsidR="000F6F45">
        <w:rPr>
          <w:rFonts w:cstheme="minorHAnsi"/>
        </w:rPr>
        <w:tab/>
      </w:r>
      <w:sdt>
        <w:sdtPr>
          <w:rPr>
            <w:rFonts w:cstheme="minorHAnsi"/>
          </w:rPr>
          <w:id w:val="-1524244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57F" w:rsidRPr="00D271EF">
            <w:rPr>
              <w:rFonts w:ascii="Segoe UI Symbol" w:eastAsia="MS Gothic" w:hAnsi="Segoe UI Symbol" w:cs="Segoe UI Symbol"/>
            </w:rPr>
            <w:t>☐</w:t>
          </w:r>
        </w:sdtContent>
      </w:sdt>
      <w:r w:rsidR="000F6F45">
        <w:rPr>
          <w:rFonts w:cstheme="minorHAnsi"/>
        </w:rPr>
        <w:t xml:space="preserve"> </w:t>
      </w:r>
      <w:r w:rsidR="00CF357F" w:rsidRPr="00D271EF">
        <w:rPr>
          <w:rFonts w:cstheme="minorHAnsi"/>
        </w:rPr>
        <w:t>Change from Undergraduate to Graduat</w:t>
      </w:r>
      <w:r w:rsidR="006E094D">
        <w:rPr>
          <w:rFonts w:cstheme="minorHAnsi"/>
        </w:rPr>
        <w:t>e</w:t>
      </w:r>
    </w:p>
    <w:p w14:paraId="49FB3D5C" w14:textId="77777777" w:rsidR="00B26866" w:rsidRDefault="00B26866" w:rsidP="006E094D">
      <w:pPr>
        <w:pBdr>
          <w:bottom w:val="single" w:sz="4" w:space="1" w:color="auto"/>
        </w:pBdr>
        <w:spacing w:line="240" w:lineRule="auto"/>
        <w:rPr>
          <w:rFonts w:cstheme="minorHAnsi"/>
        </w:rPr>
      </w:pPr>
    </w:p>
    <w:p w14:paraId="42C6A8C5" w14:textId="1AC956C4" w:rsidR="00DF0E4B" w:rsidRDefault="00DF0E4B" w:rsidP="00DF0E4B">
      <w:pPr>
        <w:pStyle w:val="Heading2"/>
      </w:pPr>
      <w:r>
        <w:t>Additional Requests/Information</w:t>
      </w:r>
    </w:p>
    <w:p w14:paraId="7D063330" w14:textId="11D8BC90" w:rsidR="00CF357F" w:rsidRPr="00D271EF" w:rsidRDefault="00CF357F" w:rsidP="00CF357F">
      <w:pPr>
        <w:rPr>
          <w:rFonts w:cstheme="minorHAnsi"/>
        </w:rPr>
      </w:pPr>
      <w:r w:rsidRPr="00D271EF">
        <w:rPr>
          <w:rFonts w:cstheme="minorHAnsi"/>
        </w:rPr>
        <w:t>Please list any other request/information update that was not covered in the above choices:</w:t>
      </w:r>
    </w:p>
    <w:p w14:paraId="29B9B83A" w14:textId="77777777" w:rsidR="000F6F45" w:rsidRDefault="000F6F45">
      <w:r>
        <w:rPr>
          <w:rFonts w:cstheme="minorHAnsi"/>
        </w:rPr>
        <w:t>____________________________________________________________________________________________________________</w:t>
      </w:r>
    </w:p>
    <w:p w14:paraId="03AB3CA5" w14:textId="77777777" w:rsidR="000F6F45" w:rsidRDefault="000F6F45">
      <w:r>
        <w:rPr>
          <w:rFonts w:cstheme="minorHAnsi"/>
        </w:rPr>
        <w:t>____________________________________________________________________________________________________________</w:t>
      </w:r>
    </w:p>
    <w:p w14:paraId="3A96E54A" w14:textId="575EB06E" w:rsidR="00CF357F" w:rsidRPr="00D271EF" w:rsidRDefault="00CF357F" w:rsidP="00CF357F">
      <w:pPr>
        <w:rPr>
          <w:rFonts w:cstheme="minorHAnsi"/>
        </w:rPr>
      </w:pPr>
      <w:r w:rsidRPr="00D271EF">
        <w:rPr>
          <w:rFonts w:cstheme="minorHAnsi"/>
        </w:rPr>
        <w:t xml:space="preserve">I must submit an additional request if my enrollment plans change. I understand my aid will be adjusted based on the request made on the form above.  I understand that I have given permission to the Financial Aid Office to make these adjustments to my aid and then </w:t>
      </w:r>
      <w:proofErr w:type="gramStart"/>
      <w:r w:rsidRPr="00D271EF">
        <w:rPr>
          <w:rFonts w:cstheme="minorHAnsi"/>
        </w:rPr>
        <w:t>apply</w:t>
      </w:r>
      <w:proofErr w:type="gramEnd"/>
      <w:r w:rsidRPr="00D271EF">
        <w:rPr>
          <w:rFonts w:cstheme="minorHAnsi"/>
        </w:rPr>
        <w:t xml:space="preserve"> the aid (excluding work-study) to pay any current balance. </w:t>
      </w:r>
    </w:p>
    <w:p w14:paraId="49E71E20" w14:textId="77777777" w:rsidR="00CF357F" w:rsidRPr="00D271EF" w:rsidRDefault="00CF357F" w:rsidP="00CF357F">
      <w:pPr>
        <w:rPr>
          <w:rFonts w:cstheme="minorHAnsi"/>
        </w:rPr>
      </w:pPr>
    </w:p>
    <w:p w14:paraId="427B8E16" w14:textId="17998070" w:rsidR="00CF357F" w:rsidRPr="00D271EF" w:rsidRDefault="00CF357F" w:rsidP="00CF357F">
      <w:pPr>
        <w:rPr>
          <w:rFonts w:cstheme="minorHAnsi"/>
          <w:sz w:val="24"/>
          <w:szCs w:val="24"/>
        </w:rPr>
      </w:pPr>
      <w:r w:rsidRPr="00D271EF">
        <w:rPr>
          <w:rFonts w:cstheme="minorHAnsi"/>
          <w:sz w:val="24"/>
          <w:szCs w:val="24"/>
        </w:rPr>
        <w:t>Signature: ___________________________________________</w:t>
      </w:r>
      <w:proofErr w:type="gramStart"/>
      <w:r w:rsidRPr="00D271EF">
        <w:rPr>
          <w:rFonts w:cstheme="minorHAnsi"/>
          <w:sz w:val="24"/>
          <w:szCs w:val="24"/>
        </w:rPr>
        <w:t xml:space="preserve">_ </w:t>
      </w:r>
      <w:r w:rsidR="000F6F45">
        <w:rPr>
          <w:rFonts w:cstheme="minorHAnsi"/>
          <w:sz w:val="24"/>
          <w:szCs w:val="24"/>
        </w:rPr>
        <w:tab/>
      </w:r>
      <w:r w:rsidRPr="00D271EF">
        <w:rPr>
          <w:rFonts w:cstheme="minorHAnsi"/>
          <w:sz w:val="24"/>
          <w:szCs w:val="24"/>
        </w:rPr>
        <w:t>Date</w:t>
      </w:r>
      <w:proofErr w:type="gramEnd"/>
      <w:r w:rsidRPr="00D271EF">
        <w:rPr>
          <w:rFonts w:cstheme="minorHAnsi"/>
          <w:sz w:val="24"/>
          <w:szCs w:val="24"/>
        </w:rPr>
        <w:t>:  _________________</w:t>
      </w:r>
    </w:p>
    <w:sectPr w:rsidR="00CF357F" w:rsidRPr="00D271EF" w:rsidSect="00D271EF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019E" w14:textId="77777777" w:rsidR="003B7265" w:rsidRDefault="003B7265" w:rsidP="00E4605E">
      <w:r>
        <w:separator/>
      </w:r>
    </w:p>
  </w:endnote>
  <w:endnote w:type="continuationSeparator" w:id="0">
    <w:p w14:paraId="75B5A15E" w14:textId="77777777" w:rsidR="003B7265" w:rsidRDefault="003B7265" w:rsidP="00E4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9F84A" w14:textId="77777777" w:rsidR="008F3C24" w:rsidRDefault="008F3C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765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8DDC97" w14:textId="77777777" w:rsidR="004B4E7E" w:rsidRDefault="004B4E7E" w:rsidP="00E715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461D7C"/>
      </w:rPr>
      <w:id w:val="-314026803"/>
      <w:docPartObj>
        <w:docPartGallery w:val="Page Numbers (Bottom of Page)"/>
        <w:docPartUnique/>
      </w:docPartObj>
    </w:sdtPr>
    <w:sdtContent>
      <w:sdt>
        <w:sdtPr>
          <w:rPr>
            <w:color w:val="461D7C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E048AF1" w14:textId="32C3EFA4" w:rsidR="00815EF9" w:rsidRPr="008F3C24" w:rsidRDefault="008F3C24" w:rsidP="008F3C24">
            <w:pPr>
              <w:pStyle w:val="Footer"/>
              <w:jc w:val="right"/>
              <w:rPr>
                <w:color w:val="461D7C"/>
              </w:rPr>
            </w:pPr>
            <w:r w:rsidRPr="008F3C24">
              <w:rPr>
                <w:color w:val="461D7C"/>
              </w:rPr>
              <w:t xml:space="preserve">Page </w:t>
            </w:r>
            <w:r w:rsidRPr="008F3C24">
              <w:rPr>
                <w:color w:val="461D7C"/>
                <w:sz w:val="24"/>
                <w:szCs w:val="24"/>
              </w:rPr>
              <w:fldChar w:fldCharType="begin"/>
            </w:r>
            <w:r w:rsidRPr="008F3C24">
              <w:rPr>
                <w:color w:val="461D7C"/>
              </w:rPr>
              <w:instrText xml:space="preserve"> PAGE </w:instrText>
            </w:r>
            <w:r w:rsidRPr="008F3C24">
              <w:rPr>
                <w:color w:val="461D7C"/>
                <w:sz w:val="24"/>
                <w:szCs w:val="24"/>
              </w:rPr>
              <w:fldChar w:fldCharType="separate"/>
            </w:r>
            <w:r w:rsidRPr="008F3C24">
              <w:rPr>
                <w:noProof/>
                <w:color w:val="461D7C"/>
              </w:rPr>
              <w:t>2</w:t>
            </w:r>
            <w:r w:rsidRPr="008F3C24">
              <w:rPr>
                <w:color w:val="461D7C"/>
                <w:sz w:val="24"/>
                <w:szCs w:val="24"/>
              </w:rPr>
              <w:fldChar w:fldCharType="end"/>
            </w:r>
            <w:r w:rsidRPr="008F3C24">
              <w:rPr>
                <w:color w:val="461D7C"/>
              </w:rPr>
              <w:t xml:space="preserve"> of </w:t>
            </w:r>
            <w:r w:rsidRPr="008F3C24">
              <w:rPr>
                <w:color w:val="461D7C"/>
                <w:sz w:val="24"/>
                <w:szCs w:val="24"/>
              </w:rPr>
              <w:fldChar w:fldCharType="begin"/>
            </w:r>
            <w:r w:rsidRPr="008F3C24">
              <w:rPr>
                <w:color w:val="461D7C"/>
              </w:rPr>
              <w:instrText xml:space="preserve"> NUMPAGES  </w:instrText>
            </w:r>
            <w:r w:rsidRPr="008F3C24">
              <w:rPr>
                <w:color w:val="461D7C"/>
                <w:sz w:val="24"/>
                <w:szCs w:val="24"/>
              </w:rPr>
              <w:fldChar w:fldCharType="separate"/>
            </w:r>
            <w:r w:rsidRPr="008F3C24">
              <w:rPr>
                <w:noProof/>
                <w:color w:val="461D7C"/>
              </w:rPr>
              <w:t>2</w:t>
            </w:r>
            <w:r w:rsidRPr="008F3C24">
              <w:rPr>
                <w:color w:val="461D7C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1EF4" w14:textId="77777777" w:rsidR="003B7265" w:rsidRDefault="003B7265" w:rsidP="00E4605E">
      <w:r>
        <w:separator/>
      </w:r>
    </w:p>
  </w:footnote>
  <w:footnote w:type="continuationSeparator" w:id="0">
    <w:p w14:paraId="29336A56" w14:textId="77777777" w:rsidR="003B7265" w:rsidRDefault="003B7265" w:rsidP="00E46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E6DB9" w14:textId="77777777" w:rsidR="008F3C24" w:rsidRDefault="008F3C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5E9B" w14:textId="77777777" w:rsidR="00E715E2" w:rsidRPr="00E4605E" w:rsidRDefault="00E715E2" w:rsidP="00E715E2">
    <w:pPr>
      <w:pStyle w:val="Header"/>
      <w:jc w:val="center"/>
      <w:rPr>
        <w:color w:val="461D7C"/>
      </w:rPr>
    </w:pPr>
    <w:r w:rsidRPr="00E4605E">
      <w:rPr>
        <w:color w:val="461D7C"/>
      </w:rPr>
      <w:t>318.797.5363</w:t>
    </w:r>
    <w:r w:rsidRPr="00E4605E">
      <w:rPr>
        <w:color w:val="461D7C"/>
      </w:rPr>
      <w:tab/>
    </w:r>
    <w:r w:rsidRPr="00E4605E">
      <w:rPr>
        <w:b/>
        <w:bCs/>
        <w:noProof/>
        <w:color w:val="461D7C"/>
      </w:rPr>
      <w:drawing>
        <wp:inline distT="0" distB="0" distL="0" distR="0" wp14:anchorId="10C24E1A" wp14:editId="093AFF09">
          <wp:extent cx="2608428" cy="355022"/>
          <wp:effectExtent l="0" t="0" r="0" b="6985"/>
          <wp:docPr id="1872938379" name="Picture 1" descr="LSUS Financial Ai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46035" name="Picture 1" descr="LSUS Financial Ai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852" cy="361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4605E">
      <w:rPr>
        <w:color w:val="461D7C"/>
      </w:rPr>
      <w:tab/>
      <w:t>One University Place</w:t>
    </w:r>
  </w:p>
  <w:p w14:paraId="7F8E1295" w14:textId="77777777" w:rsidR="00A03812" w:rsidRDefault="00E715E2" w:rsidP="00E715E2">
    <w:pPr>
      <w:pStyle w:val="Header"/>
      <w:jc w:val="center"/>
      <w:rPr>
        <w:color w:val="461D7C"/>
      </w:rPr>
    </w:pPr>
    <w:r w:rsidRPr="00E4605E">
      <w:rPr>
        <w:color w:val="461D7C"/>
      </w:rPr>
      <w:t xml:space="preserve">318.797.5366 (Fax) </w:t>
    </w:r>
    <w:r w:rsidRPr="00E4605E">
      <w:rPr>
        <w:color w:val="461D7C"/>
      </w:rPr>
      <w:tab/>
      <w:t>finaid@lsus.edu</w:t>
    </w:r>
    <w:r w:rsidRPr="00E4605E">
      <w:rPr>
        <w:color w:val="461D7C"/>
      </w:rPr>
      <w:tab/>
      <w:t>Shreveport, LA 71115-3359</w:t>
    </w:r>
  </w:p>
  <w:p w14:paraId="0710BB64" w14:textId="77777777" w:rsidR="00692E80" w:rsidRPr="00E715E2" w:rsidRDefault="00692E80" w:rsidP="00E715E2">
    <w:pPr>
      <w:pStyle w:val="Header"/>
      <w:jc w:val="center"/>
      <w:rPr>
        <w:color w:val="461D7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7B2AD" w14:textId="77777777" w:rsidR="00A42DD8" w:rsidRPr="00E4605E" w:rsidRDefault="00A42DD8" w:rsidP="00E4605E">
    <w:pPr>
      <w:pStyle w:val="Header"/>
      <w:jc w:val="center"/>
      <w:rPr>
        <w:color w:val="461D7C"/>
      </w:rPr>
    </w:pPr>
    <w:r w:rsidRPr="00E4605E">
      <w:rPr>
        <w:color w:val="461D7C"/>
      </w:rPr>
      <w:t>318.797.5363</w:t>
    </w:r>
    <w:r w:rsidRPr="00E4605E">
      <w:rPr>
        <w:color w:val="461D7C"/>
      </w:rPr>
      <w:tab/>
    </w:r>
    <w:r w:rsidR="00F31C41" w:rsidRPr="00E4605E">
      <w:rPr>
        <w:b/>
        <w:bCs/>
        <w:noProof/>
        <w:color w:val="461D7C"/>
      </w:rPr>
      <w:drawing>
        <wp:inline distT="0" distB="0" distL="0" distR="0" wp14:anchorId="60D86F48" wp14:editId="592771E7">
          <wp:extent cx="2608428" cy="355022"/>
          <wp:effectExtent l="0" t="0" r="0" b="6985"/>
          <wp:docPr id="1771398359" name="Picture 1" descr="LSUS Financial Ai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46035" name="Picture 1" descr="LSUS Financial Ai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4852" cy="361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4605E">
      <w:rPr>
        <w:color w:val="461D7C"/>
      </w:rPr>
      <w:tab/>
      <w:t>One University Place</w:t>
    </w:r>
  </w:p>
  <w:p w14:paraId="463E53FD" w14:textId="77777777" w:rsidR="00A42DD8" w:rsidRPr="00E4605E" w:rsidRDefault="00A42DD8" w:rsidP="00E4605E">
    <w:pPr>
      <w:pStyle w:val="Header"/>
      <w:jc w:val="center"/>
      <w:rPr>
        <w:color w:val="461D7C"/>
      </w:rPr>
    </w:pPr>
    <w:r w:rsidRPr="00E4605E">
      <w:rPr>
        <w:color w:val="461D7C"/>
      </w:rPr>
      <w:t xml:space="preserve">318.797.5366 (Fax) </w:t>
    </w:r>
    <w:r w:rsidR="00F31C41" w:rsidRPr="00E4605E">
      <w:rPr>
        <w:color w:val="461D7C"/>
      </w:rPr>
      <w:tab/>
      <w:t>finaid@lsus.edu</w:t>
    </w:r>
    <w:r w:rsidR="00F31C41" w:rsidRPr="00E4605E">
      <w:rPr>
        <w:color w:val="461D7C"/>
      </w:rPr>
      <w:tab/>
      <w:t>Shreveport, LA 71115-3359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48D70"/>
    <w:multiLevelType w:val="hybridMultilevel"/>
    <w:tmpl w:val="FFFFFFFF"/>
    <w:lvl w:ilvl="0" w:tplc="6B3E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45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C6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08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E0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F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48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AD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E0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C503"/>
    <w:multiLevelType w:val="hybridMultilevel"/>
    <w:tmpl w:val="FFFFFFFF"/>
    <w:lvl w:ilvl="0" w:tplc="6A2A3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22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29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0B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2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4E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6F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0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07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C733F"/>
    <w:multiLevelType w:val="hybridMultilevel"/>
    <w:tmpl w:val="15141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73613"/>
    <w:multiLevelType w:val="hybridMultilevel"/>
    <w:tmpl w:val="FFFFFFFF"/>
    <w:lvl w:ilvl="0" w:tplc="AABEA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AB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08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E1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0E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22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87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8D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A5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F72BA"/>
    <w:multiLevelType w:val="hybridMultilevel"/>
    <w:tmpl w:val="20E2E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353906">
    <w:abstractNumId w:val="1"/>
  </w:num>
  <w:num w:numId="2" w16cid:durableId="113716084">
    <w:abstractNumId w:val="0"/>
  </w:num>
  <w:num w:numId="3" w16cid:durableId="1459684042">
    <w:abstractNumId w:val="3"/>
  </w:num>
  <w:num w:numId="4" w16cid:durableId="1509518762">
    <w:abstractNumId w:val="4"/>
  </w:num>
  <w:num w:numId="5" w16cid:durableId="105292818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EF"/>
    <w:rsid w:val="00001CE4"/>
    <w:rsid w:val="00013680"/>
    <w:rsid w:val="00083338"/>
    <w:rsid w:val="00090FDB"/>
    <w:rsid w:val="000C1C50"/>
    <w:rsid w:val="000F14BA"/>
    <w:rsid w:val="000F39E7"/>
    <w:rsid w:val="000F6F45"/>
    <w:rsid w:val="00103620"/>
    <w:rsid w:val="001160F9"/>
    <w:rsid w:val="001352D7"/>
    <w:rsid w:val="001522C5"/>
    <w:rsid w:val="001807C4"/>
    <w:rsid w:val="00186821"/>
    <w:rsid w:val="00186B0E"/>
    <w:rsid w:val="00191256"/>
    <w:rsid w:val="001A7DCD"/>
    <w:rsid w:val="001B11DD"/>
    <w:rsid w:val="001E7C54"/>
    <w:rsid w:val="00257607"/>
    <w:rsid w:val="00286B30"/>
    <w:rsid w:val="00296AAD"/>
    <w:rsid w:val="00337C6E"/>
    <w:rsid w:val="00367940"/>
    <w:rsid w:val="003B7265"/>
    <w:rsid w:val="003C719D"/>
    <w:rsid w:val="003D66B5"/>
    <w:rsid w:val="00421EA3"/>
    <w:rsid w:val="00423CDC"/>
    <w:rsid w:val="00453850"/>
    <w:rsid w:val="00471A77"/>
    <w:rsid w:val="00483E72"/>
    <w:rsid w:val="004920FA"/>
    <w:rsid w:val="004B4E7E"/>
    <w:rsid w:val="004E106A"/>
    <w:rsid w:val="004E163A"/>
    <w:rsid w:val="004E567D"/>
    <w:rsid w:val="00500F4D"/>
    <w:rsid w:val="005046FC"/>
    <w:rsid w:val="005079D3"/>
    <w:rsid w:val="0052193B"/>
    <w:rsid w:val="00564FAC"/>
    <w:rsid w:val="0057247D"/>
    <w:rsid w:val="00583687"/>
    <w:rsid w:val="005868FF"/>
    <w:rsid w:val="00590D4B"/>
    <w:rsid w:val="005915C9"/>
    <w:rsid w:val="005C4057"/>
    <w:rsid w:val="005D5F88"/>
    <w:rsid w:val="006306D7"/>
    <w:rsid w:val="00641D70"/>
    <w:rsid w:val="006443D9"/>
    <w:rsid w:val="0064458F"/>
    <w:rsid w:val="0064478C"/>
    <w:rsid w:val="006656B3"/>
    <w:rsid w:val="00692E80"/>
    <w:rsid w:val="00694D13"/>
    <w:rsid w:val="00697B1E"/>
    <w:rsid w:val="006E094D"/>
    <w:rsid w:val="00712CF3"/>
    <w:rsid w:val="00740342"/>
    <w:rsid w:val="00743556"/>
    <w:rsid w:val="007700E6"/>
    <w:rsid w:val="007A70CD"/>
    <w:rsid w:val="007B72B1"/>
    <w:rsid w:val="007C6478"/>
    <w:rsid w:val="007D0E34"/>
    <w:rsid w:val="007D2D63"/>
    <w:rsid w:val="007D3174"/>
    <w:rsid w:val="007D5A76"/>
    <w:rsid w:val="007D69D1"/>
    <w:rsid w:val="007D6D7B"/>
    <w:rsid w:val="007F1A15"/>
    <w:rsid w:val="00813487"/>
    <w:rsid w:val="00815EF9"/>
    <w:rsid w:val="00865E85"/>
    <w:rsid w:val="008A559F"/>
    <w:rsid w:val="008D1E6C"/>
    <w:rsid w:val="008E2F1F"/>
    <w:rsid w:val="008F3C24"/>
    <w:rsid w:val="0095122E"/>
    <w:rsid w:val="00954E5C"/>
    <w:rsid w:val="0095BAA0"/>
    <w:rsid w:val="009639B0"/>
    <w:rsid w:val="00992C45"/>
    <w:rsid w:val="00992E4B"/>
    <w:rsid w:val="009B68E5"/>
    <w:rsid w:val="009C0088"/>
    <w:rsid w:val="009C1891"/>
    <w:rsid w:val="009D2B60"/>
    <w:rsid w:val="009E0837"/>
    <w:rsid w:val="00A023C4"/>
    <w:rsid w:val="00A03812"/>
    <w:rsid w:val="00A42DD8"/>
    <w:rsid w:val="00A540CC"/>
    <w:rsid w:val="00A824F8"/>
    <w:rsid w:val="00A84CE7"/>
    <w:rsid w:val="00A90B02"/>
    <w:rsid w:val="00A9672F"/>
    <w:rsid w:val="00A97E4C"/>
    <w:rsid w:val="00AA7223"/>
    <w:rsid w:val="00B02E07"/>
    <w:rsid w:val="00B219B1"/>
    <w:rsid w:val="00B26866"/>
    <w:rsid w:val="00B4566F"/>
    <w:rsid w:val="00B86E74"/>
    <w:rsid w:val="00BD66E5"/>
    <w:rsid w:val="00BE2C97"/>
    <w:rsid w:val="00BF755D"/>
    <w:rsid w:val="00BF75E0"/>
    <w:rsid w:val="00C4382E"/>
    <w:rsid w:val="00C76451"/>
    <w:rsid w:val="00C84BDC"/>
    <w:rsid w:val="00CA1C4C"/>
    <w:rsid w:val="00CB4FAC"/>
    <w:rsid w:val="00CD0EFE"/>
    <w:rsid w:val="00CE0E47"/>
    <w:rsid w:val="00CE2351"/>
    <w:rsid w:val="00CF357F"/>
    <w:rsid w:val="00CF5519"/>
    <w:rsid w:val="00D15AB2"/>
    <w:rsid w:val="00D271EF"/>
    <w:rsid w:val="00D36290"/>
    <w:rsid w:val="00D5129A"/>
    <w:rsid w:val="00D5605A"/>
    <w:rsid w:val="00D62846"/>
    <w:rsid w:val="00D84162"/>
    <w:rsid w:val="00DA39F6"/>
    <w:rsid w:val="00DB00FD"/>
    <w:rsid w:val="00DB2EBC"/>
    <w:rsid w:val="00DF0E4B"/>
    <w:rsid w:val="00E1250B"/>
    <w:rsid w:val="00E27956"/>
    <w:rsid w:val="00E4605E"/>
    <w:rsid w:val="00E715E2"/>
    <w:rsid w:val="00E83337"/>
    <w:rsid w:val="00E8703C"/>
    <w:rsid w:val="00EA4EF9"/>
    <w:rsid w:val="00EB1D96"/>
    <w:rsid w:val="00F02F69"/>
    <w:rsid w:val="00F23039"/>
    <w:rsid w:val="00F31C41"/>
    <w:rsid w:val="00F47445"/>
    <w:rsid w:val="00F573D9"/>
    <w:rsid w:val="00F8446B"/>
    <w:rsid w:val="00F86BA2"/>
    <w:rsid w:val="00F919CA"/>
    <w:rsid w:val="00F94098"/>
    <w:rsid w:val="00FA5FDB"/>
    <w:rsid w:val="00FD50A7"/>
    <w:rsid w:val="00FE37D2"/>
    <w:rsid w:val="00FE4F88"/>
    <w:rsid w:val="03D6D90A"/>
    <w:rsid w:val="078E3BFE"/>
    <w:rsid w:val="0B2F6039"/>
    <w:rsid w:val="0EFCC65C"/>
    <w:rsid w:val="0FC522BE"/>
    <w:rsid w:val="1018CE26"/>
    <w:rsid w:val="108D0905"/>
    <w:rsid w:val="124536F3"/>
    <w:rsid w:val="1275A3DE"/>
    <w:rsid w:val="137C9F9B"/>
    <w:rsid w:val="13E5FC23"/>
    <w:rsid w:val="18468F4B"/>
    <w:rsid w:val="1872CDDD"/>
    <w:rsid w:val="1C6B9644"/>
    <w:rsid w:val="1F8C957C"/>
    <w:rsid w:val="2036FA96"/>
    <w:rsid w:val="213E2A53"/>
    <w:rsid w:val="24E5BC56"/>
    <w:rsid w:val="267767BE"/>
    <w:rsid w:val="2B299E77"/>
    <w:rsid w:val="2BDA0F75"/>
    <w:rsid w:val="2C92D09B"/>
    <w:rsid w:val="2EC2BCB4"/>
    <w:rsid w:val="312E8B49"/>
    <w:rsid w:val="31395FDF"/>
    <w:rsid w:val="31F2F50E"/>
    <w:rsid w:val="3EBD7B2B"/>
    <w:rsid w:val="407B2DF6"/>
    <w:rsid w:val="40FCCC09"/>
    <w:rsid w:val="413D8C9D"/>
    <w:rsid w:val="418FF4A9"/>
    <w:rsid w:val="43DF1699"/>
    <w:rsid w:val="4413ADE1"/>
    <w:rsid w:val="44B0A5AF"/>
    <w:rsid w:val="4659736F"/>
    <w:rsid w:val="4693334C"/>
    <w:rsid w:val="46FF8CD1"/>
    <w:rsid w:val="48198758"/>
    <w:rsid w:val="487D19AE"/>
    <w:rsid w:val="495A8452"/>
    <w:rsid w:val="4AF200E7"/>
    <w:rsid w:val="4BD40F81"/>
    <w:rsid w:val="4C3CCE69"/>
    <w:rsid w:val="4E085B6E"/>
    <w:rsid w:val="4E431CD0"/>
    <w:rsid w:val="4FA2D762"/>
    <w:rsid w:val="56728C82"/>
    <w:rsid w:val="5697E02B"/>
    <w:rsid w:val="56A539C6"/>
    <w:rsid w:val="56D10BF5"/>
    <w:rsid w:val="57CAAA2E"/>
    <w:rsid w:val="5BE823B6"/>
    <w:rsid w:val="5F61E852"/>
    <w:rsid w:val="5FBF85BF"/>
    <w:rsid w:val="62014E23"/>
    <w:rsid w:val="62B0343B"/>
    <w:rsid w:val="6A8FF391"/>
    <w:rsid w:val="7ACF3ADD"/>
    <w:rsid w:val="7C24A1B8"/>
    <w:rsid w:val="7E1519A5"/>
    <w:rsid w:val="7E41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F8E46"/>
  <w15:chartTrackingRefBased/>
  <w15:docId w15:val="{71314092-F071-4D07-85CD-869653A8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05E"/>
    <w:rPr>
      <w:rFonts w:ascii="Roboto" w:eastAsia="Roboto" w:hAnsi="Roboto" w:cs="Robo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05E"/>
    <w:pPr>
      <w:keepNext/>
      <w:keepLines/>
      <w:spacing w:before="360" w:after="240"/>
      <w:jc w:val="center"/>
      <w:outlineLvl w:val="0"/>
    </w:pPr>
    <w:rPr>
      <w:b/>
      <w:bCs/>
      <w:color w:val="461D7C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05E"/>
    <w:pPr>
      <w:keepNext/>
      <w:keepLines/>
      <w:spacing w:before="160" w:after="80"/>
      <w:outlineLvl w:val="1"/>
    </w:pPr>
    <w:rPr>
      <w:color w:val="461D7C"/>
      <w:sz w:val="30"/>
      <w:szCs w:val="30"/>
    </w:rPr>
  </w:style>
  <w:style w:type="paragraph" w:styleId="Heading3">
    <w:name w:val="heading 3"/>
    <w:basedOn w:val="Normal"/>
    <w:next w:val="Normal"/>
    <w:uiPriority w:val="9"/>
    <w:unhideWhenUsed/>
    <w:qFormat/>
    <w:rsid w:val="00E4605E"/>
    <w:pPr>
      <w:keepNext/>
      <w:keepLines/>
      <w:spacing w:before="160" w:after="80"/>
      <w:outlineLvl w:val="2"/>
    </w:pPr>
    <w:rPr>
      <w:color w:val="250D44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0D4B"/>
    <w:pPr>
      <w:keepNext/>
      <w:keepLines/>
      <w:spacing w:before="80" w:after="40"/>
      <w:outlineLvl w:val="3"/>
    </w:pPr>
    <w:rPr>
      <w:i/>
      <w:iCs/>
      <w:color w:val="250D44"/>
    </w:rPr>
  </w:style>
  <w:style w:type="paragraph" w:styleId="Heading5">
    <w:name w:val="heading 5"/>
    <w:basedOn w:val="Normal"/>
    <w:next w:val="Normal"/>
    <w:uiPriority w:val="9"/>
    <w:unhideWhenUsed/>
    <w:qFormat/>
    <w:rsid w:val="4BD40F81"/>
    <w:pPr>
      <w:keepNext/>
      <w:keepLines/>
      <w:spacing w:before="80" w:after="40"/>
      <w:outlineLvl w:val="4"/>
    </w:pPr>
    <w:rPr>
      <w:color w:val="250D44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CB4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418FF4A9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E72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E72"/>
    <w:rPr>
      <w:rFonts w:ascii="Roboto" w:eastAsia="Roboto" w:hAnsi="Roboto" w:cs="Roboto"/>
    </w:rPr>
  </w:style>
  <w:style w:type="character" w:customStyle="1" w:styleId="Heading1Char">
    <w:name w:val="Heading 1 Char"/>
    <w:basedOn w:val="DefaultParagraphFont"/>
    <w:link w:val="Heading1"/>
    <w:uiPriority w:val="9"/>
    <w:rsid w:val="00E4605E"/>
    <w:rPr>
      <w:rFonts w:ascii="Roboto" w:eastAsia="Roboto" w:hAnsi="Roboto" w:cs="Roboto"/>
      <w:b/>
      <w:bCs/>
      <w:color w:val="461D7C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4605E"/>
    <w:rPr>
      <w:rFonts w:ascii="Roboto" w:eastAsia="Roboto" w:hAnsi="Roboto" w:cs="Roboto"/>
      <w:color w:val="461D7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483E72"/>
    <w:rPr>
      <w:rFonts w:ascii="Roboto" w:eastAsia="Roboto" w:hAnsi="Roboto" w:cs="Roboto"/>
      <w:i/>
      <w:iCs/>
      <w:color w:val="250D44"/>
    </w:rPr>
  </w:style>
  <w:style w:type="character" w:customStyle="1" w:styleId="Heading6Char">
    <w:name w:val="Heading 6 Char"/>
    <w:basedOn w:val="DefaultParagraphFont"/>
    <w:link w:val="Heading6"/>
    <w:uiPriority w:val="9"/>
    <w:rsid w:val="00CB4FAC"/>
    <w:rPr>
      <w:rFonts w:ascii="Roboto" w:eastAsiaTheme="majorEastAsia" w:hAnsi="Roboto" w:cstheme="majorBidi"/>
      <w:i/>
      <w:iCs/>
      <w:color w:val="333333"/>
    </w:rPr>
  </w:style>
  <w:style w:type="table" w:customStyle="1" w:styleId="CalendarDeadlines">
    <w:name w:val="Calendar/Deadlines"/>
    <w:basedOn w:val="TableNormal"/>
    <w:uiPriority w:val="99"/>
    <w:rsid w:val="00257607"/>
    <w:pPr>
      <w:spacing w:after="0" w:line="240" w:lineRule="auto"/>
    </w:pPr>
    <w:rPr>
      <w:rFonts w:ascii="Roboto" w:hAnsi="Roboto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Segoe UI Symbol" w:hAnsi="Segoe UI Symbol"/>
        <w:b/>
        <w:sz w:val="24"/>
      </w:rPr>
      <w:tblPr/>
      <w:tcPr>
        <w:shd w:val="clear" w:color="auto" w:fill="461D7C"/>
      </w:tcPr>
    </w:tblStylePr>
    <w:tblStylePr w:type="band2Horz">
      <w:tblPr/>
      <w:tcPr>
        <w:shd w:val="clear" w:color="auto" w:fill="DBDBDB"/>
      </w:tcPr>
    </w:tblStylePr>
  </w:style>
  <w:style w:type="table" w:styleId="TableGrid">
    <w:name w:val="Table Grid"/>
    <w:basedOn w:val="TableNormal"/>
    <w:uiPriority w:val="39"/>
    <w:rsid w:val="009C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F8446B"/>
    <w:rPr>
      <w:rFonts w:ascii="Roboto" w:hAnsi="Roboto"/>
      <w:color w:val="461D7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B6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460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ay\AppData\Local\Microsoft\Olk\Attachments\ooa-f54cf7f4-2bc4-43d6-b1a1-6d1452409ee9\379b5b19b2dfaf1695956d54d4e54c86fb08cd1455386188d5d80ddbc217c0d2\Aid%20Adjustmen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e78da7-b884-4f6d-924b-a8e1ffe1a8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32F798A347043AFF22391671A4472" ma:contentTypeVersion="10" ma:contentTypeDescription="Create a new document." ma:contentTypeScope="" ma:versionID="76755483e6520bfad6fb23df5546ec51">
  <xsd:schema xmlns:xsd="http://www.w3.org/2001/XMLSchema" xmlns:xs="http://www.w3.org/2001/XMLSchema" xmlns:p="http://schemas.microsoft.com/office/2006/metadata/properties" xmlns:ns3="e1e78da7-b884-4f6d-924b-a8e1ffe1a8cc" targetNamespace="http://schemas.microsoft.com/office/2006/metadata/properties" ma:root="true" ma:fieldsID="022de5a27827b4792f35cc64b7ec96f3" ns3:_="">
    <xsd:import namespace="e1e78da7-b884-4f6d-924b-a8e1ffe1a8c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78da7-b884-4f6d-924b-a8e1ffe1a8c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9B91-6A62-484A-AA51-CF93D943A3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00778-1302-4CE3-B6E6-5D4D11F3DDB8}">
  <ds:schemaRefs>
    <ds:schemaRef ds:uri="http://schemas.microsoft.com/office/2006/metadata/properties"/>
    <ds:schemaRef ds:uri="http://schemas.microsoft.com/office/infopath/2007/PartnerControls"/>
    <ds:schemaRef ds:uri="e1e78da7-b884-4f6d-924b-a8e1ffe1a8cc"/>
  </ds:schemaRefs>
</ds:datastoreItem>
</file>

<file path=customXml/itemProps3.xml><?xml version="1.0" encoding="utf-8"?>
<ds:datastoreItem xmlns:ds="http://schemas.openxmlformats.org/officeDocument/2006/customXml" ds:itemID="{BA47C8FA-FB33-4867-BFDF-84C49166A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78da7-b884-4f6d-924b-a8e1ffe1a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634FBF-45B1-4E7E-8E09-53374137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Aid Adjustment Form</Template>
  <TotalTime>116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2026-2027 Aid Adjustment Request | LSUS</vt:lpstr>
    </vt:vector>
  </TitlesOfParts>
  <Manager>MEDIA@lsus.edu</Manager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Aid Adjustment Request | LSUS</dc:title>
  <dc:subject/>
  <dc:creator>Landry Ray</dc:creator>
  <cp:keywords/>
  <dc:description/>
  <cp:lastModifiedBy>Landry Ray</cp:lastModifiedBy>
  <cp:revision>5</cp:revision>
  <dcterms:created xsi:type="dcterms:W3CDTF">2026-06-09T14:33:00Z</dcterms:created>
  <dcterms:modified xsi:type="dcterms:W3CDTF">2026-07-23T17:27:00Z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0x010100C6F32F798A347043AFF22391671A4472</vt:lpwstr>
  </property>
  <property fmtid="{D5CDD505-2E9C-101B-9397-08002B2CF9AE}" pid="3" name="MediaServiceImageTags">
    <vt:lpwstr/>
  </property>
  <property fmtid="{D5CDD505-2E9C-101B-9397-08002B2CF9AE}" pid="4" name="GrammarlyDocumentId">
    <vt:lpwstr>04bc0f60-0344-4735-9d24-6bb8fb96c477</vt:lpwstr>
  </property>
</Properties>
</file>