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A12E" w14:textId="056B42F3" w:rsidR="009C32EA" w:rsidRPr="0046135B" w:rsidRDefault="00C61CB2" w:rsidP="009C32EA">
      <w:pPr>
        <w:pStyle w:val="Heading1"/>
        <w:rPr>
          <w:rStyle w:val="Heading1Char"/>
          <w:b/>
          <w:bCs/>
        </w:rPr>
      </w:pPr>
      <w:r>
        <w:rPr>
          <w:rStyle w:val="Heading1Char"/>
          <w:b/>
          <w:bCs/>
        </w:rPr>
        <w:t xml:space="preserve">Health &amp; Wellness </w:t>
      </w:r>
      <w:r w:rsidR="009C32EA" w:rsidRPr="0046135B">
        <w:rPr>
          <w:rStyle w:val="Heading1Char"/>
          <w:b/>
          <w:bCs/>
        </w:rPr>
        <w:t>Resources</w:t>
      </w:r>
      <w:r w:rsidR="00B55714">
        <w:rPr>
          <w:rStyle w:val="Heading1Char"/>
          <w:b/>
          <w:bCs/>
        </w:rPr>
        <w:t xml:space="preserve"> Guide</w:t>
      </w:r>
    </w:p>
    <w:p w14:paraId="170E2BAB" w14:textId="4A709AB3" w:rsidR="009C32EA" w:rsidRPr="00C100EF" w:rsidRDefault="00C61CB2" w:rsidP="009C32EA">
      <w:pPr>
        <w:pStyle w:val="Heading2"/>
      </w:pPr>
      <w:r>
        <w:t>On Campus Resources</w:t>
      </w:r>
    </w:p>
    <w:p w14:paraId="15ADFD51" w14:textId="74A3A171" w:rsidR="009C32EA" w:rsidRPr="00C100EF" w:rsidRDefault="00C61CB2" w:rsidP="009C32EA">
      <w:pPr>
        <w:pStyle w:val="Heading3"/>
      </w:pPr>
      <w:r>
        <w:t>Campus Health &amp; Wellness</w:t>
      </w:r>
    </w:p>
    <w:p w14:paraId="4EDBB6C2" w14:textId="24E9EA78" w:rsidR="009C32EA" w:rsidRDefault="009C32EA" w:rsidP="009C32EA">
      <w:pPr>
        <w:ind w:left="720"/>
      </w:pPr>
      <w:r w:rsidRPr="00C100EF">
        <w:rPr>
          <w:b/>
          <w:bCs/>
        </w:rPr>
        <w:t>Phone</w:t>
      </w:r>
      <w:r w:rsidRPr="00C100EF">
        <w:t xml:space="preserve">: </w:t>
      </w:r>
      <w:r w:rsidR="00C63B87">
        <w:t>318-798-4101</w:t>
      </w:r>
    </w:p>
    <w:p w14:paraId="5DFF225E" w14:textId="62158414" w:rsidR="009C32EA" w:rsidRDefault="009C32EA" w:rsidP="009C32EA">
      <w:pPr>
        <w:ind w:left="720"/>
      </w:pPr>
      <w:r w:rsidRPr="3FB07123">
        <w:rPr>
          <w:b/>
          <w:bCs/>
        </w:rPr>
        <w:t>Website</w:t>
      </w:r>
      <w:r>
        <w:t>:</w:t>
      </w:r>
      <w:r w:rsidR="4EB7CB01">
        <w:t xml:space="preserve"> Campus Health &amp; Wellness web page</w:t>
      </w:r>
    </w:p>
    <w:p w14:paraId="780BDE5F" w14:textId="4F577A60" w:rsidR="00C61CB2" w:rsidRDefault="00B55714" w:rsidP="00C61CB2">
      <w:pPr>
        <w:ind w:left="720"/>
      </w:pPr>
      <w:r>
        <w:rPr>
          <w:b/>
          <w:bCs/>
        </w:rPr>
        <w:t>Hours</w:t>
      </w:r>
      <w:r w:rsidRPr="00B55714">
        <w:t xml:space="preserve">: </w:t>
      </w:r>
      <w:r w:rsidR="003C2B8B">
        <w:t xml:space="preserve">Monday – Friday, </w:t>
      </w:r>
      <w:r w:rsidR="00C63B87">
        <w:t>8:00 am – 4:30 pm</w:t>
      </w:r>
    </w:p>
    <w:p w14:paraId="78C727F9" w14:textId="08DE981F" w:rsidR="00C61CB2" w:rsidRDefault="00C61CB2">
      <w:pPr>
        <w:pStyle w:val="ListParagraph"/>
        <w:numPr>
          <w:ilvl w:val="0"/>
          <w:numId w:val="2"/>
        </w:numPr>
      </w:pPr>
      <w:r w:rsidRPr="00C61CB2">
        <w:t xml:space="preserve">Health education, wellness coaching, and help </w:t>
      </w:r>
      <w:proofErr w:type="gramStart"/>
      <w:r w:rsidRPr="00C61CB2">
        <w:t>identifying</w:t>
      </w:r>
      <w:proofErr w:type="gramEnd"/>
      <w:r w:rsidRPr="00C61CB2">
        <w:t xml:space="preserve"> health and community resources.</w:t>
      </w:r>
    </w:p>
    <w:p w14:paraId="0A56C2D6" w14:textId="5FF5EE63" w:rsidR="00B55714" w:rsidRPr="00C100EF" w:rsidRDefault="00C61CB2" w:rsidP="00B55714">
      <w:pPr>
        <w:pStyle w:val="Heading3"/>
      </w:pPr>
      <w:r>
        <w:t>Student Advocacy</w:t>
      </w:r>
    </w:p>
    <w:p w14:paraId="3D7D35A1" w14:textId="3F559183" w:rsidR="00B55714" w:rsidRDefault="00B55714" w:rsidP="00B55714">
      <w:pPr>
        <w:ind w:left="720"/>
      </w:pPr>
      <w:r w:rsidRPr="00C100EF">
        <w:rPr>
          <w:b/>
          <w:bCs/>
        </w:rPr>
        <w:t>Phone</w:t>
      </w:r>
      <w:r w:rsidRPr="00C100EF">
        <w:t xml:space="preserve">: </w:t>
      </w:r>
      <w:r w:rsidR="00FE1687">
        <w:t>318-795-2402</w:t>
      </w:r>
    </w:p>
    <w:p w14:paraId="077F2993" w14:textId="363E9A46" w:rsidR="00B55714" w:rsidRDefault="00B55714" w:rsidP="00B55714">
      <w:pPr>
        <w:ind w:left="720"/>
      </w:pPr>
      <w:r w:rsidRPr="3FB07123">
        <w:rPr>
          <w:b/>
          <w:bCs/>
        </w:rPr>
        <w:t>Website</w:t>
      </w:r>
      <w:r>
        <w:t>:</w:t>
      </w:r>
      <w:r w:rsidR="7CB3B9C6">
        <w:t xml:space="preserve"> </w:t>
      </w:r>
      <w:hyperlink r:id="rId10">
        <w:r w:rsidR="7CB3B9C6" w:rsidRPr="3FB07123">
          <w:rPr>
            <w:rStyle w:val="Hyperlink"/>
          </w:rPr>
          <w:t>Student Advocacy web page</w:t>
        </w:r>
      </w:hyperlink>
      <w:r>
        <w:t xml:space="preserve"> </w:t>
      </w:r>
      <w:r w:rsidR="00A66AAB">
        <w:t xml:space="preserve"> </w:t>
      </w:r>
    </w:p>
    <w:p w14:paraId="346A95D7" w14:textId="4B2424E4" w:rsidR="00B55714" w:rsidRPr="00C63B87" w:rsidRDefault="00B55714" w:rsidP="00B55714">
      <w:pPr>
        <w:ind w:left="720"/>
      </w:pPr>
      <w:r>
        <w:rPr>
          <w:b/>
          <w:bCs/>
        </w:rPr>
        <w:t>Hours</w:t>
      </w:r>
      <w:r w:rsidRPr="00B55714">
        <w:t xml:space="preserve">: </w:t>
      </w:r>
      <w:r w:rsidR="003C2B8B">
        <w:t xml:space="preserve">Monday – Friday, </w:t>
      </w:r>
      <w:r w:rsidR="00C63B87">
        <w:t>8:00 am – 4:30 pm</w:t>
      </w:r>
    </w:p>
    <w:p w14:paraId="60166BE6" w14:textId="77777777" w:rsidR="00C63B87" w:rsidRDefault="00C63B87">
      <w:pPr>
        <w:pStyle w:val="ListParagraph"/>
        <w:numPr>
          <w:ilvl w:val="0"/>
          <w:numId w:val="2"/>
        </w:numPr>
      </w:pPr>
      <w:r w:rsidRPr="00C63B87">
        <w:t>Support navigating personal hardships and identifying campus or community resources.</w:t>
      </w:r>
    </w:p>
    <w:p w14:paraId="507DC333" w14:textId="3F880436" w:rsidR="00C61CB2" w:rsidRPr="00C100EF" w:rsidRDefault="00C61CB2" w:rsidP="00C61CB2">
      <w:pPr>
        <w:pStyle w:val="Heading3"/>
      </w:pPr>
      <w:r>
        <w:t>Counseling Services</w:t>
      </w:r>
    </w:p>
    <w:p w14:paraId="03B651C6" w14:textId="6073E75C" w:rsidR="00C61CB2" w:rsidRDefault="00C61CB2" w:rsidP="00C61CB2">
      <w:pPr>
        <w:ind w:left="720"/>
      </w:pPr>
      <w:r w:rsidRPr="00C100EF">
        <w:rPr>
          <w:b/>
          <w:bCs/>
        </w:rPr>
        <w:t>Phone</w:t>
      </w:r>
      <w:r w:rsidRPr="00C100EF">
        <w:t xml:space="preserve">: </w:t>
      </w:r>
      <w:r w:rsidR="001D6420" w:rsidRPr="001D6420">
        <w:t>318-797-5365</w:t>
      </w:r>
    </w:p>
    <w:p w14:paraId="046BCF08" w14:textId="63E86183" w:rsidR="00C61CB2" w:rsidRDefault="00C61CB2" w:rsidP="00C61CB2">
      <w:pPr>
        <w:ind w:left="720"/>
      </w:pPr>
      <w:r w:rsidRPr="3FB07123">
        <w:rPr>
          <w:b/>
          <w:bCs/>
        </w:rPr>
        <w:t>Website</w:t>
      </w:r>
      <w:r>
        <w:t xml:space="preserve">: </w:t>
      </w:r>
      <w:hyperlink r:id="rId11">
        <w:r w:rsidR="2F291A8A" w:rsidRPr="3FB07123">
          <w:rPr>
            <w:rStyle w:val="Hyperlink"/>
          </w:rPr>
          <w:t>Counseling Services web page</w:t>
        </w:r>
      </w:hyperlink>
      <w:r w:rsidR="2F291A8A">
        <w:t xml:space="preserve"> </w:t>
      </w:r>
      <w:r w:rsidR="00274813">
        <w:t xml:space="preserve"> </w:t>
      </w:r>
    </w:p>
    <w:p w14:paraId="36F21EED" w14:textId="69FEA74A" w:rsidR="00C61CB2" w:rsidRDefault="00C61CB2" w:rsidP="00C61CB2">
      <w:pPr>
        <w:ind w:left="720"/>
      </w:pPr>
      <w:r>
        <w:rPr>
          <w:b/>
          <w:bCs/>
        </w:rPr>
        <w:t>Hours</w:t>
      </w:r>
      <w:r w:rsidRPr="00B55714">
        <w:t xml:space="preserve">: </w:t>
      </w:r>
      <w:r w:rsidR="003C2B8B">
        <w:t xml:space="preserve">Monday – Friday, </w:t>
      </w:r>
      <w:r w:rsidR="00C63B87">
        <w:t>8:00 am – 4:30 pm</w:t>
      </w:r>
    </w:p>
    <w:p w14:paraId="3186CD28" w14:textId="3D0B3550" w:rsidR="00C61CB2" w:rsidRDefault="00075D8E">
      <w:pPr>
        <w:pStyle w:val="ListParagraph"/>
        <w:numPr>
          <w:ilvl w:val="0"/>
          <w:numId w:val="1"/>
        </w:numPr>
      </w:pPr>
      <w:r>
        <w:t>Campus support for mental health.</w:t>
      </w:r>
    </w:p>
    <w:p w14:paraId="778EB401" w14:textId="4D331919" w:rsidR="003C2B8B" w:rsidRPr="00C100EF" w:rsidRDefault="003C2B8B" w:rsidP="003C2B8B">
      <w:pPr>
        <w:pStyle w:val="Heading3"/>
      </w:pPr>
      <w:r>
        <w:t>SAVE Program</w:t>
      </w:r>
    </w:p>
    <w:p w14:paraId="389C74FD" w14:textId="47AD0FDE" w:rsidR="003C2B8B" w:rsidRDefault="003C2B8B" w:rsidP="003C2B8B">
      <w:pPr>
        <w:ind w:left="720"/>
      </w:pPr>
      <w:r w:rsidRPr="00C100EF">
        <w:rPr>
          <w:b/>
          <w:bCs/>
        </w:rPr>
        <w:t>Phone</w:t>
      </w:r>
      <w:r w:rsidRPr="00C100EF">
        <w:t xml:space="preserve">: </w:t>
      </w:r>
      <w:r w:rsidR="00F768AB" w:rsidRPr="00F768AB">
        <w:t>318-797-5116</w:t>
      </w:r>
    </w:p>
    <w:p w14:paraId="6540D3AB" w14:textId="0EDD4FC4" w:rsidR="003C2B8B" w:rsidRDefault="003C2B8B" w:rsidP="003C2B8B">
      <w:pPr>
        <w:ind w:left="720"/>
      </w:pPr>
      <w:r w:rsidRPr="3FB07123">
        <w:rPr>
          <w:b/>
          <w:bCs/>
        </w:rPr>
        <w:t>Website</w:t>
      </w:r>
      <w:r>
        <w:t>:</w:t>
      </w:r>
      <w:r w:rsidR="537CCDE7">
        <w:t xml:space="preserve"> </w:t>
      </w:r>
      <w:hyperlink r:id="rId12">
        <w:r w:rsidR="537CCDE7" w:rsidRPr="3FB07123">
          <w:rPr>
            <w:rStyle w:val="Hyperlink"/>
          </w:rPr>
          <w:t>SAVE Program web page</w:t>
        </w:r>
      </w:hyperlink>
      <w:r>
        <w:t xml:space="preserve">  </w:t>
      </w:r>
    </w:p>
    <w:p w14:paraId="03052516" w14:textId="77777777" w:rsidR="003C2B8B" w:rsidRDefault="003C2B8B" w:rsidP="003C2B8B">
      <w:pPr>
        <w:ind w:left="720"/>
      </w:pPr>
      <w:r>
        <w:rPr>
          <w:b/>
          <w:bCs/>
        </w:rPr>
        <w:t>Hours</w:t>
      </w:r>
      <w:r w:rsidRPr="00B55714">
        <w:t xml:space="preserve">: </w:t>
      </w:r>
      <w:r>
        <w:t>Monday – Friday, 8:00 am – 4:30 pm</w:t>
      </w:r>
    </w:p>
    <w:p w14:paraId="776C67EC" w14:textId="06E8677B" w:rsidR="003C2B8B" w:rsidRDefault="003C2B8B">
      <w:pPr>
        <w:pStyle w:val="ListParagraph"/>
        <w:numPr>
          <w:ilvl w:val="0"/>
          <w:numId w:val="1"/>
        </w:numPr>
      </w:pPr>
      <w:r w:rsidRPr="003C2B8B">
        <w:t>Campus support and information related to interpersonal violence</w:t>
      </w:r>
      <w:r w:rsidR="00075D8E">
        <w:t>.</w:t>
      </w:r>
    </w:p>
    <w:p w14:paraId="020B66D6" w14:textId="24EB928A" w:rsidR="00D9431F" w:rsidRPr="00C100EF" w:rsidRDefault="004D65A0" w:rsidP="00D9431F">
      <w:pPr>
        <w:pStyle w:val="Heading3"/>
      </w:pPr>
      <w:r>
        <w:lastRenderedPageBreak/>
        <w:t>Accessibility Services</w:t>
      </w:r>
    </w:p>
    <w:p w14:paraId="0A74CB34" w14:textId="77777777" w:rsidR="00D9431F" w:rsidRDefault="00D9431F" w:rsidP="00D9431F">
      <w:pPr>
        <w:ind w:left="720"/>
      </w:pPr>
      <w:r w:rsidRPr="00C100EF">
        <w:rPr>
          <w:b/>
          <w:bCs/>
        </w:rPr>
        <w:t>Phone</w:t>
      </w:r>
      <w:r w:rsidRPr="00C100EF">
        <w:t xml:space="preserve">: </w:t>
      </w:r>
      <w:r>
        <w:t>318-795-2402</w:t>
      </w:r>
    </w:p>
    <w:p w14:paraId="3DA44ADB" w14:textId="031482EF" w:rsidR="00D9431F" w:rsidRDefault="00D9431F" w:rsidP="00D9431F">
      <w:pPr>
        <w:ind w:left="720"/>
      </w:pPr>
      <w:r w:rsidRPr="3FB07123">
        <w:rPr>
          <w:b/>
          <w:bCs/>
        </w:rPr>
        <w:t>Website</w:t>
      </w:r>
      <w:r>
        <w:t>:</w:t>
      </w:r>
      <w:r w:rsidR="45F181C0">
        <w:t xml:space="preserve"> </w:t>
      </w:r>
      <w:hyperlink r:id="rId13">
        <w:r w:rsidR="45F181C0" w:rsidRPr="3FB07123">
          <w:rPr>
            <w:rStyle w:val="Hyperlink"/>
          </w:rPr>
          <w:t>Accessibility Services web page</w:t>
        </w:r>
      </w:hyperlink>
      <w:r>
        <w:t xml:space="preserve"> </w:t>
      </w:r>
      <w:r w:rsidR="004D65A0">
        <w:t xml:space="preserve"> </w:t>
      </w:r>
      <w:r>
        <w:t xml:space="preserve"> </w:t>
      </w:r>
    </w:p>
    <w:p w14:paraId="62D89089" w14:textId="77777777" w:rsidR="00D9431F" w:rsidRPr="00C63B87" w:rsidRDefault="00D9431F" w:rsidP="00D9431F">
      <w:pPr>
        <w:ind w:left="720"/>
      </w:pPr>
      <w:r>
        <w:rPr>
          <w:b/>
          <w:bCs/>
        </w:rPr>
        <w:t>Hours</w:t>
      </w:r>
      <w:r w:rsidRPr="00B55714">
        <w:t xml:space="preserve">: </w:t>
      </w:r>
      <w:r>
        <w:t>Monday – Friday, 8:00 am – 4:30 pm</w:t>
      </w:r>
    </w:p>
    <w:p w14:paraId="292DB249" w14:textId="535947DE" w:rsidR="00D9431F" w:rsidRDefault="004D65A0">
      <w:pPr>
        <w:pStyle w:val="ListParagraph"/>
        <w:numPr>
          <w:ilvl w:val="0"/>
          <w:numId w:val="2"/>
        </w:numPr>
      </w:pPr>
      <w:r>
        <w:t>Disability support and accommodations.</w:t>
      </w:r>
    </w:p>
    <w:p w14:paraId="07A6AF83" w14:textId="7CE96327" w:rsidR="009264CC" w:rsidRPr="00C100EF" w:rsidRDefault="009264CC" w:rsidP="009264CC">
      <w:pPr>
        <w:pStyle w:val="Heading3"/>
      </w:pPr>
      <w:r>
        <w:t>Pilots Pantry</w:t>
      </w:r>
    </w:p>
    <w:p w14:paraId="20A7E1A0" w14:textId="77777777" w:rsidR="009264CC" w:rsidRDefault="009264CC" w:rsidP="009264CC">
      <w:pPr>
        <w:ind w:left="720"/>
      </w:pPr>
      <w:r w:rsidRPr="00C100EF">
        <w:rPr>
          <w:b/>
          <w:bCs/>
        </w:rPr>
        <w:t>Phone</w:t>
      </w:r>
      <w:r w:rsidRPr="00C100EF">
        <w:t xml:space="preserve">: </w:t>
      </w:r>
      <w:r>
        <w:t>318-795-2402</w:t>
      </w:r>
    </w:p>
    <w:p w14:paraId="638770F8" w14:textId="5373776C" w:rsidR="009264CC" w:rsidRDefault="009264CC" w:rsidP="009264CC">
      <w:pPr>
        <w:ind w:left="720"/>
      </w:pPr>
      <w:r w:rsidRPr="3FB07123">
        <w:rPr>
          <w:b/>
          <w:bCs/>
        </w:rPr>
        <w:t>Website</w:t>
      </w:r>
      <w:r>
        <w:t xml:space="preserve">: </w:t>
      </w:r>
      <w:hyperlink r:id="rId14">
        <w:r w:rsidR="1F72DAD2" w:rsidRPr="3FB07123">
          <w:rPr>
            <w:rStyle w:val="Hyperlink"/>
          </w:rPr>
          <w:t>Pilots Pantry web page</w:t>
        </w:r>
      </w:hyperlink>
      <w:r w:rsidR="1F72DAD2">
        <w:t xml:space="preserve"> </w:t>
      </w:r>
      <w:r>
        <w:t xml:space="preserve">  </w:t>
      </w:r>
    </w:p>
    <w:p w14:paraId="5E05BC9F" w14:textId="3C81011D" w:rsidR="009264CC" w:rsidRPr="00C63B87" w:rsidRDefault="009264CC" w:rsidP="009264CC">
      <w:pPr>
        <w:ind w:left="720"/>
      </w:pPr>
      <w:r>
        <w:rPr>
          <w:b/>
          <w:bCs/>
        </w:rPr>
        <w:t>Hours</w:t>
      </w:r>
      <w:r w:rsidRPr="00B55714">
        <w:t xml:space="preserve">: </w:t>
      </w:r>
      <w:r>
        <w:t>Monday – Thursday, 9:30 am – 3:00 pm</w:t>
      </w:r>
      <w:r w:rsidR="00F1159B">
        <w:t>; Friday 11:00 am – 2:00 pm</w:t>
      </w:r>
    </w:p>
    <w:p w14:paraId="1D221A7F" w14:textId="08270F18" w:rsidR="009264CC" w:rsidRDefault="00F44EA5">
      <w:pPr>
        <w:pStyle w:val="ListParagraph"/>
        <w:numPr>
          <w:ilvl w:val="0"/>
          <w:numId w:val="2"/>
        </w:numPr>
      </w:pPr>
      <w:r>
        <w:t>Receive food items once a week.</w:t>
      </w:r>
    </w:p>
    <w:p w14:paraId="65BF34A7" w14:textId="5EF8AF2E" w:rsidR="00C61CB2" w:rsidRPr="00C100EF" w:rsidRDefault="00C61CB2" w:rsidP="00C61CB2">
      <w:pPr>
        <w:pStyle w:val="Heading2"/>
      </w:pPr>
      <w:r>
        <w:t>Off Campus Resources</w:t>
      </w:r>
    </w:p>
    <w:p w14:paraId="557D0B96" w14:textId="00AD86D3" w:rsidR="00C61CB2" w:rsidRPr="00C100EF" w:rsidRDefault="00C61CB2" w:rsidP="00C61CB2">
      <w:pPr>
        <w:pStyle w:val="Heading3"/>
      </w:pPr>
      <w:r>
        <w:t>Louisiana 211</w:t>
      </w:r>
    </w:p>
    <w:p w14:paraId="39326DA2" w14:textId="61FAF934" w:rsidR="00C61CB2" w:rsidRDefault="00C61CB2" w:rsidP="00C61CB2">
      <w:pPr>
        <w:ind w:left="720"/>
      </w:pPr>
      <w:r w:rsidRPr="00C100EF">
        <w:rPr>
          <w:b/>
          <w:bCs/>
        </w:rPr>
        <w:t>Phone</w:t>
      </w:r>
      <w:r w:rsidRPr="00C100EF">
        <w:t xml:space="preserve">: </w:t>
      </w:r>
      <w:r>
        <w:t>211</w:t>
      </w:r>
    </w:p>
    <w:p w14:paraId="5EA4A828" w14:textId="30FABE79" w:rsidR="00C61CB2" w:rsidRDefault="00C61CB2" w:rsidP="00C61CB2">
      <w:pPr>
        <w:ind w:left="720"/>
      </w:pPr>
      <w:r w:rsidRPr="3FB07123">
        <w:rPr>
          <w:b/>
          <w:bCs/>
        </w:rPr>
        <w:t>Website</w:t>
      </w:r>
      <w:r>
        <w:t>:</w:t>
      </w:r>
      <w:r w:rsidR="7BE06EAD">
        <w:t xml:space="preserve"> </w:t>
      </w:r>
      <w:hyperlink r:id="rId15">
        <w:r w:rsidR="7BE06EAD" w:rsidRPr="3FB07123">
          <w:rPr>
            <w:rStyle w:val="Hyperlink"/>
          </w:rPr>
          <w:t>Louisiana 211 website</w:t>
        </w:r>
      </w:hyperlink>
    </w:p>
    <w:p w14:paraId="75F43B6E" w14:textId="7900E875" w:rsidR="00C61CB2" w:rsidRDefault="00C61CB2">
      <w:pPr>
        <w:pStyle w:val="ListParagraph"/>
        <w:numPr>
          <w:ilvl w:val="0"/>
          <w:numId w:val="1"/>
        </w:numPr>
      </w:pPr>
      <w:r w:rsidRPr="00C61CB2">
        <w:t>Free community information and referral service for food, housing, utilities, healthcare, and other needs.</w:t>
      </w:r>
    </w:p>
    <w:p w14:paraId="5E2680D0" w14:textId="3A39E83C" w:rsidR="009C32EA" w:rsidRPr="00C100EF" w:rsidRDefault="00C63B87" w:rsidP="009C32EA">
      <w:pPr>
        <w:pStyle w:val="Heading3"/>
      </w:pPr>
      <w:r>
        <w:t>Food and Basic Needs</w:t>
      </w:r>
    </w:p>
    <w:p w14:paraId="5F1B6305" w14:textId="77777777" w:rsidR="00C63B87" w:rsidRDefault="00C63B87" w:rsidP="00C63B87">
      <w:pPr>
        <w:pStyle w:val="Heading4"/>
      </w:pPr>
      <w:r w:rsidRPr="00C63B87">
        <w:t>Food Bank of Northwest Louisiana</w:t>
      </w:r>
    </w:p>
    <w:p w14:paraId="5E7830B9" w14:textId="39CCBFE7" w:rsidR="00B55714" w:rsidRDefault="00B55714" w:rsidP="00B55714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 w:rsidR="00B655CB">
        <w:t>318-675-2400</w:t>
      </w:r>
    </w:p>
    <w:p w14:paraId="43F20D89" w14:textId="750CB493" w:rsidR="00B55714" w:rsidRDefault="00B55714" w:rsidP="00B55714">
      <w:pPr>
        <w:ind w:left="1440"/>
      </w:pPr>
      <w:r w:rsidRPr="3FB07123">
        <w:rPr>
          <w:b/>
          <w:bCs/>
        </w:rPr>
        <w:t>Website</w:t>
      </w:r>
      <w:r>
        <w:t>:</w:t>
      </w:r>
      <w:r w:rsidR="26A9ED52">
        <w:t xml:space="preserve"> </w:t>
      </w:r>
      <w:hyperlink r:id="rId16">
        <w:r w:rsidR="26A9ED52" w:rsidRPr="3FB07123">
          <w:rPr>
            <w:rStyle w:val="Hyperlink"/>
          </w:rPr>
          <w:t>Food Bank of Northwest Louisiana website</w:t>
        </w:r>
      </w:hyperlink>
      <w:r w:rsidR="26A9ED52">
        <w:t xml:space="preserve"> </w:t>
      </w:r>
    </w:p>
    <w:p w14:paraId="37FE22ED" w14:textId="7438293F" w:rsidR="00B55714" w:rsidRDefault="00B55714" w:rsidP="00B55714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 w:rsidR="0092031F">
        <w:t>Monday – Friday, 8:00 am – 4:00 pm</w:t>
      </w:r>
    </w:p>
    <w:p w14:paraId="107EA7F1" w14:textId="2A1C9B04" w:rsidR="00C63B87" w:rsidRDefault="00C63B87">
      <w:pPr>
        <w:pStyle w:val="ListParagraph"/>
        <w:numPr>
          <w:ilvl w:val="0"/>
          <w:numId w:val="1"/>
        </w:numPr>
        <w:ind w:left="2160"/>
      </w:pPr>
      <w:r w:rsidRPr="00C63B87">
        <w:t>Find food distribution partners and pantry assistance</w:t>
      </w:r>
      <w:r w:rsidR="00150818">
        <w:t>.</w:t>
      </w:r>
    </w:p>
    <w:p w14:paraId="1F986728" w14:textId="0528FD00" w:rsidR="00B55714" w:rsidRDefault="00C63B87" w:rsidP="00C63B87">
      <w:pPr>
        <w:pStyle w:val="Heading4"/>
      </w:pPr>
      <w:r>
        <w:t>Louisiana SNAP</w:t>
      </w:r>
    </w:p>
    <w:p w14:paraId="34BA2E04" w14:textId="01A82AF6" w:rsidR="00B55714" w:rsidRDefault="00B55714" w:rsidP="00B55714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 w:rsidR="0006051E">
        <w:t>1-888-</w:t>
      </w:r>
      <w:r w:rsidR="00304C2B">
        <w:t>524-3578</w:t>
      </w:r>
    </w:p>
    <w:p w14:paraId="65842A0A" w14:textId="1D6026CD" w:rsidR="00B55714" w:rsidRDefault="00B55714" w:rsidP="00B55714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17" w:history="1">
        <w:r w:rsidR="00DD609C">
          <w:rPr>
            <w:rStyle w:val="Hyperlink"/>
          </w:rPr>
          <w:t>Louisiana SNAP website</w:t>
        </w:r>
      </w:hyperlink>
      <w:r w:rsidR="00C63B87">
        <w:t xml:space="preserve"> </w:t>
      </w:r>
    </w:p>
    <w:p w14:paraId="3FD0C418" w14:textId="41422707" w:rsidR="00B55714" w:rsidRDefault="00C63B87">
      <w:pPr>
        <w:pStyle w:val="ListParagraph"/>
        <w:numPr>
          <w:ilvl w:val="0"/>
          <w:numId w:val="1"/>
        </w:numPr>
        <w:ind w:left="2160"/>
      </w:pPr>
      <w:r w:rsidRPr="00C63B87">
        <w:t xml:space="preserve">Food benefits for eligible households. </w:t>
      </w:r>
    </w:p>
    <w:p w14:paraId="49AB3425" w14:textId="77777777" w:rsidR="00C63B87" w:rsidRDefault="00C63B87" w:rsidP="00C63B87">
      <w:pPr>
        <w:pStyle w:val="Heading4"/>
      </w:pPr>
      <w:r w:rsidRPr="00C63B87">
        <w:lastRenderedPageBreak/>
        <w:t>Catholic Charities of North Louisiana</w:t>
      </w:r>
    </w:p>
    <w:p w14:paraId="37325531" w14:textId="493EE074" w:rsidR="00C63B87" w:rsidRDefault="00C63B87" w:rsidP="00C63B87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 w:rsidR="00EF0A13">
        <w:t>318-865-0200</w:t>
      </w:r>
    </w:p>
    <w:p w14:paraId="7E0E821C" w14:textId="4D6F88B3" w:rsidR="00B55714" w:rsidRDefault="00B55714" w:rsidP="00B55714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18" w:history="1">
        <w:r w:rsidR="00DD609C">
          <w:rPr>
            <w:rStyle w:val="Hyperlink"/>
          </w:rPr>
          <w:t>Catholic Charities of North Louisiana website</w:t>
        </w:r>
      </w:hyperlink>
      <w:r w:rsidR="00C63B87">
        <w:t xml:space="preserve"> </w:t>
      </w:r>
    </w:p>
    <w:p w14:paraId="0DA276CB" w14:textId="0814F6A4" w:rsidR="00B55714" w:rsidRDefault="00B55714" w:rsidP="00B55714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 w:rsidR="00EF0A13">
        <w:t>Monday – Friday, 8:00 am – 4:30 pm</w:t>
      </w:r>
    </w:p>
    <w:p w14:paraId="2CB3FEB9" w14:textId="0CF84C56" w:rsidR="00B55714" w:rsidRDefault="00663ABB">
      <w:pPr>
        <w:pStyle w:val="ListParagraph"/>
        <w:numPr>
          <w:ilvl w:val="0"/>
          <w:numId w:val="1"/>
        </w:numPr>
        <w:ind w:left="2160"/>
      </w:pPr>
      <w:r>
        <w:t>P</w:t>
      </w:r>
      <w:r w:rsidRPr="00663ABB">
        <w:t>rovides social services, emergency aid, and educational programs to individuals and families</w:t>
      </w:r>
      <w:r>
        <w:t>.</w:t>
      </w:r>
    </w:p>
    <w:p w14:paraId="469FE568" w14:textId="624614C0" w:rsidR="00F73209" w:rsidRDefault="00F73209" w:rsidP="00F73209">
      <w:pPr>
        <w:pStyle w:val="Heading4"/>
      </w:pPr>
      <w:r w:rsidRPr="00F73209">
        <w:t>Noel Memorial United Methodist Church Food Pantry</w:t>
      </w:r>
    </w:p>
    <w:p w14:paraId="49E06612" w14:textId="677001B6" w:rsidR="00F73209" w:rsidRDefault="00F73209" w:rsidP="00F73209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>
        <w:t>318-</w:t>
      </w:r>
      <w:r w:rsidR="00B51AD8">
        <w:t>424-0434</w:t>
      </w:r>
    </w:p>
    <w:p w14:paraId="40B88B9E" w14:textId="4916793D" w:rsidR="00F73209" w:rsidRDefault="00F73209" w:rsidP="00F73209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19" w:history="1">
        <w:r w:rsidR="00DD609C">
          <w:rPr>
            <w:rStyle w:val="Hyperlink"/>
          </w:rPr>
          <w:t>Noel Memorial United Methodist Church Food Pantry website</w:t>
        </w:r>
      </w:hyperlink>
      <w:r w:rsidR="00CB464A">
        <w:t xml:space="preserve"> </w:t>
      </w:r>
    </w:p>
    <w:p w14:paraId="02D10664" w14:textId="0174F403" w:rsidR="00F73209" w:rsidRDefault="00F73209" w:rsidP="00F73209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>
        <w:t xml:space="preserve">Monday – </w:t>
      </w:r>
      <w:r w:rsidR="00B51AD8">
        <w:t>Thursday, 10:00 am – 2:00 pm</w:t>
      </w:r>
    </w:p>
    <w:p w14:paraId="27EEE393" w14:textId="2AAA5DEF" w:rsidR="00F73209" w:rsidRDefault="00CB464A" w:rsidP="00F73209">
      <w:pPr>
        <w:pStyle w:val="ListParagraph"/>
        <w:numPr>
          <w:ilvl w:val="0"/>
          <w:numId w:val="1"/>
        </w:numPr>
        <w:ind w:left="2160"/>
      </w:pPr>
      <w:r>
        <w:t>Food pantry</w:t>
      </w:r>
    </w:p>
    <w:p w14:paraId="5CA955A9" w14:textId="5B8AF51D" w:rsidR="00C63B87" w:rsidRPr="00D9431F" w:rsidRDefault="00D9431F" w:rsidP="00D9431F">
      <w:pPr>
        <w:pStyle w:val="Heading3"/>
      </w:pPr>
      <w:r>
        <w:t>H</w:t>
      </w:r>
      <w:r w:rsidR="00C63B87">
        <w:t>ousing, Shelter, and Utilities</w:t>
      </w:r>
    </w:p>
    <w:p w14:paraId="6FB6EA68" w14:textId="77777777" w:rsidR="00C63B87" w:rsidRDefault="00C63B87" w:rsidP="00C63B87">
      <w:pPr>
        <w:pStyle w:val="Heading4"/>
      </w:pPr>
      <w:r w:rsidRPr="00C63B87">
        <w:t>Shreveport-Bossier Rescue Mission</w:t>
      </w:r>
    </w:p>
    <w:p w14:paraId="54F1C777" w14:textId="23D5A91C" w:rsidR="00C63B87" w:rsidRDefault="00C63B87" w:rsidP="00C63B87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 w:rsidR="00663ABB">
        <w:t>318-227-2868</w:t>
      </w:r>
    </w:p>
    <w:p w14:paraId="5A7DFC9E" w14:textId="48E3E79F" w:rsidR="00C63B87" w:rsidRDefault="00C63B87" w:rsidP="00C63B87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20" w:history="1">
        <w:r w:rsidR="00DD609C">
          <w:rPr>
            <w:rStyle w:val="Hyperlink"/>
          </w:rPr>
          <w:t>Shreveport-Bossier Rescue Mission website</w:t>
        </w:r>
      </w:hyperlink>
      <w:r>
        <w:t xml:space="preserve"> </w:t>
      </w:r>
    </w:p>
    <w:p w14:paraId="2E5111D1" w14:textId="7AD2D0E6" w:rsidR="00C63B87" w:rsidRDefault="00C63B87" w:rsidP="00C63B87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 w:rsidR="00663ABB">
        <w:t>Open 24 Hours</w:t>
      </w:r>
    </w:p>
    <w:p w14:paraId="77253F49" w14:textId="1175D102" w:rsidR="00C63B87" w:rsidRDefault="002D6D9F">
      <w:pPr>
        <w:pStyle w:val="ListParagraph"/>
        <w:numPr>
          <w:ilvl w:val="0"/>
          <w:numId w:val="1"/>
        </w:numPr>
        <w:ind w:left="2160"/>
      </w:pPr>
      <w:r>
        <w:t>P</w:t>
      </w:r>
      <w:r w:rsidRPr="002D6D9F">
        <w:t>rovide</w:t>
      </w:r>
      <w:r>
        <w:t>s</w:t>
      </w:r>
      <w:r w:rsidRPr="002D6D9F">
        <w:t xml:space="preserve"> homeless individuals with permanent solutions to </w:t>
      </w:r>
      <w:r w:rsidR="00EF3261" w:rsidRPr="002D6D9F">
        <w:t>end</w:t>
      </w:r>
      <w:r w:rsidRPr="002D6D9F">
        <w:t xml:space="preserve"> homelessness and poverty.</w:t>
      </w:r>
    </w:p>
    <w:p w14:paraId="19732B5F" w14:textId="05A7C6F3" w:rsidR="00C63B87" w:rsidRDefault="00C63B87" w:rsidP="00C63B87">
      <w:pPr>
        <w:pStyle w:val="Heading4"/>
      </w:pPr>
      <w:r w:rsidRPr="00C63B87">
        <w:t>Louisiana Housing Corporation</w:t>
      </w:r>
    </w:p>
    <w:p w14:paraId="3FA83FC0" w14:textId="31E9805F" w:rsidR="00C63B87" w:rsidRDefault="00C63B87" w:rsidP="00C63B87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 w:rsidR="00671FE0">
        <w:t>1-888-454-2001</w:t>
      </w:r>
    </w:p>
    <w:p w14:paraId="34A27BEC" w14:textId="2F6EE3E2" w:rsidR="00C63B87" w:rsidRDefault="00C63B87" w:rsidP="00C63B87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21" w:history="1">
        <w:r w:rsidR="00DD609C">
          <w:rPr>
            <w:rStyle w:val="Hyperlink"/>
          </w:rPr>
          <w:t>Louisiana Housing Corporation website</w:t>
        </w:r>
      </w:hyperlink>
      <w:r>
        <w:t xml:space="preserve"> </w:t>
      </w:r>
    </w:p>
    <w:p w14:paraId="5878D809" w14:textId="6F1677B0" w:rsidR="00C63B87" w:rsidRDefault="00C63B87" w:rsidP="00C63B87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 w:rsidR="00671FE0" w:rsidRPr="00671FE0">
        <w:t>Monday – Friday, 8:00 am – 4:</w:t>
      </w:r>
      <w:r w:rsidR="00671FE0">
        <w:t>0</w:t>
      </w:r>
      <w:r w:rsidR="00671FE0" w:rsidRPr="00671FE0">
        <w:t>0 pm</w:t>
      </w:r>
    </w:p>
    <w:p w14:paraId="4ADB0307" w14:textId="05CA05D1" w:rsidR="00D06B23" w:rsidRDefault="00D06B23">
      <w:pPr>
        <w:pStyle w:val="ListParagraph"/>
        <w:numPr>
          <w:ilvl w:val="0"/>
          <w:numId w:val="1"/>
        </w:numPr>
        <w:ind w:left="2160"/>
      </w:pPr>
      <w:r>
        <w:t>E</w:t>
      </w:r>
      <w:r w:rsidRPr="00D06B23">
        <w:t>nsure safe, affordable, and energy-efficient housing for Louisiana residents</w:t>
      </w:r>
      <w:r>
        <w:t>.</w:t>
      </w:r>
    </w:p>
    <w:p w14:paraId="6979C5E2" w14:textId="77777777" w:rsidR="00B51AD8" w:rsidRDefault="00B51AD8">
      <w:pPr>
        <w:rPr>
          <w:color w:val="250D44"/>
          <w:sz w:val="28"/>
          <w:szCs w:val="28"/>
          <w:u w:val="single"/>
        </w:rPr>
      </w:pPr>
      <w:r>
        <w:br w:type="page"/>
      </w:r>
    </w:p>
    <w:p w14:paraId="52A2985A" w14:textId="7EC1BCED" w:rsidR="00427E77" w:rsidRDefault="00427E77" w:rsidP="00D06B23">
      <w:pPr>
        <w:pStyle w:val="Heading3"/>
      </w:pPr>
      <w:r>
        <w:lastRenderedPageBreak/>
        <w:t>Mental Health</w:t>
      </w:r>
    </w:p>
    <w:p w14:paraId="140792EA" w14:textId="77777777" w:rsidR="00602787" w:rsidRPr="00602787" w:rsidRDefault="00602787" w:rsidP="00602787">
      <w:pPr>
        <w:ind w:firstLine="720"/>
        <w:rPr>
          <w:b/>
          <w:bCs/>
          <w:color w:val="250D44"/>
        </w:rPr>
      </w:pPr>
      <w:r w:rsidRPr="00602787">
        <w:rPr>
          <w:b/>
          <w:bCs/>
          <w:color w:val="250D44"/>
        </w:rPr>
        <w:t>Suicide and Crisis Lifeline</w:t>
      </w:r>
    </w:p>
    <w:p w14:paraId="54A3784D" w14:textId="4630F94B" w:rsidR="00E9510F" w:rsidRDefault="00E9510F" w:rsidP="00E9510F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 w:rsidR="00602787">
        <w:t>988</w:t>
      </w:r>
    </w:p>
    <w:p w14:paraId="1E4B01F5" w14:textId="36023024" w:rsidR="00E9510F" w:rsidRDefault="00E9510F" w:rsidP="00E9510F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22" w:history="1">
        <w:r w:rsidR="00DD609C">
          <w:rPr>
            <w:rStyle w:val="Hyperlink"/>
          </w:rPr>
          <w:t>988 website</w:t>
        </w:r>
      </w:hyperlink>
      <w:r w:rsidR="00FB4E38">
        <w:t xml:space="preserve"> </w:t>
      </w:r>
    </w:p>
    <w:p w14:paraId="1102440D" w14:textId="7FAD8E10" w:rsidR="006307A1" w:rsidRDefault="006307A1">
      <w:pPr>
        <w:pStyle w:val="ListParagraph"/>
        <w:numPr>
          <w:ilvl w:val="0"/>
          <w:numId w:val="1"/>
        </w:numPr>
        <w:ind w:left="2160"/>
      </w:pPr>
      <w:r>
        <w:t>A</w:t>
      </w:r>
      <w:r w:rsidRPr="006307A1">
        <w:t xml:space="preserve">ccess to free, quality, one-on-one </w:t>
      </w:r>
      <w:r w:rsidR="002F037F">
        <w:t>mental health</w:t>
      </w:r>
      <w:r>
        <w:t xml:space="preserve"> </w:t>
      </w:r>
      <w:r w:rsidR="002F037F">
        <w:t>support.</w:t>
      </w:r>
    </w:p>
    <w:p w14:paraId="7B50DA84" w14:textId="54F02E19" w:rsidR="00C94627" w:rsidRPr="00602787" w:rsidRDefault="00C94627" w:rsidP="00C94627">
      <w:pPr>
        <w:ind w:firstLine="720"/>
        <w:rPr>
          <w:b/>
          <w:bCs/>
          <w:color w:val="250D44"/>
        </w:rPr>
      </w:pPr>
      <w:r>
        <w:rPr>
          <w:b/>
          <w:bCs/>
          <w:color w:val="250D44"/>
        </w:rPr>
        <w:t>Veterans Crisis Line</w:t>
      </w:r>
    </w:p>
    <w:p w14:paraId="67DBF223" w14:textId="1F6082CB" w:rsidR="00C94627" w:rsidRDefault="00C94627" w:rsidP="00C94627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>
        <w:t>988 then Press 1</w:t>
      </w:r>
    </w:p>
    <w:p w14:paraId="7BE5100A" w14:textId="10E1B791" w:rsidR="00C94627" w:rsidRDefault="00C94627" w:rsidP="00C94627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23" w:history="1">
        <w:r w:rsidR="00DD609C">
          <w:rPr>
            <w:rStyle w:val="Hyperlink"/>
          </w:rPr>
          <w:t>Veteran's Crisis Line website</w:t>
        </w:r>
      </w:hyperlink>
      <w:r w:rsidR="006445C6">
        <w:t xml:space="preserve"> </w:t>
      </w:r>
    </w:p>
    <w:p w14:paraId="1DA53BFB" w14:textId="77777777" w:rsidR="00C94627" w:rsidRDefault="00C94627">
      <w:pPr>
        <w:pStyle w:val="ListParagraph"/>
        <w:numPr>
          <w:ilvl w:val="0"/>
          <w:numId w:val="1"/>
        </w:numPr>
        <w:ind w:left="2160"/>
      </w:pPr>
      <w:r>
        <w:t>A</w:t>
      </w:r>
      <w:r w:rsidRPr="006307A1">
        <w:t xml:space="preserve">ccess to free, quality, one-on-one </w:t>
      </w:r>
      <w:r>
        <w:t>mental health support.</w:t>
      </w:r>
    </w:p>
    <w:p w14:paraId="601C320E" w14:textId="14A63213" w:rsidR="005109B2" w:rsidRPr="00602787" w:rsidRDefault="005109B2" w:rsidP="005109B2">
      <w:pPr>
        <w:ind w:firstLine="720"/>
        <w:rPr>
          <w:b/>
          <w:bCs/>
          <w:color w:val="250D44"/>
        </w:rPr>
      </w:pPr>
      <w:r>
        <w:rPr>
          <w:b/>
          <w:bCs/>
          <w:color w:val="250D44"/>
        </w:rPr>
        <w:t>Substance Abuse and Mental Health Services Administration (SAMHSA)</w:t>
      </w:r>
    </w:p>
    <w:p w14:paraId="34B93C8C" w14:textId="24D56EE7" w:rsidR="005109B2" w:rsidRDefault="005109B2" w:rsidP="005109B2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 w:rsidR="00D5423E" w:rsidRPr="00D5423E">
        <w:t>1-800-662-HELP (4357)</w:t>
      </w:r>
    </w:p>
    <w:p w14:paraId="41548B32" w14:textId="275C14C6" w:rsidR="005109B2" w:rsidRDefault="005109B2" w:rsidP="005109B2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24" w:history="1">
        <w:r w:rsidR="00DD609C">
          <w:rPr>
            <w:rStyle w:val="Hyperlink"/>
          </w:rPr>
          <w:t>SAMHSA website</w:t>
        </w:r>
      </w:hyperlink>
      <w:r>
        <w:t xml:space="preserve"> </w:t>
      </w:r>
    </w:p>
    <w:p w14:paraId="636CC9D0" w14:textId="38BA3680" w:rsidR="005109B2" w:rsidRDefault="00D5423E">
      <w:pPr>
        <w:pStyle w:val="ListParagraph"/>
        <w:numPr>
          <w:ilvl w:val="0"/>
          <w:numId w:val="1"/>
        </w:numPr>
        <w:ind w:left="2160"/>
      </w:pPr>
      <w:r>
        <w:t>Treatment referral and information</w:t>
      </w:r>
      <w:r w:rsidR="00DC14FD">
        <w:t xml:space="preserve"> on mental health and substance abuse</w:t>
      </w:r>
      <w:r>
        <w:t>.</w:t>
      </w:r>
    </w:p>
    <w:p w14:paraId="26330A4E" w14:textId="0A37A1E3" w:rsidR="009C19E8" w:rsidRDefault="009C19E8" w:rsidP="009C19E8">
      <w:pPr>
        <w:ind w:firstLine="720"/>
        <w:rPr>
          <w:b/>
          <w:bCs/>
        </w:rPr>
      </w:pPr>
      <w:r w:rsidRPr="009C19E8">
        <w:rPr>
          <w:b/>
          <w:bCs/>
        </w:rPr>
        <w:t>Louisiana Association on Compulsive Gambling</w:t>
      </w:r>
    </w:p>
    <w:p w14:paraId="1FFC66AF" w14:textId="60AF4F72" w:rsidR="009C19E8" w:rsidRDefault="009C19E8" w:rsidP="009C19E8">
      <w:pPr>
        <w:ind w:firstLine="720"/>
      </w:pPr>
      <w:r>
        <w:rPr>
          <w:b/>
          <w:bCs/>
        </w:rPr>
        <w:tab/>
        <w:t>Phone</w:t>
      </w:r>
      <w:r>
        <w:t>:</w:t>
      </w:r>
      <w:r w:rsidR="003B31AC">
        <w:t xml:space="preserve"> </w:t>
      </w:r>
      <w:r w:rsidR="003B31AC" w:rsidRPr="003B31AC">
        <w:t>1-877-770-STOP (7867)</w:t>
      </w:r>
    </w:p>
    <w:p w14:paraId="5F70F446" w14:textId="48CBBFC8" w:rsidR="009C19E8" w:rsidRDefault="009C19E8" w:rsidP="009C19E8">
      <w:pPr>
        <w:ind w:firstLine="720"/>
      </w:pPr>
      <w:r>
        <w:tab/>
      </w:r>
      <w:r>
        <w:rPr>
          <w:b/>
          <w:bCs/>
        </w:rPr>
        <w:t>Website</w:t>
      </w:r>
      <w:r>
        <w:t xml:space="preserve">: </w:t>
      </w:r>
      <w:hyperlink r:id="rId25" w:history="1">
        <w:r w:rsidR="00DD609C">
          <w:rPr>
            <w:rStyle w:val="Hyperlink"/>
          </w:rPr>
          <w:t>Louisiana Association on Compulsive Gambling website</w:t>
        </w:r>
      </w:hyperlink>
    </w:p>
    <w:p w14:paraId="2E12AFFD" w14:textId="74136B59" w:rsidR="00204412" w:rsidRPr="009C19E8" w:rsidRDefault="00204412">
      <w:pPr>
        <w:pStyle w:val="ListParagraph"/>
        <w:numPr>
          <w:ilvl w:val="0"/>
          <w:numId w:val="1"/>
        </w:numPr>
        <w:ind w:left="2160"/>
      </w:pPr>
      <w:r>
        <w:t>A</w:t>
      </w:r>
      <w:r w:rsidRPr="00204412">
        <w:t xml:space="preserve">ssistance through treatment and helpline services </w:t>
      </w:r>
      <w:r>
        <w:t>to those</w:t>
      </w:r>
      <w:r w:rsidRPr="00204412">
        <w:t xml:space="preserve"> affected by problem gambling</w:t>
      </w:r>
      <w:r>
        <w:t>.</w:t>
      </w:r>
    </w:p>
    <w:p w14:paraId="283AC6C0" w14:textId="29214791" w:rsidR="00C63B87" w:rsidRPr="00C100EF" w:rsidRDefault="00C63B87" w:rsidP="006307A1">
      <w:pPr>
        <w:pStyle w:val="Heading3"/>
      </w:pPr>
      <w:r>
        <w:t>Medical, Dental, and Healthcare</w:t>
      </w:r>
    </w:p>
    <w:p w14:paraId="17FDEF29" w14:textId="01BD5601" w:rsidR="00C63B87" w:rsidRDefault="00C63B87" w:rsidP="00C63B87">
      <w:pPr>
        <w:pStyle w:val="Heading4"/>
      </w:pPr>
      <w:r w:rsidRPr="00C63B87">
        <w:t>David Raines Community Health Centers</w:t>
      </w:r>
    </w:p>
    <w:p w14:paraId="50D30ADD" w14:textId="37D42D59" w:rsidR="00C63B87" w:rsidRDefault="00C63B87" w:rsidP="00C63B87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26" w:history="1">
        <w:r w:rsidR="00DD609C">
          <w:rPr>
            <w:rStyle w:val="Hyperlink"/>
          </w:rPr>
          <w:t>David Raines Community Health Centers website</w:t>
        </w:r>
      </w:hyperlink>
      <w:r>
        <w:t xml:space="preserve"> </w:t>
      </w:r>
    </w:p>
    <w:p w14:paraId="4B549361" w14:textId="12EB4768" w:rsidR="00C63B87" w:rsidRDefault="00C63B87" w:rsidP="00C63B87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 w:rsidR="00112063">
        <w:t>Monday – Friday, 8:00 am – 5:00 pm</w:t>
      </w:r>
    </w:p>
    <w:p w14:paraId="06A6DAF1" w14:textId="7FFEA20D" w:rsidR="00C63B87" w:rsidRDefault="00082EA3">
      <w:pPr>
        <w:pStyle w:val="ListParagraph"/>
        <w:numPr>
          <w:ilvl w:val="0"/>
          <w:numId w:val="1"/>
        </w:numPr>
        <w:ind w:left="2160"/>
      </w:pPr>
      <w:r>
        <w:t>A</w:t>
      </w:r>
      <w:r w:rsidRPr="00082EA3">
        <w:t>ffordable and comprehensive health care services</w:t>
      </w:r>
      <w:r>
        <w:t>.</w:t>
      </w:r>
    </w:p>
    <w:p w14:paraId="21341F9D" w14:textId="77777777" w:rsidR="00B51AD8" w:rsidRDefault="00B51AD8">
      <w:pPr>
        <w:rPr>
          <w:b/>
          <w:bCs/>
          <w:color w:val="250D44"/>
        </w:rPr>
      </w:pPr>
      <w:r>
        <w:br w:type="page"/>
      </w:r>
    </w:p>
    <w:p w14:paraId="0B719D5B" w14:textId="7FA96928" w:rsidR="00C63B87" w:rsidRDefault="00C63B87" w:rsidP="00C63B87">
      <w:pPr>
        <w:pStyle w:val="Heading4"/>
      </w:pPr>
      <w:r w:rsidRPr="00C63B87">
        <w:lastRenderedPageBreak/>
        <w:t>MLK Health Center &amp; Pharmacy</w:t>
      </w:r>
    </w:p>
    <w:p w14:paraId="20AE6502" w14:textId="33B427DD" w:rsidR="00C63B87" w:rsidRDefault="00C63B87" w:rsidP="00C63B87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 w:rsidR="002213E3">
        <w:t>318-227-2912</w:t>
      </w:r>
    </w:p>
    <w:p w14:paraId="5D65B300" w14:textId="67479BFA" w:rsidR="00C63B87" w:rsidRDefault="00C63B87" w:rsidP="00C63B87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27" w:history="1">
        <w:r w:rsidR="00DD609C">
          <w:rPr>
            <w:rStyle w:val="Hyperlink"/>
          </w:rPr>
          <w:t>MLK Health Center &amp; Pharmacy website</w:t>
        </w:r>
      </w:hyperlink>
      <w:r>
        <w:t xml:space="preserve">  </w:t>
      </w:r>
    </w:p>
    <w:p w14:paraId="4EE60014" w14:textId="5F652C13" w:rsidR="00C63B87" w:rsidRDefault="00C63B87">
      <w:pPr>
        <w:pStyle w:val="ListParagraph"/>
        <w:numPr>
          <w:ilvl w:val="0"/>
          <w:numId w:val="1"/>
        </w:numPr>
        <w:ind w:left="2160"/>
      </w:pPr>
      <w:r w:rsidRPr="00C63B87">
        <w:t>Healthcare and pharmacy assistance</w:t>
      </w:r>
      <w:r w:rsidR="00C715A4">
        <w:t xml:space="preserve"> to underinsured or uninsured patients struggling with chronic </w:t>
      </w:r>
      <w:proofErr w:type="gramStart"/>
      <w:r w:rsidR="00C715A4">
        <w:t>disease</w:t>
      </w:r>
      <w:proofErr w:type="gramEnd"/>
      <w:r w:rsidR="00C715A4">
        <w:t>.</w:t>
      </w:r>
    </w:p>
    <w:p w14:paraId="6ADEF7A6" w14:textId="0F5CA838" w:rsidR="00C63B87" w:rsidRPr="00EC1AEF" w:rsidRDefault="00EC1AEF" w:rsidP="00EC1AEF">
      <w:pPr>
        <w:pStyle w:val="Heading4"/>
      </w:pPr>
      <w:r>
        <w:t>L</w:t>
      </w:r>
      <w:r w:rsidR="00C63B87" w:rsidRPr="00C63B87">
        <w:t>ouisiana Medicaid</w:t>
      </w:r>
    </w:p>
    <w:p w14:paraId="0875D0B4" w14:textId="7F3890F1" w:rsidR="00C63B87" w:rsidRDefault="00C63B87" w:rsidP="00C63B87">
      <w:pPr>
        <w:ind w:left="1440"/>
      </w:pPr>
      <w:r w:rsidRPr="00C100EF">
        <w:rPr>
          <w:b/>
          <w:bCs/>
        </w:rPr>
        <w:t>Phone</w:t>
      </w:r>
      <w:r w:rsidRPr="00C100EF">
        <w:t xml:space="preserve">: </w:t>
      </w:r>
      <w:r w:rsidR="001C643A" w:rsidRPr="001C643A">
        <w:t>1-855-229-6848</w:t>
      </w:r>
    </w:p>
    <w:p w14:paraId="2AD444F6" w14:textId="30667051" w:rsidR="00C63B87" w:rsidRDefault="00C63B87" w:rsidP="00C63B87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28" w:history="1">
        <w:r w:rsidR="00DD609C">
          <w:rPr>
            <w:rStyle w:val="Hyperlink"/>
          </w:rPr>
          <w:t>Louisiana Medicaid website</w:t>
        </w:r>
      </w:hyperlink>
    </w:p>
    <w:p w14:paraId="3A54D00B" w14:textId="4DF43DC6" w:rsidR="002D5E22" w:rsidRPr="002D5E22" w:rsidRDefault="002D5E22" w:rsidP="00C63B87">
      <w:pPr>
        <w:ind w:left="1440"/>
      </w:pPr>
      <w:r>
        <w:rPr>
          <w:b/>
          <w:bCs/>
        </w:rPr>
        <w:t>Hours</w:t>
      </w:r>
      <w:r>
        <w:t>: Monday – Friday, 8:00 am – 4:30 pm</w:t>
      </w:r>
    </w:p>
    <w:p w14:paraId="6CBEE95E" w14:textId="4330422D" w:rsidR="00C63B87" w:rsidRDefault="00C63B87">
      <w:pPr>
        <w:pStyle w:val="ListParagraph"/>
        <w:numPr>
          <w:ilvl w:val="0"/>
          <w:numId w:val="1"/>
        </w:numPr>
        <w:ind w:left="2160"/>
      </w:pPr>
      <w:r w:rsidRPr="00C63B87">
        <w:t>Explore eligibility for health coverage and application options</w:t>
      </w:r>
    </w:p>
    <w:p w14:paraId="67975B00" w14:textId="07924E36" w:rsidR="003C2B8B" w:rsidRPr="00F44EA5" w:rsidRDefault="003C2B8B" w:rsidP="00F44EA5">
      <w:pPr>
        <w:pStyle w:val="Heading3"/>
      </w:pPr>
      <w:r>
        <w:t>Sexual and Reproductive Health</w:t>
      </w:r>
    </w:p>
    <w:p w14:paraId="3AEECD0A" w14:textId="77777777" w:rsidR="003C2B8B" w:rsidRDefault="003C2B8B" w:rsidP="003C2B8B">
      <w:pPr>
        <w:pStyle w:val="Heading4"/>
      </w:pPr>
      <w:r w:rsidRPr="003C2B8B">
        <w:t>The Philadelphia Center</w:t>
      </w:r>
    </w:p>
    <w:p w14:paraId="50584EAC" w14:textId="418F2E03" w:rsidR="003C2B8B" w:rsidRPr="003C2B8B" w:rsidRDefault="003C2B8B" w:rsidP="003C2B8B">
      <w:pPr>
        <w:ind w:left="720" w:firstLine="720"/>
        <w:rPr>
          <w:b/>
          <w:bCs/>
        </w:rPr>
      </w:pPr>
      <w:r w:rsidRPr="003C2B8B">
        <w:rPr>
          <w:b/>
          <w:bCs/>
        </w:rPr>
        <w:t xml:space="preserve">Phone: </w:t>
      </w:r>
      <w:r w:rsidR="002F037F" w:rsidRPr="002F037F">
        <w:t>318-222-6633</w:t>
      </w:r>
    </w:p>
    <w:p w14:paraId="66CF060E" w14:textId="48BF6B6A" w:rsidR="003C2B8B" w:rsidRDefault="003C2B8B" w:rsidP="003C2B8B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29" w:history="1">
        <w:r w:rsidR="00DD609C">
          <w:rPr>
            <w:rStyle w:val="Hyperlink"/>
          </w:rPr>
          <w:t>The Philadelphia Center website</w:t>
        </w:r>
      </w:hyperlink>
      <w:r>
        <w:t xml:space="preserve"> </w:t>
      </w:r>
    </w:p>
    <w:p w14:paraId="2F2844AB" w14:textId="1B7C8D38" w:rsidR="003C2B8B" w:rsidRDefault="003C2B8B" w:rsidP="003C2B8B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 w:rsidR="002F037F">
        <w:t>Monday – Friday, 8:00 am – 5:00 pm</w:t>
      </w:r>
    </w:p>
    <w:p w14:paraId="36DF1815" w14:textId="2CE4F36C" w:rsidR="003C2B8B" w:rsidRDefault="003C2B8B">
      <w:pPr>
        <w:pStyle w:val="ListParagraph"/>
        <w:numPr>
          <w:ilvl w:val="0"/>
          <w:numId w:val="1"/>
        </w:numPr>
        <w:ind w:left="2160"/>
      </w:pPr>
      <w:r w:rsidRPr="003C2B8B">
        <w:t>HIV prevention, education, testing, and related support</w:t>
      </w:r>
      <w:r w:rsidR="002F037F">
        <w:t>.</w:t>
      </w:r>
    </w:p>
    <w:p w14:paraId="251F7DBF" w14:textId="2DACAE10" w:rsidR="003C2B8B" w:rsidRDefault="003C2B8B" w:rsidP="003C2B8B">
      <w:pPr>
        <w:pStyle w:val="Heading4"/>
      </w:pPr>
      <w:r w:rsidRPr="003C2B8B">
        <w:t>Louisiana Health Hub</w:t>
      </w:r>
    </w:p>
    <w:p w14:paraId="79128843" w14:textId="394B9BB9" w:rsidR="003C2B8B" w:rsidRDefault="003C2B8B" w:rsidP="003C2B8B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 w:rsidR="003C1980">
        <w:t>1-800-992-4379</w:t>
      </w:r>
    </w:p>
    <w:p w14:paraId="5702771D" w14:textId="67EB57C8" w:rsidR="003C2B8B" w:rsidRDefault="003C2B8B" w:rsidP="003C2B8B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30" w:history="1">
        <w:r w:rsidR="00DD609C">
          <w:rPr>
            <w:rStyle w:val="Hyperlink"/>
          </w:rPr>
          <w:t>Louisiana Health Hub website</w:t>
        </w:r>
      </w:hyperlink>
      <w:r w:rsidR="00C757A5">
        <w:t xml:space="preserve"> </w:t>
      </w:r>
    </w:p>
    <w:p w14:paraId="14A06848" w14:textId="5029BD9D" w:rsidR="003C2B8B" w:rsidRDefault="003C2B8B" w:rsidP="003C2B8B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 w:rsidR="00C757A5">
        <w:t>Monday – Friday,</w:t>
      </w:r>
      <w:r w:rsidR="003C1980">
        <w:t xml:space="preserve"> 8:00 am – 4:00 pm </w:t>
      </w:r>
    </w:p>
    <w:p w14:paraId="68CD5657" w14:textId="2A771B87" w:rsidR="003C2B8B" w:rsidRDefault="003C2B8B">
      <w:pPr>
        <w:pStyle w:val="ListParagraph"/>
        <w:numPr>
          <w:ilvl w:val="0"/>
          <w:numId w:val="1"/>
        </w:numPr>
        <w:ind w:left="2160"/>
      </w:pPr>
      <w:r w:rsidRPr="003C2B8B">
        <w:t>Locate regional public health services, including relevant preventive and reproductive health services.</w:t>
      </w:r>
    </w:p>
    <w:p w14:paraId="5E44F71E" w14:textId="38140401" w:rsidR="0063199C" w:rsidRDefault="0063199C" w:rsidP="0063199C">
      <w:pPr>
        <w:pStyle w:val="Heading4"/>
      </w:pPr>
      <w:r>
        <w:t>Shreveport Pregnancy Center</w:t>
      </w:r>
    </w:p>
    <w:p w14:paraId="16C9214D" w14:textId="261FA343" w:rsidR="0063199C" w:rsidRDefault="0063199C" w:rsidP="0063199C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>
        <w:t>318-668-2269</w:t>
      </w:r>
    </w:p>
    <w:p w14:paraId="3D0F53ED" w14:textId="4E1D2B6F" w:rsidR="0063199C" w:rsidRDefault="0063199C" w:rsidP="0063199C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31" w:history="1">
        <w:r w:rsidR="00DD609C">
          <w:rPr>
            <w:rStyle w:val="Hyperlink"/>
          </w:rPr>
          <w:t>Shreveport Pregnancy Center website</w:t>
        </w:r>
      </w:hyperlink>
      <w:r w:rsidR="00CE20CC">
        <w:t xml:space="preserve"> </w:t>
      </w:r>
    </w:p>
    <w:p w14:paraId="1013737B" w14:textId="3D1FD99A" w:rsidR="0063199C" w:rsidRDefault="0063199C" w:rsidP="0063199C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 w:rsidR="00422D96">
        <w:t>Tuesdays</w:t>
      </w:r>
      <w:r w:rsidR="00E93729">
        <w:t xml:space="preserve"> 9:00 am – 3:00 pm; Wednesdays 9:00 am – 4:00 pm; Fridays 9:00 am – 3:00 pm</w:t>
      </w:r>
    </w:p>
    <w:p w14:paraId="5541FAFE" w14:textId="05AF83ED" w:rsidR="0063199C" w:rsidRDefault="00422D96">
      <w:pPr>
        <w:pStyle w:val="ListParagraph"/>
        <w:numPr>
          <w:ilvl w:val="0"/>
          <w:numId w:val="1"/>
        </w:numPr>
        <w:ind w:left="2160"/>
      </w:pPr>
      <w:r>
        <w:lastRenderedPageBreak/>
        <w:t>Pregnancy testing, abortion reversal pill, decision guidance, parental options, parenting classes</w:t>
      </w:r>
      <w:r w:rsidR="00380524">
        <w:t>, and abortion</w:t>
      </w:r>
      <w:r>
        <w:t xml:space="preserve"> recovery services.</w:t>
      </w:r>
    </w:p>
    <w:p w14:paraId="042898F6" w14:textId="79ECB468" w:rsidR="00380524" w:rsidRPr="00DC14FD" w:rsidRDefault="00DC14FD" w:rsidP="00DC14FD">
      <w:pPr>
        <w:pStyle w:val="Heading4"/>
      </w:pPr>
      <w:r>
        <w:t>C</w:t>
      </w:r>
      <w:r w:rsidR="00380524">
        <w:t>ARE Pregnancy Center</w:t>
      </w:r>
    </w:p>
    <w:p w14:paraId="1A6C60CE" w14:textId="77777777" w:rsidR="00586D02" w:rsidRPr="00586D02" w:rsidRDefault="00380524" w:rsidP="00586D02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 w:rsidR="00586D02" w:rsidRPr="00586D02">
        <w:t>1-800-712-HELP (4357)</w:t>
      </w:r>
    </w:p>
    <w:p w14:paraId="79081645" w14:textId="6CE7760D" w:rsidR="00380524" w:rsidRDefault="00380524" w:rsidP="00586D02">
      <w:pPr>
        <w:ind w:left="720" w:firstLine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32" w:history="1">
        <w:r w:rsidR="00DD609C">
          <w:rPr>
            <w:rStyle w:val="Hyperlink"/>
          </w:rPr>
          <w:t>CARE Pregnancy Center website</w:t>
        </w:r>
      </w:hyperlink>
      <w:r>
        <w:t xml:space="preserve"> </w:t>
      </w:r>
    </w:p>
    <w:p w14:paraId="464B55F1" w14:textId="491FDA37" w:rsidR="00380524" w:rsidRDefault="00380524" w:rsidP="00380524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 w:rsidR="00EF1DFF">
        <w:t>Monday – Thursday, 9:30 am – 4:30 pm</w:t>
      </w:r>
    </w:p>
    <w:p w14:paraId="532CE893" w14:textId="23908953" w:rsidR="00380524" w:rsidRDefault="00380524">
      <w:pPr>
        <w:pStyle w:val="ListParagraph"/>
        <w:numPr>
          <w:ilvl w:val="0"/>
          <w:numId w:val="1"/>
        </w:numPr>
        <w:ind w:left="2160"/>
      </w:pPr>
      <w:r>
        <w:t>Pregnancy testing, decision guidance, parenting classes, and abortion recovery services.</w:t>
      </w:r>
    </w:p>
    <w:p w14:paraId="3B6C7385" w14:textId="3F37D9E3" w:rsidR="000C28D5" w:rsidRPr="00B51AD8" w:rsidRDefault="000C28D5" w:rsidP="00B51AD8">
      <w:pPr>
        <w:pStyle w:val="Heading4"/>
      </w:pPr>
      <w:r>
        <w:t>Mary’s House</w:t>
      </w:r>
    </w:p>
    <w:p w14:paraId="4A987D19" w14:textId="53784AD6" w:rsidR="000C28D5" w:rsidRPr="00586D02" w:rsidRDefault="000C28D5" w:rsidP="000C28D5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>
        <w:t>318-220-8009</w:t>
      </w:r>
    </w:p>
    <w:p w14:paraId="5704025F" w14:textId="64CEBF0B" w:rsidR="000C28D5" w:rsidRDefault="000C28D5" w:rsidP="000C28D5">
      <w:pPr>
        <w:ind w:left="720" w:firstLine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33" w:history="1">
        <w:r w:rsidR="00DD609C">
          <w:rPr>
            <w:rStyle w:val="Hyperlink"/>
          </w:rPr>
          <w:t>Mary's House website</w:t>
        </w:r>
      </w:hyperlink>
      <w:r>
        <w:t xml:space="preserve"> </w:t>
      </w:r>
    </w:p>
    <w:p w14:paraId="4FDBCBA1" w14:textId="48DBC57D" w:rsidR="000C28D5" w:rsidRDefault="000C28D5" w:rsidP="000C28D5">
      <w:pPr>
        <w:ind w:left="1440"/>
      </w:pPr>
      <w:r>
        <w:rPr>
          <w:b/>
          <w:bCs/>
        </w:rPr>
        <w:t>Hours</w:t>
      </w:r>
      <w:r w:rsidRPr="00B55714">
        <w:t xml:space="preserve">: </w:t>
      </w:r>
      <w:r>
        <w:t>Monday – Friday 9:00 am – 2:00 pm</w:t>
      </w:r>
    </w:p>
    <w:p w14:paraId="3E1FC684" w14:textId="61D05122" w:rsidR="000C28D5" w:rsidRDefault="000C28D5">
      <w:pPr>
        <w:pStyle w:val="ListParagraph"/>
        <w:numPr>
          <w:ilvl w:val="0"/>
          <w:numId w:val="1"/>
        </w:numPr>
        <w:ind w:left="2160"/>
      </w:pPr>
      <w:r>
        <w:t>Pregnancy testing, decision guidance, parental options, referrals.</w:t>
      </w:r>
    </w:p>
    <w:p w14:paraId="544D82FD" w14:textId="02B3F9AE" w:rsidR="003C2B8B" w:rsidRPr="00C94627" w:rsidRDefault="003C2B8B" w:rsidP="00C94627">
      <w:pPr>
        <w:pStyle w:val="Heading3"/>
      </w:pPr>
      <w:r>
        <w:t>Substance Use, Recovery, and Harm Reduction</w:t>
      </w:r>
    </w:p>
    <w:p w14:paraId="1C5D2FF1" w14:textId="77777777" w:rsidR="003C2B8B" w:rsidRDefault="003C2B8B" w:rsidP="003C2B8B">
      <w:pPr>
        <w:pStyle w:val="Heading4"/>
      </w:pPr>
      <w:r w:rsidRPr="003C2B8B">
        <w:t>SAMHSA National Helpline</w:t>
      </w:r>
    </w:p>
    <w:p w14:paraId="6DC05C27" w14:textId="14CA4E4E" w:rsidR="003C2B8B" w:rsidRDefault="003C2B8B" w:rsidP="003C2B8B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 w:rsidRPr="003C2B8B">
        <w:t>1-800-662-HELP (4357)</w:t>
      </w:r>
    </w:p>
    <w:p w14:paraId="079C2F05" w14:textId="30A050B8" w:rsidR="003C2B8B" w:rsidRDefault="003C2B8B" w:rsidP="003C2B8B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34" w:history="1">
        <w:r w:rsidR="00DD609C">
          <w:rPr>
            <w:rStyle w:val="Hyperlink"/>
          </w:rPr>
          <w:t>SAMHSA National Helpline website</w:t>
        </w:r>
      </w:hyperlink>
      <w:r>
        <w:t xml:space="preserve"> </w:t>
      </w:r>
    </w:p>
    <w:p w14:paraId="0DC48732" w14:textId="33674934" w:rsidR="003C2B8B" w:rsidRDefault="003C2B8B">
      <w:pPr>
        <w:pStyle w:val="ListParagraph"/>
        <w:numPr>
          <w:ilvl w:val="0"/>
          <w:numId w:val="1"/>
        </w:numPr>
        <w:ind w:left="2160"/>
      </w:pPr>
      <w:r w:rsidRPr="003C2B8B">
        <w:t>Treatment referrals and information</w:t>
      </w:r>
      <w:r w:rsidRPr="00C63B87">
        <w:t>.</w:t>
      </w:r>
    </w:p>
    <w:p w14:paraId="3BF08831" w14:textId="5855E675" w:rsidR="003C2B8B" w:rsidRDefault="003C2B8B" w:rsidP="003C2B8B">
      <w:pPr>
        <w:pStyle w:val="Heading4"/>
      </w:pPr>
      <w:r>
        <w:t>Alcoholics Anonymous</w:t>
      </w:r>
    </w:p>
    <w:p w14:paraId="0B210FFB" w14:textId="1A562F97" w:rsidR="003C2B8B" w:rsidRDefault="003C2B8B" w:rsidP="003C2B8B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35" w:history="1">
        <w:r w:rsidR="00853F59">
          <w:rPr>
            <w:rStyle w:val="Hyperlink"/>
          </w:rPr>
          <w:t>Alcoholics Anonymous website</w:t>
        </w:r>
      </w:hyperlink>
      <w:r>
        <w:t xml:space="preserve"> </w:t>
      </w:r>
    </w:p>
    <w:p w14:paraId="0E6EC503" w14:textId="52FD108B" w:rsidR="003C2B8B" w:rsidRDefault="003C2B8B">
      <w:pPr>
        <w:pStyle w:val="ListParagraph"/>
        <w:numPr>
          <w:ilvl w:val="0"/>
          <w:numId w:val="1"/>
        </w:numPr>
        <w:ind w:left="2160"/>
      </w:pPr>
      <w:r w:rsidRPr="003C2B8B">
        <w:t>Find peer-led alcohol recovery meetings</w:t>
      </w:r>
      <w:r w:rsidRPr="00C63B87">
        <w:t>.</w:t>
      </w:r>
    </w:p>
    <w:p w14:paraId="37968606" w14:textId="78E16D40" w:rsidR="003C2B8B" w:rsidRDefault="003C2B8B" w:rsidP="003C2B8B">
      <w:pPr>
        <w:pStyle w:val="Heading4"/>
      </w:pPr>
      <w:r>
        <w:t>Narcotics Anonymous</w:t>
      </w:r>
    </w:p>
    <w:p w14:paraId="381FB935" w14:textId="17DEAD18" w:rsidR="003C2B8B" w:rsidRDefault="003C2B8B" w:rsidP="003C2B8B">
      <w:pPr>
        <w:ind w:left="1440"/>
      </w:pPr>
      <w:r w:rsidRPr="00C100EF">
        <w:rPr>
          <w:b/>
          <w:bCs/>
        </w:rPr>
        <w:t>Website</w:t>
      </w:r>
      <w:r w:rsidRPr="003C2B8B">
        <w:rPr>
          <w:rFonts w:ascii="Calibri" w:eastAsiaTheme="minorEastAsia" w:hAnsi="Calibri" w:cs="Calibri"/>
          <w:color w:val="0000FF"/>
          <w:sz w:val="20"/>
          <w:szCs w:val="20"/>
        </w:rPr>
        <w:t xml:space="preserve"> </w:t>
      </w:r>
      <w:hyperlink r:id="rId36" w:history="1">
        <w:r w:rsidR="00853F59">
          <w:rPr>
            <w:rStyle w:val="Hyperlink"/>
          </w:rPr>
          <w:t>Narcotics Anonymous website</w:t>
        </w:r>
      </w:hyperlink>
      <w:r>
        <w:t xml:space="preserve"> </w:t>
      </w:r>
    </w:p>
    <w:p w14:paraId="3410F4C8" w14:textId="5110C4AC" w:rsidR="003C2B8B" w:rsidRDefault="003C2B8B">
      <w:pPr>
        <w:pStyle w:val="ListParagraph"/>
        <w:numPr>
          <w:ilvl w:val="0"/>
          <w:numId w:val="1"/>
        </w:numPr>
        <w:ind w:left="2160"/>
      </w:pPr>
      <w:r w:rsidRPr="003C2B8B">
        <w:t>Find peer-led</w:t>
      </w:r>
      <w:r>
        <w:t xml:space="preserve"> drug</w:t>
      </w:r>
      <w:r w:rsidRPr="003C2B8B">
        <w:t xml:space="preserve"> recovery meetings</w:t>
      </w:r>
      <w:r w:rsidRPr="00C63B87">
        <w:t>.</w:t>
      </w:r>
    </w:p>
    <w:p w14:paraId="2889479C" w14:textId="77777777" w:rsidR="00B51AD8" w:rsidRDefault="00B51AD8">
      <w:pPr>
        <w:rPr>
          <w:b/>
          <w:bCs/>
          <w:color w:val="250D44"/>
        </w:rPr>
      </w:pPr>
      <w:r>
        <w:br w:type="page"/>
      </w:r>
    </w:p>
    <w:p w14:paraId="7AAB9580" w14:textId="57A67953" w:rsidR="003C2B8B" w:rsidRDefault="003C2B8B" w:rsidP="003C2B8B">
      <w:pPr>
        <w:pStyle w:val="Heading4"/>
      </w:pPr>
      <w:r>
        <w:lastRenderedPageBreak/>
        <w:t>SMART Recovery</w:t>
      </w:r>
    </w:p>
    <w:p w14:paraId="641DCCE1" w14:textId="1D02865E" w:rsidR="003C2B8B" w:rsidRDefault="003C2B8B" w:rsidP="003C2B8B">
      <w:pPr>
        <w:ind w:left="1440"/>
      </w:pPr>
      <w:r w:rsidRPr="00C100EF">
        <w:rPr>
          <w:b/>
          <w:bCs/>
        </w:rPr>
        <w:t>Website</w:t>
      </w:r>
      <w:r w:rsidRPr="003C2B8B">
        <w:rPr>
          <w:rFonts w:ascii="Calibri" w:eastAsiaTheme="minorEastAsia" w:hAnsi="Calibri" w:cs="Calibri"/>
          <w:color w:val="0000FF"/>
          <w:sz w:val="20"/>
          <w:szCs w:val="20"/>
        </w:rPr>
        <w:t xml:space="preserve"> </w:t>
      </w:r>
      <w:hyperlink r:id="rId37" w:history="1">
        <w:r w:rsidR="00853F59">
          <w:rPr>
            <w:rStyle w:val="Hyperlink"/>
          </w:rPr>
          <w:t>SMART Recovery website</w:t>
        </w:r>
      </w:hyperlink>
      <w:r>
        <w:t xml:space="preserve">  </w:t>
      </w:r>
    </w:p>
    <w:p w14:paraId="6649BD89" w14:textId="6E3D0312" w:rsidR="003C2B8B" w:rsidRDefault="003C2B8B">
      <w:pPr>
        <w:pStyle w:val="ListParagraph"/>
        <w:numPr>
          <w:ilvl w:val="0"/>
          <w:numId w:val="1"/>
        </w:numPr>
        <w:ind w:left="2160"/>
      </w:pPr>
      <w:r w:rsidRPr="003C2B8B">
        <w:t>Explore mutual-support meetings and recovery tools as an alternative to 12-step approaches.</w:t>
      </w:r>
    </w:p>
    <w:p w14:paraId="3A020B8B" w14:textId="10AA5B7A" w:rsidR="003C2B8B" w:rsidRPr="00C100EF" w:rsidRDefault="003C2B8B" w:rsidP="003C2B8B">
      <w:pPr>
        <w:pStyle w:val="Heading3"/>
      </w:pPr>
      <w:r>
        <w:t>Safety, Advocacy, and Legal Assistance</w:t>
      </w:r>
    </w:p>
    <w:p w14:paraId="26F86D1B" w14:textId="77777777" w:rsidR="003C2B8B" w:rsidRDefault="003C2B8B" w:rsidP="003C2B8B">
      <w:pPr>
        <w:pStyle w:val="Heading4"/>
      </w:pPr>
      <w:r w:rsidRPr="003C2B8B">
        <w:t>Louisiana Foundation Against Sexual Assault</w:t>
      </w:r>
    </w:p>
    <w:p w14:paraId="2DBCA5B9" w14:textId="26D9BB36" w:rsidR="003C2B8B" w:rsidRDefault="003C2B8B" w:rsidP="003C2B8B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 w:rsidR="00C713BA">
        <w:t>225-372-8995</w:t>
      </w:r>
    </w:p>
    <w:p w14:paraId="392E77C2" w14:textId="4D3679CB" w:rsidR="003C2B8B" w:rsidRDefault="003C2B8B" w:rsidP="003C2B8B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38" w:history="1">
        <w:r w:rsidR="00C76189">
          <w:rPr>
            <w:rStyle w:val="Hyperlink"/>
          </w:rPr>
          <w:t>Louisiana Foundation Against Sexual Assault website</w:t>
        </w:r>
      </w:hyperlink>
      <w:r>
        <w:t xml:space="preserve"> </w:t>
      </w:r>
    </w:p>
    <w:p w14:paraId="39FA2B93" w14:textId="65E17D93" w:rsidR="00C713BA" w:rsidRPr="00C713BA" w:rsidRDefault="00C713BA" w:rsidP="003C2B8B">
      <w:pPr>
        <w:ind w:left="1440"/>
      </w:pPr>
      <w:r>
        <w:rPr>
          <w:b/>
          <w:bCs/>
        </w:rPr>
        <w:t>Hours</w:t>
      </w:r>
      <w:r>
        <w:t>: Monday – Friday, 9:00 am – 5:00 pm</w:t>
      </w:r>
    </w:p>
    <w:p w14:paraId="50BC8E9C" w14:textId="169B4E71" w:rsidR="00C713BA" w:rsidRPr="00C713BA" w:rsidRDefault="003C2B8B">
      <w:pPr>
        <w:pStyle w:val="ListParagraph"/>
        <w:numPr>
          <w:ilvl w:val="0"/>
          <w:numId w:val="1"/>
        </w:numPr>
        <w:ind w:left="2160"/>
        <w:rPr>
          <w:b/>
          <w:bCs/>
        </w:rPr>
      </w:pPr>
      <w:r w:rsidRPr="003C2B8B">
        <w:t>Statewide sexual assault advocacy information and referrals</w:t>
      </w:r>
      <w:r w:rsidR="00C713BA">
        <w:t>.</w:t>
      </w:r>
    </w:p>
    <w:p w14:paraId="6E6B1709" w14:textId="220E5DEB" w:rsidR="003C2B8B" w:rsidRDefault="003C2B8B" w:rsidP="003C2B8B">
      <w:pPr>
        <w:pStyle w:val="Heading4"/>
      </w:pPr>
      <w:r w:rsidRPr="003C2B8B">
        <w:t>Acadiana Legal Service Corporation</w:t>
      </w:r>
    </w:p>
    <w:p w14:paraId="0AAA2E8F" w14:textId="2677DEFD" w:rsidR="003C2B8B" w:rsidRDefault="003C2B8B" w:rsidP="003C2B8B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 w:rsidR="00032DB8">
        <w:t>1-866-ASK-ALSC (275-</w:t>
      </w:r>
      <w:r w:rsidR="00416CED">
        <w:t>9572)</w:t>
      </w:r>
    </w:p>
    <w:p w14:paraId="3DC8D793" w14:textId="6A8C3D1C" w:rsidR="003C2B8B" w:rsidRDefault="003C2B8B" w:rsidP="003C2B8B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39" w:history="1">
        <w:r w:rsidR="00C76189">
          <w:rPr>
            <w:rStyle w:val="Hyperlink"/>
          </w:rPr>
          <w:t>Acadiana Legal Service Corporation website</w:t>
        </w:r>
      </w:hyperlink>
      <w:r>
        <w:t xml:space="preserve"> </w:t>
      </w:r>
    </w:p>
    <w:p w14:paraId="75418DA4" w14:textId="512DBAE7" w:rsidR="0051453C" w:rsidRPr="0051453C" w:rsidRDefault="0051453C" w:rsidP="003C2B8B">
      <w:pPr>
        <w:ind w:left="1440"/>
      </w:pPr>
      <w:r>
        <w:rPr>
          <w:b/>
          <w:bCs/>
        </w:rPr>
        <w:t>Hours</w:t>
      </w:r>
      <w:r>
        <w:t>: Monday – Friday, 8:30 am – 5:00 pm</w:t>
      </w:r>
    </w:p>
    <w:p w14:paraId="5D030202" w14:textId="62E15B7B" w:rsidR="003C2B8B" w:rsidRPr="005D6AE7" w:rsidRDefault="003C2B8B">
      <w:pPr>
        <w:pStyle w:val="ListParagraph"/>
        <w:numPr>
          <w:ilvl w:val="0"/>
          <w:numId w:val="1"/>
        </w:numPr>
        <w:ind w:left="2160"/>
        <w:rPr>
          <w:b/>
          <w:bCs/>
        </w:rPr>
      </w:pPr>
      <w:r w:rsidRPr="003C2B8B">
        <w:t>Civil legal assistance for eligible low-income residents in its service area.</w:t>
      </w:r>
    </w:p>
    <w:p w14:paraId="66CC4F0A" w14:textId="35A6DB45" w:rsidR="002441BF" w:rsidRDefault="002441BF" w:rsidP="002441BF">
      <w:pPr>
        <w:pStyle w:val="Heading4"/>
      </w:pPr>
      <w:r>
        <w:t>Project Celebration</w:t>
      </w:r>
      <w:r w:rsidR="00157A31">
        <w:t>, Inc.</w:t>
      </w:r>
    </w:p>
    <w:p w14:paraId="470116A9" w14:textId="0CE60394" w:rsidR="002441BF" w:rsidRDefault="002441BF" w:rsidP="002441BF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 w:rsidR="000A1E0C">
        <w:t>318-221-8003</w:t>
      </w:r>
    </w:p>
    <w:p w14:paraId="0FCF3E0B" w14:textId="4A27D3BB" w:rsidR="002441BF" w:rsidRDefault="002441BF" w:rsidP="002441BF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40" w:history="1">
        <w:r w:rsidR="00C76189">
          <w:rPr>
            <w:rStyle w:val="Hyperlink"/>
          </w:rPr>
          <w:t>Project Celebration website</w:t>
        </w:r>
      </w:hyperlink>
      <w:r w:rsidR="000A1E0C">
        <w:t xml:space="preserve"> </w:t>
      </w:r>
    </w:p>
    <w:p w14:paraId="1C8BEE03" w14:textId="2D209E95" w:rsidR="002441BF" w:rsidRPr="005D6AE7" w:rsidRDefault="00157A31">
      <w:pPr>
        <w:pStyle w:val="ListParagraph"/>
        <w:numPr>
          <w:ilvl w:val="0"/>
          <w:numId w:val="1"/>
        </w:numPr>
        <w:ind w:left="2160"/>
        <w:rPr>
          <w:b/>
          <w:bCs/>
        </w:rPr>
      </w:pPr>
      <w:r>
        <w:t>Resources and support for those who have experienced or are experiencing domestic violence</w:t>
      </w:r>
      <w:r w:rsidR="00A07EF7">
        <w:t xml:space="preserve"> or sexual assault</w:t>
      </w:r>
      <w:r>
        <w:t>.</w:t>
      </w:r>
    </w:p>
    <w:p w14:paraId="704DC76C" w14:textId="5896E29D" w:rsidR="001B1E80" w:rsidRDefault="001B1E80" w:rsidP="001B1E80">
      <w:pPr>
        <w:pStyle w:val="Heading4"/>
      </w:pPr>
      <w:r>
        <w:t>Louisiana Coalition Against Domestic Violence</w:t>
      </w:r>
    </w:p>
    <w:p w14:paraId="72E8781C" w14:textId="316ED465" w:rsidR="001B1E80" w:rsidRDefault="001B1E80" w:rsidP="001B1E80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 w:rsidR="00400754">
        <w:t>1-888-411-1333</w:t>
      </w:r>
    </w:p>
    <w:p w14:paraId="5B54D05E" w14:textId="413B0B9B" w:rsidR="001B1E80" w:rsidRDefault="001B1E80" w:rsidP="001B1E80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41" w:history="1">
        <w:r w:rsidR="00C76189">
          <w:rPr>
            <w:rStyle w:val="Hyperlink"/>
          </w:rPr>
          <w:t>Louisiana Coalition Against Domestic Violence website</w:t>
        </w:r>
      </w:hyperlink>
      <w:r w:rsidR="00400754">
        <w:t xml:space="preserve"> </w:t>
      </w:r>
    </w:p>
    <w:p w14:paraId="2E75844A" w14:textId="3481D4F0" w:rsidR="00F27D84" w:rsidRPr="005D6AE7" w:rsidRDefault="00F27D84">
      <w:pPr>
        <w:pStyle w:val="ListParagraph"/>
        <w:numPr>
          <w:ilvl w:val="0"/>
          <w:numId w:val="1"/>
        </w:numPr>
        <w:ind w:left="2160"/>
        <w:rPr>
          <w:b/>
          <w:bCs/>
        </w:rPr>
      </w:pPr>
      <w:r>
        <w:t>Resources and support for those who have experienced or are experiencing domestic violence.</w:t>
      </w:r>
    </w:p>
    <w:p w14:paraId="70D91788" w14:textId="70A7287B" w:rsidR="00A66AAB" w:rsidRPr="00C100EF" w:rsidRDefault="00A66AAB" w:rsidP="00A66AAB">
      <w:pPr>
        <w:pStyle w:val="Heading3"/>
      </w:pPr>
      <w:r>
        <w:lastRenderedPageBreak/>
        <w:t>Transportation and Mobility</w:t>
      </w:r>
    </w:p>
    <w:p w14:paraId="5368C0BB" w14:textId="50FC7D1F" w:rsidR="00A66AAB" w:rsidRDefault="00A66AAB" w:rsidP="00A66AAB">
      <w:pPr>
        <w:pStyle w:val="Heading4"/>
      </w:pPr>
      <w:proofErr w:type="spellStart"/>
      <w:r>
        <w:t>SporTran</w:t>
      </w:r>
      <w:proofErr w:type="spellEnd"/>
    </w:p>
    <w:p w14:paraId="1BDA4F17" w14:textId="54ADD993" w:rsidR="00A66AAB" w:rsidRDefault="00A66AAB" w:rsidP="00A66AAB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42" w:history="1">
        <w:proofErr w:type="spellStart"/>
        <w:r w:rsidR="00C76189">
          <w:rPr>
            <w:rStyle w:val="Hyperlink"/>
          </w:rPr>
          <w:t>SporTran</w:t>
        </w:r>
        <w:proofErr w:type="spellEnd"/>
        <w:r w:rsidR="00C76189">
          <w:rPr>
            <w:rStyle w:val="Hyperlink"/>
          </w:rPr>
          <w:t xml:space="preserve"> website</w:t>
        </w:r>
      </w:hyperlink>
      <w:r>
        <w:t xml:space="preserve"> </w:t>
      </w:r>
    </w:p>
    <w:p w14:paraId="2118D9BC" w14:textId="7F7CBA82" w:rsidR="00A66AAB" w:rsidRDefault="00A66AAB">
      <w:pPr>
        <w:pStyle w:val="ListParagraph"/>
        <w:numPr>
          <w:ilvl w:val="0"/>
          <w:numId w:val="1"/>
        </w:numPr>
        <w:ind w:left="2160"/>
      </w:pPr>
      <w:r w:rsidRPr="00A66AAB">
        <w:t>Public bus routes, schedules, fares, and accessible transportation information.</w:t>
      </w:r>
    </w:p>
    <w:p w14:paraId="61D4B473" w14:textId="13054D10" w:rsidR="00A66AAB" w:rsidRPr="00C100EF" w:rsidRDefault="00A66AAB" w:rsidP="00A66AAB">
      <w:pPr>
        <w:pStyle w:val="Heading3"/>
      </w:pPr>
      <w:r>
        <w:t>Employment, Finances, and Public Benefits</w:t>
      </w:r>
    </w:p>
    <w:p w14:paraId="571DD5D7" w14:textId="77777777" w:rsidR="00A66AAB" w:rsidRDefault="00A66AAB" w:rsidP="00A66AAB">
      <w:pPr>
        <w:pStyle w:val="Heading4"/>
      </w:pPr>
      <w:r w:rsidRPr="00A66AAB">
        <w:t>Louisiana Workforce Commission</w:t>
      </w:r>
    </w:p>
    <w:p w14:paraId="13B8F5AF" w14:textId="587885DE" w:rsidR="00A66AAB" w:rsidRDefault="00A66AAB" w:rsidP="00A66AAB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 w:rsidR="00143F48">
        <w:t>225-342-3111</w:t>
      </w:r>
    </w:p>
    <w:p w14:paraId="39B5E43C" w14:textId="0617B0ED" w:rsidR="00A66AAB" w:rsidRDefault="00A66AAB" w:rsidP="00A66AAB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43" w:history="1">
        <w:r w:rsidR="00C76189">
          <w:rPr>
            <w:rStyle w:val="Hyperlink"/>
          </w:rPr>
          <w:t>Louisiana Workforce Commission website</w:t>
        </w:r>
      </w:hyperlink>
      <w:r>
        <w:t xml:space="preserve"> </w:t>
      </w:r>
    </w:p>
    <w:p w14:paraId="1201AB57" w14:textId="2D27EA29" w:rsidR="00A66AAB" w:rsidRDefault="00A66AAB">
      <w:pPr>
        <w:pStyle w:val="ListParagraph"/>
        <w:numPr>
          <w:ilvl w:val="0"/>
          <w:numId w:val="1"/>
        </w:numPr>
        <w:ind w:left="2160"/>
      </w:pPr>
      <w:r w:rsidRPr="00A66AAB">
        <w:t>Job search, employment, and workforce development information</w:t>
      </w:r>
    </w:p>
    <w:p w14:paraId="4526BA9B" w14:textId="290FDFA1" w:rsidR="00A66AAB" w:rsidRPr="00C94627" w:rsidRDefault="00A66AAB" w:rsidP="00C94627">
      <w:pPr>
        <w:pStyle w:val="Heading4"/>
      </w:pPr>
      <w:r w:rsidRPr="00A66AAB">
        <w:t>Louisiana Department of Children &amp; Family Services</w:t>
      </w:r>
    </w:p>
    <w:p w14:paraId="2AD630AB" w14:textId="1EFB36AC" w:rsidR="00A66AAB" w:rsidRDefault="00A66AAB" w:rsidP="00A66AAB">
      <w:pPr>
        <w:ind w:left="720" w:firstLine="720"/>
      </w:pPr>
      <w:r w:rsidRPr="003C2B8B">
        <w:rPr>
          <w:b/>
          <w:bCs/>
        </w:rPr>
        <w:t>Phone</w:t>
      </w:r>
      <w:r w:rsidRPr="00C100EF">
        <w:t xml:space="preserve">: </w:t>
      </w:r>
      <w:r w:rsidR="00610922">
        <w:t>1-877-752-3237</w:t>
      </w:r>
    </w:p>
    <w:p w14:paraId="7615DD4B" w14:textId="45DAA3E7" w:rsidR="00A66AAB" w:rsidRDefault="00A66AAB" w:rsidP="00A66AAB">
      <w:pPr>
        <w:ind w:left="144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44" w:history="1">
        <w:r w:rsidR="00C76189">
          <w:rPr>
            <w:rStyle w:val="Hyperlink"/>
          </w:rPr>
          <w:t>Louisiana Department of Children &amp; Family Services website</w:t>
        </w:r>
      </w:hyperlink>
      <w:r>
        <w:t xml:space="preserve"> </w:t>
      </w:r>
    </w:p>
    <w:p w14:paraId="5091C577" w14:textId="333EADFC" w:rsidR="003C2B8B" w:rsidRDefault="00A66AAB">
      <w:pPr>
        <w:pStyle w:val="ListParagraph"/>
        <w:numPr>
          <w:ilvl w:val="0"/>
          <w:numId w:val="1"/>
        </w:numPr>
        <w:ind w:left="2160"/>
      </w:pPr>
      <w:r w:rsidRPr="00A66AAB">
        <w:t>Public assistance programs and eligibility information.</w:t>
      </w:r>
    </w:p>
    <w:p w14:paraId="576C3D07" w14:textId="6D44DACC" w:rsidR="00BF4686" w:rsidRPr="00C100EF" w:rsidRDefault="00BF4686" w:rsidP="00BF4686">
      <w:pPr>
        <w:pStyle w:val="Heading2"/>
      </w:pPr>
      <w:r>
        <w:t>Virtual</w:t>
      </w:r>
      <w:r w:rsidR="00F353A5">
        <w:t xml:space="preserve"> Wellness</w:t>
      </w:r>
      <w:r>
        <w:t xml:space="preserve"> Resources</w:t>
      </w:r>
    </w:p>
    <w:p w14:paraId="7C824ABE" w14:textId="77777777" w:rsidR="00521088" w:rsidRDefault="00521088" w:rsidP="00521088">
      <w:pPr>
        <w:pStyle w:val="Heading3"/>
      </w:pPr>
      <w:r>
        <w:t>Alcohol 101+</w:t>
      </w:r>
    </w:p>
    <w:p w14:paraId="2D7A6515" w14:textId="15EFC876" w:rsidR="00521088" w:rsidRDefault="00521088" w:rsidP="00EC1AEF">
      <w:pPr>
        <w:ind w:firstLine="720"/>
      </w:pPr>
      <w:r w:rsidRPr="00C100EF">
        <w:rPr>
          <w:b/>
          <w:bCs/>
        </w:rPr>
        <w:t>Website</w:t>
      </w:r>
      <w:r w:rsidRPr="003C2B8B">
        <w:rPr>
          <w:rFonts w:ascii="Calibri" w:eastAsiaTheme="minorEastAsia" w:hAnsi="Calibri" w:cs="Calibri"/>
          <w:color w:val="0000FF"/>
          <w:sz w:val="20"/>
          <w:szCs w:val="20"/>
        </w:rPr>
        <w:t xml:space="preserve"> </w:t>
      </w:r>
      <w:hyperlink r:id="rId45" w:history="1">
        <w:r w:rsidR="00C76189">
          <w:rPr>
            <w:rStyle w:val="Hyperlink"/>
          </w:rPr>
          <w:t>Alcohol 101+ website</w:t>
        </w:r>
      </w:hyperlink>
      <w:r>
        <w:t xml:space="preserve">  </w:t>
      </w:r>
    </w:p>
    <w:p w14:paraId="4B8490D9" w14:textId="77777777" w:rsidR="00521088" w:rsidRPr="00A66AAB" w:rsidRDefault="00521088" w:rsidP="00EC1AEF">
      <w:pPr>
        <w:pStyle w:val="ListParagraph"/>
        <w:numPr>
          <w:ilvl w:val="0"/>
          <w:numId w:val="1"/>
        </w:numPr>
      </w:pPr>
      <w:r>
        <w:t xml:space="preserve">Online </w:t>
      </w:r>
      <w:r w:rsidRPr="00A66AAB">
        <w:t xml:space="preserve">training </w:t>
      </w:r>
      <w:r>
        <w:t>that</w:t>
      </w:r>
      <w:r w:rsidRPr="00A66AAB">
        <w:t xml:space="preserve"> examine</w:t>
      </w:r>
      <w:r>
        <w:t>s</w:t>
      </w:r>
      <w:r w:rsidRPr="00A66AAB">
        <w:t xml:space="preserve"> your motivations and expectations surrounding alcohol and other drugs. Learn the risks and potential dangers for yourself and others.</w:t>
      </w:r>
    </w:p>
    <w:p w14:paraId="5FB41937" w14:textId="6E585CC8" w:rsidR="00567F3B" w:rsidRPr="00C100EF" w:rsidRDefault="00567F3B" w:rsidP="00567F3B">
      <w:pPr>
        <w:pStyle w:val="Heading3"/>
      </w:pPr>
      <w:proofErr w:type="spellStart"/>
      <w:r>
        <w:t>Bedsider</w:t>
      </w:r>
      <w:proofErr w:type="spellEnd"/>
    </w:p>
    <w:p w14:paraId="585540D8" w14:textId="66A2A9F8" w:rsidR="00567F3B" w:rsidRDefault="00567F3B" w:rsidP="00567F3B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46" w:history="1">
        <w:proofErr w:type="spellStart"/>
        <w:r w:rsidR="00C76189">
          <w:rPr>
            <w:rStyle w:val="Hyperlink"/>
          </w:rPr>
          <w:t>Bedsider</w:t>
        </w:r>
        <w:proofErr w:type="spellEnd"/>
        <w:r w:rsidR="00C76189">
          <w:rPr>
            <w:rStyle w:val="Hyperlink"/>
          </w:rPr>
          <w:t xml:space="preserve"> website</w:t>
        </w:r>
      </w:hyperlink>
      <w:r w:rsidR="008F03B5">
        <w:t xml:space="preserve"> </w:t>
      </w:r>
      <w:r>
        <w:t xml:space="preserve"> </w:t>
      </w:r>
    </w:p>
    <w:p w14:paraId="3CEE15E5" w14:textId="533AAC05" w:rsidR="00567F3B" w:rsidRDefault="008F03B5">
      <w:pPr>
        <w:pStyle w:val="ListParagraph"/>
        <w:numPr>
          <w:ilvl w:val="0"/>
          <w:numId w:val="2"/>
        </w:numPr>
      </w:pPr>
      <w:r>
        <w:t xml:space="preserve">Information </w:t>
      </w:r>
      <w:r w:rsidR="0014479E">
        <w:t>about sexual health and birth control.</w:t>
      </w:r>
    </w:p>
    <w:p w14:paraId="3D799470" w14:textId="77777777" w:rsidR="00232D3C" w:rsidRDefault="00232D3C" w:rsidP="00232D3C">
      <w:pPr>
        <w:pStyle w:val="Heading3"/>
      </w:pPr>
      <w:r w:rsidRPr="00232D3C">
        <w:t>Center for Young Women’s Health </w:t>
      </w:r>
    </w:p>
    <w:p w14:paraId="444AC355" w14:textId="5763247A" w:rsidR="00702D37" w:rsidRDefault="00702D37" w:rsidP="00702D37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47" w:history="1">
        <w:r w:rsidR="00C76189">
          <w:rPr>
            <w:rStyle w:val="Hyperlink"/>
          </w:rPr>
          <w:t>Center for Young Women’s Health website</w:t>
        </w:r>
      </w:hyperlink>
    </w:p>
    <w:p w14:paraId="02FE16DC" w14:textId="218C790C" w:rsidR="00232D3C" w:rsidRDefault="00232D3C">
      <w:pPr>
        <w:pStyle w:val="ListParagraph"/>
        <w:numPr>
          <w:ilvl w:val="0"/>
          <w:numId w:val="2"/>
        </w:numPr>
      </w:pPr>
      <w:r>
        <w:t>P</w:t>
      </w:r>
      <w:r w:rsidRPr="00232D3C">
        <w:t>rovides a series of guides on emotional health, including on test anxiety, depression, bullying, and eating disorder</w:t>
      </w:r>
      <w:r w:rsidR="0014479E">
        <w:t>s.</w:t>
      </w:r>
    </w:p>
    <w:p w14:paraId="4D9F2D12" w14:textId="2329B288" w:rsidR="00232D3C" w:rsidRDefault="00232D3C" w:rsidP="00232D3C">
      <w:pPr>
        <w:pStyle w:val="Heading3"/>
      </w:pPr>
      <w:r w:rsidRPr="00232D3C">
        <w:lastRenderedPageBreak/>
        <w:t xml:space="preserve">Center for Young </w:t>
      </w:r>
      <w:r>
        <w:t>Men’s</w:t>
      </w:r>
      <w:r w:rsidRPr="00232D3C">
        <w:t xml:space="preserve"> Health </w:t>
      </w:r>
    </w:p>
    <w:p w14:paraId="6E90F64F" w14:textId="6A8802FB" w:rsidR="00232D3C" w:rsidRDefault="00232D3C" w:rsidP="00232D3C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48" w:history="1">
        <w:r w:rsidR="00C76189">
          <w:rPr>
            <w:rStyle w:val="Hyperlink"/>
          </w:rPr>
          <w:t>Center for Young Men’s Health website</w:t>
        </w:r>
      </w:hyperlink>
      <w:r w:rsidR="007E5E84">
        <w:t xml:space="preserve"> </w:t>
      </w:r>
    </w:p>
    <w:p w14:paraId="4A462EAF" w14:textId="6D0463B8" w:rsidR="00232D3C" w:rsidRDefault="00232D3C">
      <w:pPr>
        <w:pStyle w:val="ListParagraph"/>
        <w:numPr>
          <w:ilvl w:val="0"/>
          <w:numId w:val="2"/>
        </w:numPr>
      </w:pPr>
      <w:r>
        <w:t>P</w:t>
      </w:r>
      <w:r w:rsidRPr="00232D3C">
        <w:t>rovides a series of guides on emotional health, including on test anxiety, depression, bullying, and eating disorder</w:t>
      </w:r>
      <w:r w:rsidR="0014479E">
        <w:t>s.</w:t>
      </w:r>
    </w:p>
    <w:p w14:paraId="35D34F8C" w14:textId="77777777" w:rsidR="00382220" w:rsidRDefault="00382220" w:rsidP="00386320">
      <w:pPr>
        <w:pStyle w:val="Heading3"/>
      </w:pPr>
      <w:r>
        <w:t>Centers for Disease Control and Prevention</w:t>
      </w:r>
    </w:p>
    <w:p w14:paraId="168D8E57" w14:textId="739F53EB" w:rsidR="00382220" w:rsidRDefault="00382220" w:rsidP="00D75771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49" w:history="1">
        <w:r w:rsidR="00C76189">
          <w:rPr>
            <w:rStyle w:val="Hyperlink"/>
          </w:rPr>
          <w:t>Centers for Disease Control and Prevention website</w:t>
        </w:r>
      </w:hyperlink>
      <w:r w:rsidR="00190DD7">
        <w:t xml:space="preserve"> </w:t>
      </w:r>
    </w:p>
    <w:p w14:paraId="47428355" w14:textId="6A8F419F" w:rsidR="00D75771" w:rsidRPr="00382220" w:rsidRDefault="00190DD7">
      <w:pPr>
        <w:pStyle w:val="ListParagraph"/>
        <w:numPr>
          <w:ilvl w:val="0"/>
          <w:numId w:val="2"/>
        </w:numPr>
      </w:pPr>
      <w:r>
        <w:t>I</w:t>
      </w:r>
      <w:r w:rsidR="00D75771">
        <w:t>nformation and resources on a variety of health issues.</w:t>
      </w:r>
    </w:p>
    <w:p w14:paraId="7C4A99D2" w14:textId="36902E2F" w:rsidR="00386320" w:rsidRDefault="00386320" w:rsidP="00521088">
      <w:pPr>
        <w:pStyle w:val="Heading3"/>
      </w:pPr>
      <w:r w:rsidRPr="00386320">
        <w:t>Creating a Healthier Life: A Step-By-Step Guide to Wellness</w:t>
      </w:r>
    </w:p>
    <w:p w14:paraId="1945DAA4" w14:textId="086869AA" w:rsidR="008F03B5" w:rsidRDefault="008F03B5" w:rsidP="008F03B5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50" w:history="1">
        <w:r w:rsidR="00C76189">
          <w:rPr>
            <w:rStyle w:val="Hyperlink"/>
          </w:rPr>
          <w:t>A Step-By-Step Guide to Wellness website</w:t>
        </w:r>
      </w:hyperlink>
      <w:r w:rsidR="00070713">
        <w:t xml:space="preserve"> </w:t>
      </w:r>
    </w:p>
    <w:p w14:paraId="27E18246" w14:textId="6F8D4AB6" w:rsidR="008F03B5" w:rsidRDefault="00942AE6">
      <w:pPr>
        <w:pStyle w:val="ListParagraph"/>
        <w:numPr>
          <w:ilvl w:val="0"/>
          <w:numId w:val="2"/>
        </w:numPr>
      </w:pPr>
      <w:r>
        <w:t>T</w:t>
      </w:r>
      <w:r w:rsidRPr="00942AE6">
        <w:t>his handbook defines wellness and presents the eight dimensions of wellness</w:t>
      </w:r>
      <w:r w:rsidR="00190DD7">
        <w:t xml:space="preserve"> and </w:t>
      </w:r>
      <w:r w:rsidRPr="00942AE6">
        <w:t>offers tips for improving in each dimension.</w:t>
      </w:r>
    </w:p>
    <w:p w14:paraId="3EF623B7" w14:textId="77777777" w:rsidR="00487F5D" w:rsidRDefault="00487F5D" w:rsidP="00487F5D">
      <w:pPr>
        <w:pStyle w:val="Heading3"/>
      </w:pPr>
      <w:r>
        <w:t>Go Ask Alice!</w:t>
      </w:r>
    </w:p>
    <w:p w14:paraId="03C4F41B" w14:textId="7E61BA4E" w:rsidR="00487F5D" w:rsidRDefault="00487F5D" w:rsidP="00487F5D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 w:rsidR="0071188A" w:rsidRPr="0071188A">
        <w:t xml:space="preserve"> </w:t>
      </w:r>
      <w:hyperlink r:id="rId51" w:history="1">
        <w:r w:rsidR="00C76189">
          <w:rPr>
            <w:rStyle w:val="Hyperlink"/>
          </w:rPr>
          <w:t>Go Ask Alice! website</w:t>
        </w:r>
      </w:hyperlink>
      <w:r w:rsidR="0071188A">
        <w:t xml:space="preserve"> </w:t>
      </w:r>
    </w:p>
    <w:p w14:paraId="35D5745E" w14:textId="0A0668E4" w:rsidR="00487F5D" w:rsidRDefault="00C237CF">
      <w:pPr>
        <w:pStyle w:val="ListParagraph"/>
        <w:numPr>
          <w:ilvl w:val="0"/>
          <w:numId w:val="2"/>
        </w:numPr>
      </w:pPr>
      <w:r w:rsidRPr="00C237CF">
        <w:t>Columbia University's health question-and-answer internet resource</w:t>
      </w:r>
      <w:r w:rsidR="00487F5D">
        <w:t>.</w:t>
      </w:r>
    </w:p>
    <w:p w14:paraId="58BDBDC6" w14:textId="7C8F62A7" w:rsidR="008F03B5" w:rsidRDefault="0021692F" w:rsidP="0021692F">
      <w:pPr>
        <w:pStyle w:val="Heading3"/>
      </w:pPr>
      <w:r>
        <w:t>The Jed Foundation</w:t>
      </w:r>
    </w:p>
    <w:p w14:paraId="428904E9" w14:textId="7ACA9725" w:rsidR="0021692F" w:rsidRDefault="0021692F" w:rsidP="0021692F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52" w:history="1">
        <w:r w:rsidR="00C76189">
          <w:rPr>
            <w:rStyle w:val="Hyperlink"/>
          </w:rPr>
          <w:t>The Jed Foundation website</w:t>
        </w:r>
      </w:hyperlink>
      <w:r w:rsidR="00D244FB">
        <w:t xml:space="preserve"> </w:t>
      </w:r>
    </w:p>
    <w:p w14:paraId="1D8E3364" w14:textId="4088A39F" w:rsidR="0021692F" w:rsidRDefault="001A5592">
      <w:pPr>
        <w:pStyle w:val="ListParagraph"/>
        <w:numPr>
          <w:ilvl w:val="0"/>
          <w:numId w:val="2"/>
        </w:numPr>
      </w:pPr>
      <w:r>
        <w:t>Resources to</w:t>
      </w:r>
      <w:r w:rsidRPr="001A5592">
        <w:t xml:space="preserve"> protect emotional health and prevent suicide </w:t>
      </w:r>
      <w:r>
        <w:t xml:space="preserve">among </w:t>
      </w:r>
      <w:r w:rsidRPr="001A5592">
        <w:t>teens and young adults.</w:t>
      </w:r>
    </w:p>
    <w:p w14:paraId="0A675E3B" w14:textId="2FA813E8" w:rsidR="00D244FB" w:rsidRDefault="00D244FB" w:rsidP="00D244FB">
      <w:pPr>
        <w:pStyle w:val="Heading3"/>
      </w:pPr>
      <w:r>
        <w:t>Love Is Respect</w:t>
      </w:r>
    </w:p>
    <w:p w14:paraId="3A96A0F3" w14:textId="3FCB2549" w:rsidR="00D244FB" w:rsidRDefault="00D244FB" w:rsidP="00D244FB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53" w:history="1">
        <w:r w:rsidR="00C76189">
          <w:rPr>
            <w:rStyle w:val="Hyperlink"/>
          </w:rPr>
          <w:t>Love Is Respect website</w:t>
        </w:r>
      </w:hyperlink>
      <w:r w:rsidR="0071188A">
        <w:t xml:space="preserve"> </w:t>
      </w:r>
    </w:p>
    <w:p w14:paraId="3FA967DD" w14:textId="65BFC93B" w:rsidR="00D244FB" w:rsidRDefault="003053F6">
      <w:pPr>
        <w:pStyle w:val="ListParagraph"/>
        <w:numPr>
          <w:ilvl w:val="0"/>
          <w:numId w:val="2"/>
        </w:numPr>
      </w:pPr>
      <w:r>
        <w:t>E</w:t>
      </w:r>
      <w:r w:rsidRPr="003053F6">
        <w:t>ducation and tools for navigating dating relationships</w:t>
      </w:r>
      <w:r>
        <w:t>.</w:t>
      </w:r>
    </w:p>
    <w:p w14:paraId="6A6F14C8" w14:textId="20EF764F" w:rsidR="00136182" w:rsidRDefault="00136182" w:rsidP="00136182">
      <w:pPr>
        <w:pStyle w:val="Heading3"/>
      </w:pPr>
      <w:r>
        <w:t>Mental Health College Guide</w:t>
      </w:r>
    </w:p>
    <w:p w14:paraId="427D3331" w14:textId="5F711324" w:rsidR="00136182" w:rsidRDefault="00136182" w:rsidP="00136182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54" w:history="1">
        <w:r w:rsidR="00C76189">
          <w:rPr>
            <w:rStyle w:val="Hyperlink"/>
          </w:rPr>
          <w:t>Mental Health College Guide website</w:t>
        </w:r>
      </w:hyperlink>
      <w:r w:rsidR="00DD7DE3">
        <w:t xml:space="preserve"> </w:t>
      </w:r>
    </w:p>
    <w:p w14:paraId="5821C647" w14:textId="5C7270B8" w:rsidR="00136182" w:rsidRDefault="00395AE5">
      <w:pPr>
        <w:pStyle w:val="ListParagraph"/>
        <w:numPr>
          <w:ilvl w:val="0"/>
          <w:numId w:val="2"/>
        </w:numPr>
      </w:pPr>
      <w:r>
        <w:t>A</w:t>
      </w:r>
      <w:r w:rsidRPr="00395AE5">
        <w:t xml:space="preserve"> guide cover</w:t>
      </w:r>
      <w:r>
        <w:t>ing</w:t>
      </w:r>
      <w:r w:rsidRPr="00395AE5">
        <w:t xml:space="preserve"> topics from self-care to getting mental health care support, to legal rights and self-advocacy</w:t>
      </w:r>
      <w:r w:rsidR="0014479E">
        <w:t>.</w:t>
      </w:r>
    </w:p>
    <w:p w14:paraId="7D34F381" w14:textId="3CB199FB" w:rsidR="0046580E" w:rsidRDefault="0046580E" w:rsidP="0046580E">
      <w:pPr>
        <w:pStyle w:val="Heading3"/>
      </w:pPr>
      <w:r>
        <w:t>National Eating Disorders Association</w:t>
      </w:r>
    </w:p>
    <w:p w14:paraId="736E935F" w14:textId="6D36C9D3" w:rsidR="0046580E" w:rsidRDefault="0046580E" w:rsidP="0046580E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55" w:history="1">
        <w:r w:rsidR="00C76189">
          <w:rPr>
            <w:rStyle w:val="Hyperlink"/>
          </w:rPr>
          <w:t>National Eating Disorders Association website</w:t>
        </w:r>
      </w:hyperlink>
      <w:r w:rsidR="00476C5F">
        <w:t xml:space="preserve"> </w:t>
      </w:r>
    </w:p>
    <w:p w14:paraId="741898EC" w14:textId="012292C3" w:rsidR="0046580E" w:rsidRDefault="0070313C">
      <w:pPr>
        <w:pStyle w:val="ListParagraph"/>
        <w:numPr>
          <w:ilvl w:val="0"/>
          <w:numId w:val="2"/>
        </w:numPr>
      </w:pPr>
      <w:r>
        <w:t>Education, support, and resources related to eating disorders.</w:t>
      </w:r>
    </w:p>
    <w:p w14:paraId="14D15C22" w14:textId="77777777" w:rsidR="009431C3" w:rsidRDefault="009431C3" w:rsidP="00476C5F">
      <w:pPr>
        <w:pStyle w:val="Heading3"/>
      </w:pPr>
      <w:r>
        <w:lastRenderedPageBreak/>
        <w:t>National Coalition for Sexual Health</w:t>
      </w:r>
    </w:p>
    <w:p w14:paraId="0C142E57" w14:textId="19BDEA59" w:rsidR="009431C3" w:rsidRDefault="009431C3" w:rsidP="009431C3">
      <w:r>
        <w:tab/>
      </w:r>
      <w:r>
        <w:rPr>
          <w:b/>
          <w:bCs/>
        </w:rPr>
        <w:t xml:space="preserve">Website: </w:t>
      </w:r>
      <w:hyperlink r:id="rId56" w:history="1">
        <w:r w:rsidR="00C76189">
          <w:rPr>
            <w:rStyle w:val="Hyperlink"/>
          </w:rPr>
          <w:t>National Coalition for Sexual Health website</w:t>
        </w:r>
      </w:hyperlink>
      <w:r w:rsidR="00A21D9C">
        <w:t xml:space="preserve"> </w:t>
      </w:r>
    </w:p>
    <w:p w14:paraId="6CC0EC82" w14:textId="56669914" w:rsidR="00A21D9C" w:rsidRPr="009431C3" w:rsidRDefault="00A21D9C">
      <w:pPr>
        <w:pStyle w:val="ListParagraph"/>
        <w:numPr>
          <w:ilvl w:val="0"/>
          <w:numId w:val="2"/>
        </w:numPr>
      </w:pPr>
      <w:r>
        <w:t>Sexual health information and resources.</w:t>
      </w:r>
    </w:p>
    <w:p w14:paraId="3ABF653A" w14:textId="64FE8F6E" w:rsidR="00476C5F" w:rsidRDefault="00476C5F" w:rsidP="00476C5F">
      <w:pPr>
        <w:pStyle w:val="Heading3"/>
      </w:pPr>
      <w:r>
        <w:t>National Institute of Mental Health</w:t>
      </w:r>
    </w:p>
    <w:p w14:paraId="5B9B4739" w14:textId="7C1CC859" w:rsidR="00476C5F" w:rsidRDefault="00476C5F" w:rsidP="00476C5F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57" w:history="1">
        <w:r w:rsidR="00C76189">
          <w:rPr>
            <w:rStyle w:val="Hyperlink"/>
          </w:rPr>
          <w:t>National Institute of Mental Health website</w:t>
        </w:r>
      </w:hyperlink>
      <w:r w:rsidR="00513107">
        <w:t xml:space="preserve"> </w:t>
      </w:r>
    </w:p>
    <w:p w14:paraId="5459FBA6" w14:textId="77777777" w:rsidR="00513107" w:rsidRDefault="00513107">
      <w:pPr>
        <w:pStyle w:val="ListParagraph"/>
        <w:numPr>
          <w:ilvl w:val="0"/>
          <w:numId w:val="2"/>
        </w:numPr>
      </w:pPr>
      <w:r>
        <w:t>D</w:t>
      </w:r>
      <w:r w:rsidRPr="00513107">
        <w:t>igital brochures and fact sheets on mental disorders</w:t>
      </w:r>
    </w:p>
    <w:p w14:paraId="71D37E38" w14:textId="7E161098" w:rsidR="002807B0" w:rsidRDefault="002807B0" w:rsidP="00513107">
      <w:pPr>
        <w:pStyle w:val="Heading3"/>
      </w:pPr>
      <w:r>
        <w:t>National Sleep Foundation</w:t>
      </w:r>
    </w:p>
    <w:p w14:paraId="599E248D" w14:textId="12D42FDA" w:rsidR="002807B0" w:rsidRDefault="002807B0" w:rsidP="002807B0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58" w:history="1">
        <w:r w:rsidR="00C76189">
          <w:rPr>
            <w:rStyle w:val="Hyperlink"/>
          </w:rPr>
          <w:t>National Sleep Foundation website</w:t>
        </w:r>
      </w:hyperlink>
      <w:r w:rsidR="002A10E3">
        <w:t xml:space="preserve"> </w:t>
      </w:r>
    </w:p>
    <w:p w14:paraId="22ED18F4" w14:textId="366477EF" w:rsidR="002807B0" w:rsidRDefault="002807B0">
      <w:pPr>
        <w:pStyle w:val="ListParagraph"/>
        <w:numPr>
          <w:ilvl w:val="0"/>
          <w:numId w:val="2"/>
        </w:numPr>
      </w:pPr>
      <w:r>
        <w:t>Sleep education and resources.</w:t>
      </w:r>
    </w:p>
    <w:p w14:paraId="30BAD8AB" w14:textId="6185ECA1" w:rsidR="000977B1" w:rsidRDefault="000977B1" w:rsidP="000977B1">
      <w:pPr>
        <w:pStyle w:val="Heading3"/>
      </w:pPr>
      <w:r>
        <w:t>Quit With Us</w:t>
      </w:r>
      <w:r w:rsidR="00657CAD">
        <w:t xml:space="preserve"> </w:t>
      </w:r>
      <w:r>
        <w:t>L</w:t>
      </w:r>
      <w:r w:rsidR="00657CAD">
        <w:t>ouisiana</w:t>
      </w:r>
    </w:p>
    <w:p w14:paraId="0B16E12E" w14:textId="1EAAE310" w:rsidR="000977B1" w:rsidRDefault="000977B1" w:rsidP="000977B1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59" w:history="1">
        <w:r w:rsidR="00C76189">
          <w:rPr>
            <w:rStyle w:val="Hyperlink"/>
          </w:rPr>
          <w:t xml:space="preserve">Quit </w:t>
        </w:r>
        <w:proofErr w:type="gramStart"/>
        <w:r w:rsidR="00C76189">
          <w:rPr>
            <w:rStyle w:val="Hyperlink"/>
          </w:rPr>
          <w:t>With</w:t>
        </w:r>
        <w:proofErr w:type="gramEnd"/>
        <w:r w:rsidR="00C76189">
          <w:rPr>
            <w:rStyle w:val="Hyperlink"/>
          </w:rPr>
          <w:t xml:space="preserve"> Us Louisiana website</w:t>
        </w:r>
      </w:hyperlink>
      <w:r>
        <w:t xml:space="preserve"> </w:t>
      </w:r>
    </w:p>
    <w:p w14:paraId="07C95903" w14:textId="5B55A9F6" w:rsidR="000977B1" w:rsidRDefault="000977B1">
      <w:pPr>
        <w:pStyle w:val="ListParagraph"/>
        <w:numPr>
          <w:ilvl w:val="0"/>
          <w:numId w:val="2"/>
        </w:numPr>
      </w:pPr>
      <w:r>
        <w:t>E</w:t>
      </w:r>
      <w:r w:rsidRPr="003053F6">
        <w:t>ducati</w:t>
      </w:r>
      <w:r>
        <w:t>on, support, and resources to quit nicotine.</w:t>
      </w:r>
    </w:p>
    <w:p w14:paraId="06458456" w14:textId="175B698B" w:rsidR="00EE3869" w:rsidRDefault="00EE3869" w:rsidP="00EE3869">
      <w:pPr>
        <w:pStyle w:val="Heading3"/>
      </w:pPr>
      <w:r>
        <w:t>T-Break Guide</w:t>
      </w:r>
    </w:p>
    <w:p w14:paraId="33F2888C" w14:textId="6E5B3B56" w:rsidR="00EE3869" w:rsidRDefault="00EE3869" w:rsidP="00EE3869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60" w:history="1">
        <w:r w:rsidR="00C76189">
          <w:rPr>
            <w:rStyle w:val="Hyperlink"/>
          </w:rPr>
          <w:t>T-Break Guide website</w:t>
        </w:r>
      </w:hyperlink>
      <w:r w:rsidR="006A3AFD">
        <w:t xml:space="preserve">  </w:t>
      </w:r>
    </w:p>
    <w:p w14:paraId="5027D990" w14:textId="35CC9E43" w:rsidR="00BF4686" w:rsidRDefault="00EE3869">
      <w:pPr>
        <w:pStyle w:val="ListParagraph"/>
        <w:numPr>
          <w:ilvl w:val="0"/>
          <w:numId w:val="2"/>
        </w:numPr>
      </w:pPr>
      <w:r>
        <w:t>A guide to help you on a cannabis tolerance break.</w:t>
      </w:r>
    </w:p>
    <w:p w14:paraId="00258B4F" w14:textId="77777777" w:rsidR="00EC1AEF" w:rsidRDefault="00EC1AEF" w:rsidP="00EC1AEF">
      <w:pPr>
        <w:pStyle w:val="Heading3"/>
      </w:pPr>
      <w:r>
        <w:t>TimelyCare</w:t>
      </w:r>
    </w:p>
    <w:p w14:paraId="3B5E116B" w14:textId="6A4373C3" w:rsidR="00EC1AEF" w:rsidRPr="00E9510F" w:rsidRDefault="00EC1AEF" w:rsidP="00EC1AEF">
      <w:pPr>
        <w:ind w:firstLine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61" w:history="1">
        <w:r w:rsidR="00C76189">
          <w:rPr>
            <w:rStyle w:val="Hyperlink"/>
          </w:rPr>
          <w:t>TimelyCare website</w:t>
        </w:r>
      </w:hyperlink>
      <w:r>
        <w:t xml:space="preserve"> </w:t>
      </w:r>
    </w:p>
    <w:p w14:paraId="22CF06CC" w14:textId="77777777" w:rsidR="00EC1AEF" w:rsidRDefault="00EC1AEF" w:rsidP="00EC1AEF">
      <w:pPr>
        <w:pStyle w:val="ListParagraph"/>
        <w:numPr>
          <w:ilvl w:val="0"/>
          <w:numId w:val="1"/>
        </w:numPr>
      </w:pPr>
      <w:r w:rsidRPr="00C63B87">
        <w:t xml:space="preserve">Virtual medical and mental health services for eligible LSUS students, including </w:t>
      </w:r>
      <w:proofErr w:type="spellStart"/>
      <w:r w:rsidRPr="00C63B87">
        <w:t>TalkNow</w:t>
      </w:r>
      <w:proofErr w:type="spellEnd"/>
      <w:r w:rsidRPr="00C63B87">
        <w:t>, scheduled counseling, and health coaching.</w:t>
      </w:r>
    </w:p>
    <w:p w14:paraId="740DB500" w14:textId="77777777" w:rsidR="00EC1AEF" w:rsidRPr="003C2B8B" w:rsidRDefault="00EC1AEF" w:rsidP="00EC1AEF"/>
    <w:sectPr w:rsidR="00EC1AEF" w:rsidRPr="003C2B8B" w:rsidSect="002C2C37">
      <w:headerReference w:type="default" r:id="rId62"/>
      <w:footerReference w:type="default" r:id="rId63"/>
      <w:headerReference w:type="first" r:id="rId64"/>
      <w:footerReference w:type="first" r:id="rId65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3A192" w14:textId="77777777" w:rsidR="00FE3061" w:rsidRPr="00C100EF" w:rsidRDefault="00FE3061">
      <w:pPr>
        <w:spacing w:after="0" w:line="240" w:lineRule="auto"/>
      </w:pPr>
      <w:r w:rsidRPr="00C100EF">
        <w:separator/>
      </w:r>
    </w:p>
  </w:endnote>
  <w:endnote w:type="continuationSeparator" w:id="0">
    <w:p w14:paraId="15FE94F7" w14:textId="77777777" w:rsidR="00FE3061" w:rsidRPr="00C100EF" w:rsidRDefault="00FE3061">
      <w:pPr>
        <w:spacing w:after="0" w:line="240" w:lineRule="auto"/>
      </w:pPr>
      <w:r w:rsidRPr="00C100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61D7C"/>
      </w:rPr>
      <w:id w:val="1013802938"/>
      <w:docPartObj>
        <w:docPartGallery w:val="Page Numbers (Bottom of Page)"/>
        <w:docPartUnique/>
      </w:docPartObj>
    </w:sdtPr>
    <w:sdtContent>
      <w:sdt>
        <w:sdtPr>
          <w:rPr>
            <w:color w:val="461D7C"/>
          </w:rPr>
          <w:id w:val="-1637789517"/>
          <w:docPartObj>
            <w:docPartGallery w:val="Page Numbers (Bottom of Page)"/>
            <w:docPartUnique/>
          </w:docPartObj>
        </w:sdtPr>
        <w:sdtContent>
          <w:p w14:paraId="157C3217" w14:textId="7794E8E0" w:rsidR="004B4E7E" w:rsidRPr="00B55714" w:rsidRDefault="00A66AAB" w:rsidP="00A66AAB">
            <w:pPr>
              <w:pStyle w:val="Footer"/>
              <w:tabs>
                <w:tab w:val="clear" w:pos="4680"/>
                <w:tab w:val="center" w:pos="5040"/>
              </w:tabs>
              <w:spacing w:after="240"/>
              <w:jc w:val="right"/>
              <w:rPr>
                <w:color w:val="461D7C"/>
              </w:rPr>
            </w:pPr>
            <w:r w:rsidRPr="00A66AAB">
              <w:rPr>
                <w:color w:val="461D7C"/>
              </w:rPr>
              <w:t xml:space="preserve">Health &amp; Wellness Resources </w:t>
            </w:r>
            <w:r>
              <w:rPr>
                <w:color w:val="461D7C"/>
              </w:rPr>
              <w:t>Guide 2026-2027</w:t>
            </w:r>
            <w:r w:rsidR="00B55714" w:rsidRPr="002C2C37">
              <w:rPr>
                <w:color w:val="461D7C"/>
              </w:rPr>
              <w:tab/>
            </w:r>
            <w:r w:rsidR="00B55714" w:rsidRPr="002C2C37">
              <w:rPr>
                <w:color w:val="461D7C"/>
              </w:rPr>
              <w:tab/>
              <w:t xml:space="preserve">Page </w:t>
            </w:r>
            <w:r w:rsidR="00B55714" w:rsidRPr="002C2C37">
              <w:rPr>
                <w:color w:val="461D7C"/>
              </w:rPr>
              <w:fldChar w:fldCharType="begin"/>
            </w:r>
            <w:r w:rsidR="00B55714" w:rsidRPr="002C2C37">
              <w:rPr>
                <w:color w:val="461D7C"/>
              </w:rPr>
              <w:instrText xml:space="preserve"> PAGE  \* Arabic  \* MERGEFORMAT </w:instrText>
            </w:r>
            <w:r w:rsidR="00B55714" w:rsidRPr="002C2C37">
              <w:rPr>
                <w:color w:val="461D7C"/>
              </w:rPr>
              <w:fldChar w:fldCharType="separate"/>
            </w:r>
            <w:r w:rsidR="00B55714">
              <w:rPr>
                <w:color w:val="461D7C"/>
              </w:rPr>
              <w:t>1</w:t>
            </w:r>
            <w:r w:rsidR="00B55714" w:rsidRPr="002C2C37">
              <w:rPr>
                <w:color w:val="461D7C"/>
              </w:rPr>
              <w:fldChar w:fldCharType="end"/>
            </w:r>
            <w:r w:rsidR="00B55714" w:rsidRPr="002C2C37">
              <w:rPr>
                <w:color w:val="461D7C"/>
              </w:rPr>
              <w:t xml:space="preserve"> of </w:t>
            </w:r>
            <w:r w:rsidR="00B55714" w:rsidRPr="002C2C37">
              <w:rPr>
                <w:color w:val="461D7C"/>
              </w:rPr>
              <w:fldChar w:fldCharType="begin"/>
            </w:r>
            <w:r w:rsidR="00B55714" w:rsidRPr="002C2C37">
              <w:rPr>
                <w:color w:val="461D7C"/>
              </w:rPr>
              <w:instrText xml:space="preserve"> NUMPAGES  \* Arabic  \* MERGEFORMAT </w:instrText>
            </w:r>
            <w:r w:rsidR="00B55714" w:rsidRPr="002C2C37">
              <w:rPr>
                <w:color w:val="461D7C"/>
              </w:rPr>
              <w:fldChar w:fldCharType="separate"/>
            </w:r>
            <w:r w:rsidR="00B55714">
              <w:rPr>
                <w:color w:val="461D7C"/>
              </w:rPr>
              <w:t>2</w:t>
            </w:r>
            <w:r w:rsidR="00B55714" w:rsidRPr="002C2C37">
              <w:rPr>
                <w:color w:val="461D7C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61D7C"/>
      </w:rPr>
      <w:id w:val="2031294396"/>
      <w:docPartObj>
        <w:docPartGallery w:val="Page Numbers (Bottom of Page)"/>
        <w:docPartUnique/>
      </w:docPartObj>
    </w:sdtPr>
    <w:sdtContent>
      <w:sdt>
        <w:sdtPr>
          <w:rPr>
            <w:color w:val="461D7C"/>
          </w:rPr>
          <w:id w:val="-1870070202"/>
          <w:docPartObj>
            <w:docPartGallery w:val="Page Numbers (Bottom of Page)"/>
            <w:docPartUnique/>
          </w:docPartObj>
        </w:sdtPr>
        <w:sdtContent>
          <w:p w14:paraId="1888D299" w14:textId="4CADC7D8" w:rsidR="00815EF9" w:rsidRPr="002C2C37" w:rsidRDefault="00A66AAB" w:rsidP="00A66AAB">
            <w:pPr>
              <w:pStyle w:val="Footer"/>
              <w:tabs>
                <w:tab w:val="clear" w:pos="4680"/>
                <w:tab w:val="center" w:pos="5040"/>
              </w:tabs>
              <w:spacing w:after="240"/>
              <w:jc w:val="right"/>
              <w:rPr>
                <w:color w:val="461D7C"/>
              </w:rPr>
            </w:pPr>
            <w:r w:rsidRPr="00A66AAB">
              <w:rPr>
                <w:color w:val="461D7C"/>
              </w:rPr>
              <w:t xml:space="preserve">Health &amp; Wellness Resources </w:t>
            </w:r>
            <w:r>
              <w:rPr>
                <w:color w:val="461D7C"/>
              </w:rPr>
              <w:t>Guide 2026-2027</w:t>
            </w:r>
            <w:r w:rsidR="002C2C37" w:rsidRPr="002C2C37">
              <w:rPr>
                <w:color w:val="461D7C"/>
              </w:rPr>
              <w:tab/>
            </w:r>
            <w:r w:rsidR="002C2C37" w:rsidRPr="002C2C37">
              <w:rPr>
                <w:color w:val="461D7C"/>
              </w:rPr>
              <w:tab/>
            </w:r>
            <w:r w:rsidR="001F0C2E" w:rsidRPr="002C2C37">
              <w:rPr>
                <w:color w:val="461D7C"/>
              </w:rPr>
              <w:t xml:space="preserve">Page </w:t>
            </w:r>
            <w:r w:rsidR="001F0C2E" w:rsidRPr="002C2C37">
              <w:rPr>
                <w:color w:val="461D7C"/>
              </w:rPr>
              <w:fldChar w:fldCharType="begin"/>
            </w:r>
            <w:r w:rsidR="001F0C2E" w:rsidRPr="002C2C37">
              <w:rPr>
                <w:color w:val="461D7C"/>
              </w:rPr>
              <w:instrText xml:space="preserve"> PAGE  \* Arabic  \* MERGEFORMAT </w:instrText>
            </w:r>
            <w:r w:rsidR="001F0C2E" w:rsidRPr="002C2C37">
              <w:rPr>
                <w:color w:val="461D7C"/>
              </w:rPr>
              <w:fldChar w:fldCharType="separate"/>
            </w:r>
            <w:r w:rsidR="001F0C2E" w:rsidRPr="002C2C37">
              <w:rPr>
                <w:color w:val="461D7C"/>
              </w:rPr>
              <w:t>2</w:t>
            </w:r>
            <w:r w:rsidR="001F0C2E" w:rsidRPr="002C2C37">
              <w:rPr>
                <w:color w:val="461D7C"/>
              </w:rPr>
              <w:fldChar w:fldCharType="end"/>
            </w:r>
            <w:r w:rsidR="001F0C2E" w:rsidRPr="002C2C37">
              <w:rPr>
                <w:color w:val="461D7C"/>
              </w:rPr>
              <w:t xml:space="preserve"> of </w:t>
            </w:r>
            <w:r w:rsidR="001F0C2E" w:rsidRPr="002C2C37">
              <w:rPr>
                <w:color w:val="461D7C"/>
              </w:rPr>
              <w:fldChar w:fldCharType="begin"/>
            </w:r>
            <w:r w:rsidR="001F0C2E" w:rsidRPr="002C2C37">
              <w:rPr>
                <w:color w:val="461D7C"/>
              </w:rPr>
              <w:instrText xml:space="preserve"> NUMPAGES  \* Arabic  \* MERGEFORMAT </w:instrText>
            </w:r>
            <w:r w:rsidR="001F0C2E" w:rsidRPr="002C2C37">
              <w:rPr>
                <w:color w:val="461D7C"/>
              </w:rPr>
              <w:fldChar w:fldCharType="separate"/>
            </w:r>
            <w:r w:rsidR="001F0C2E" w:rsidRPr="002C2C37">
              <w:rPr>
                <w:color w:val="461D7C"/>
              </w:rPr>
              <w:t>3</w:t>
            </w:r>
            <w:r w:rsidR="001F0C2E" w:rsidRPr="002C2C37">
              <w:rPr>
                <w:color w:val="461D7C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14A39" w14:textId="77777777" w:rsidR="00FE3061" w:rsidRPr="00C100EF" w:rsidRDefault="00FE3061">
      <w:pPr>
        <w:spacing w:after="0" w:line="240" w:lineRule="auto"/>
      </w:pPr>
      <w:r w:rsidRPr="00C100EF">
        <w:separator/>
      </w:r>
    </w:p>
  </w:footnote>
  <w:footnote w:type="continuationSeparator" w:id="0">
    <w:p w14:paraId="1A38CB9B" w14:textId="77777777" w:rsidR="00FE3061" w:rsidRPr="00C100EF" w:rsidRDefault="00FE3061">
      <w:pPr>
        <w:spacing w:after="0" w:line="240" w:lineRule="auto"/>
      </w:pPr>
      <w:r w:rsidRPr="00C100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FB07123" w14:paraId="1D66207B" w14:textId="77777777" w:rsidTr="3FB07123">
      <w:trPr>
        <w:trHeight w:val="300"/>
      </w:trPr>
      <w:tc>
        <w:tcPr>
          <w:tcW w:w="3120" w:type="dxa"/>
        </w:tcPr>
        <w:p w14:paraId="36FC213D" w14:textId="464BD6A6" w:rsidR="3FB07123" w:rsidRDefault="3FB07123" w:rsidP="3FB07123">
          <w:pPr>
            <w:pStyle w:val="Header"/>
            <w:ind w:left="-115"/>
          </w:pPr>
        </w:p>
      </w:tc>
      <w:tc>
        <w:tcPr>
          <w:tcW w:w="3120" w:type="dxa"/>
        </w:tcPr>
        <w:p w14:paraId="69B1BB68" w14:textId="4A733C9D" w:rsidR="3FB07123" w:rsidRDefault="3FB07123" w:rsidP="3FB07123">
          <w:pPr>
            <w:pStyle w:val="Header"/>
            <w:jc w:val="center"/>
          </w:pPr>
        </w:p>
      </w:tc>
      <w:tc>
        <w:tcPr>
          <w:tcW w:w="3120" w:type="dxa"/>
        </w:tcPr>
        <w:p w14:paraId="43063D92" w14:textId="35D8CB74" w:rsidR="3FB07123" w:rsidRDefault="3FB07123" w:rsidP="3FB07123">
          <w:pPr>
            <w:pStyle w:val="Header"/>
            <w:ind w:right="-115"/>
            <w:jc w:val="right"/>
          </w:pPr>
        </w:p>
      </w:tc>
    </w:tr>
  </w:tbl>
  <w:p w14:paraId="2E2E2A72" w14:textId="54B328AC" w:rsidR="3FB07123" w:rsidRDefault="3FB07123" w:rsidP="3FB071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87FAF" w14:textId="77777777" w:rsidR="001F0C2E" w:rsidRDefault="00B55714" w:rsidP="002C2C37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521FE5E7" wp14:editId="2CC3AEC1">
          <wp:extent cx="1666875" cy="543139"/>
          <wp:effectExtent l="0" t="0" r="0" b="9525"/>
          <wp:docPr id="1511664857" name="Picture 1" descr="Louisiana State University in Shrevepor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830" name="Picture 1" descr="Louisiana State University in Shrevepor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00" cy="548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B72F39" w14:textId="77777777" w:rsidR="002C2C37" w:rsidRPr="0049100D" w:rsidRDefault="002C2C37" w:rsidP="002C2C37">
    <w:pPr>
      <w:pStyle w:val="Header"/>
      <w:jc w:val="center"/>
      <w:rPr>
        <w:color w:val="461D7C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5682D"/>
    <w:multiLevelType w:val="hybridMultilevel"/>
    <w:tmpl w:val="91CCB9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AAA3D96"/>
    <w:multiLevelType w:val="hybridMultilevel"/>
    <w:tmpl w:val="ECD433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7471115">
    <w:abstractNumId w:val="0"/>
  </w:num>
  <w:num w:numId="2" w16cid:durableId="161494124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CB2"/>
    <w:rsid w:val="00001CE4"/>
    <w:rsid w:val="00013680"/>
    <w:rsid w:val="00032DB8"/>
    <w:rsid w:val="0006051E"/>
    <w:rsid w:val="00070713"/>
    <w:rsid w:val="00075D8E"/>
    <w:rsid w:val="00082EA3"/>
    <w:rsid w:val="00090FDB"/>
    <w:rsid w:val="000977B1"/>
    <w:rsid w:val="000A1E0C"/>
    <w:rsid w:val="000C1C50"/>
    <w:rsid w:val="000C28D5"/>
    <w:rsid w:val="000F14BA"/>
    <w:rsid w:val="001056B1"/>
    <w:rsid w:val="00112063"/>
    <w:rsid w:val="001352D7"/>
    <w:rsid w:val="00136182"/>
    <w:rsid w:val="00143F48"/>
    <w:rsid w:val="0014479E"/>
    <w:rsid w:val="00150818"/>
    <w:rsid w:val="00157A31"/>
    <w:rsid w:val="0017008D"/>
    <w:rsid w:val="00170AE2"/>
    <w:rsid w:val="00172F39"/>
    <w:rsid w:val="00190DD7"/>
    <w:rsid w:val="001A5592"/>
    <w:rsid w:val="001A7DCD"/>
    <w:rsid w:val="001B1E80"/>
    <w:rsid w:val="001B3CCF"/>
    <w:rsid w:val="001C643A"/>
    <w:rsid w:val="001D11BF"/>
    <w:rsid w:val="001D6420"/>
    <w:rsid w:val="001F0C2E"/>
    <w:rsid w:val="00204412"/>
    <w:rsid w:val="0021692F"/>
    <w:rsid w:val="002213E3"/>
    <w:rsid w:val="002276C9"/>
    <w:rsid w:val="00232D3C"/>
    <w:rsid w:val="002441BF"/>
    <w:rsid w:val="00257607"/>
    <w:rsid w:val="00274813"/>
    <w:rsid w:val="002807B0"/>
    <w:rsid w:val="00286B30"/>
    <w:rsid w:val="00296AAD"/>
    <w:rsid w:val="002A10E3"/>
    <w:rsid w:val="002C2C37"/>
    <w:rsid w:val="002D5E22"/>
    <w:rsid w:val="002D6D9F"/>
    <w:rsid w:val="002F037F"/>
    <w:rsid w:val="002F06DF"/>
    <w:rsid w:val="002F0A12"/>
    <w:rsid w:val="00304C2B"/>
    <w:rsid w:val="003053F6"/>
    <w:rsid w:val="00380524"/>
    <w:rsid w:val="00382220"/>
    <w:rsid w:val="00386320"/>
    <w:rsid w:val="00393C0D"/>
    <w:rsid w:val="00395AE5"/>
    <w:rsid w:val="003B31AC"/>
    <w:rsid w:val="003B661B"/>
    <w:rsid w:val="003C1980"/>
    <w:rsid w:val="003C2B8B"/>
    <w:rsid w:val="003D66B1"/>
    <w:rsid w:val="003D66B5"/>
    <w:rsid w:val="003F1B01"/>
    <w:rsid w:val="003F3F6B"/>
    <w:rsid w:val="00400754"/>
    <w:rsid w:val="00416CED"/>
    <w:rsid w:val="004171C8"/>
    <w:rsid w:val="00421EA3"/>
    <w:rsid w:val="00422D96"/>
    <w:rsid w:val="00427E77"/>
    <w:rsid w:val="004641BC"/>
    <w:rsid w:val="0046580E"/>
    <w:rsid w:val="00471A77"/>
    <w:rsid w:val="00476C5F"/>
    <w:rsid w:val="00483E72"/>
    <w:rsid w:val="00487F5D"/>
    <w:rsid w:val="004B4E7E"/>
    <w:rsid w:val="004D65A0"/>
    <w:rsid w:val="004E106A"/>
    <w:rsid w:val="004E1321"/>
    <w:rsid w:val="004E163A"/>
    <w:rsid w:val="00500F4D"/>
    <w:rsid w:val="005079D3"/>
    <w:rsid w:val="005109B2"/>
    <w:rsid w:val="00513107"/>
    <w:rsid w:val="0051453C"/>
    <w:rsid w:val="00521088"/>
    <w:rsid w:val="00551FE2"/>
    <w:rsid w:val="00564FAC"/>
    <w:rsid w:val="00567F3B"/>
    <w:rsid w:val="0057247D"/>
    <w:rsid w:val="00583687"/>
    <w:rsid w:val="005868FF"/>
    <w:rsid w:val="00586D02"/>
    <w:rsid w:val="00590D4B"/>
    <w:rsid w:val="005915C9"/>
    <w:rsid w:val="005A423A"/>
    <w:rsid w:val="005D6AE7"/>
    <w:rsid w:val="005F0A04"/>
    <w:rsid w:val="00602787"/>
    <w:rsid w:val="00610922"/>
    <w:rsid w:val="0062688D"/>
    <w:rsid w:val="006306D7"/>
    <w:rsid w:val="006307A1"/>
    <w:rsid w:val="0063199C"/>
    <w:rsid w:val="006443D9"/>
    <w:rsid w:val="006445C6"/>
    <w:rsid w:val="00657CAD"/>
    <w:rsid w:val="00663ABB"/>
    <w:rsid w:val="00671FE0"/>
    <w:rsid w:val="006765B7"/>
    <w:rsid w:val="00682C19"/>
    <w:rsid w:val="00693DBD"/>
    <w:rsid w:val="006A3A1F"/>
    <w:rsid w:val="006A3AFD"/>
    <w:rsid w:val="006D27A8"/>
    <w:rsid w:val="00702D37"/>
    <w:rsid w:val="0070313C"/>
    <w:rsid w:val="0071188A"/>
    <w:rsid w:val="00712CF3"/>
    <w:rsid w:val="00713DCE"/>
    <w:rsid w:val="0073717A"/>
    <w:rsid w:val="00740342"/>
    <w:rsid w:val="00743556"/>
    <w:rsid w:val="0075354C"/>
    <w:rsid w:val="007700E6"/>
    <w:rsid w:val="007B47AE"/>
    <w:rsid w:val="007B72B1"/>
    <w:rsid w:val="007D2D63"/>
    <w:rsid w:val="007D3174"/>
    <w:rsid w:val="007D69D1"/>
    <w:rsid w:val="007D6D7B"/>
    <w:rsid w:val="007E5E84"/>
    <w:rsid w:val="007F1A15"/>
    <w:rsid w:val="00815EF9"/>
    <w:rsid w:val="00822FBE"/>
    <w:rsid w:val="00853F59"/>
    <w:rsid w:val="0085477A"/>
    <w:rsid w:val="008A3FAF"/>
    <w:rsid w:val="008A559F"/>
    <w:rsid w:val="008B7B1D"/>
    <w:rsid w:val="008E75A6"/>
    <w:rsid w:val="008F03B5"/>
    <w:rsid w:val="008F799B"/>
    <w:rsid w:val="0092031F"/>
    <w:rsid w:val="009264CC"/>
    <w:rsid w:val="00942AE6"/>
    <w:rsid w:val="009431C3"/>
    <w:rsid w:val="009441D1"/>
    <w:rsid w:val="0095122E"/>
    <w:rsid w:val="0095BAA0"/>
    <w:rsid w:val="009B68E5"/>
    <w:rsid w:val="009C0088"/>
    <w:rsid w:val="009C1891"/>
    <w:rsid w:val="009C19E8"/>
    <w:rsid w:val="009C32EA"/>
    <w:rsid w:val="009D1061"/>
    <w:rsid w:val="009D2B60"/>
    <w:rsid w:val="009E51CB"/>
    <w:rsid w:val="00A02A09"/>
    <w:rsid w:val="00A07EF7"/>
    <w:rsid w:val="00A114F2"/>
    <w:rsid w:val="00A169E8"/>
    <w:rsid w:val="00A21D9C"/>
    <w:rsid w:val="00A22A8A"/>
    <w:rsid w:val="00A368F8"/>
    <w:rsid w:val="00A540CC"/>
    <w:rsid w:val="00A66AAB"/>
    <w:rsid w:val="00A97E4C"/>
    <w:rsid w:val="00AF5203"/>
    <w:rsid w:val="00B219B1"/>
    <w:rsid w:val="00B4566F"/>
    <w:rsid w:val="00B51AD8"/>
    <w:rsid w:val="00B55714"/>
    <w:rsid w:val="00B655CB"/>
    <w:rsid w:val="00B86461"/>
    <w:rsid w:val="00B86E74"/>
    <w:rsid w:val="00BA18BE"/>
    <w:rsid w:val="00BA39AC"/>
    <w:rsid w:val="00BC6D61"/>
    <w:rsid w:val="00BD66E5"/>
    <w:rsid w:val="00BE2C97"/>
    <w:rsid w:val="00BF4686"/>
    <w:rsid w:val="00BF755D"/>
    <w:rsid w:val="00C100EF"/>
    <w:rsid w:val="00C237CF"/>
    <w:rsid w:val="00C3626A"/>
    <w:rsid w:val="00C46277"/>
    <w:rsid w:val="00C61CB2"/>
    <w:rsid w:val="00C63B87"/>
    <w:rsid w:val="00C713BA"/>
    <w:rsid w:val="00C715A4"/>
    <w:rsid w:val="00C757A5"/>
    <w:rsid w:val="00C76189"/>
    <w:rsid w:val="00C76451"/>
    <w:rsid w:val="00C8340E"/>
    <w:rsid w:val="00C94627"/>
    <w:rsid w:val="00CB464A"/>
    <w:rsid w:val="00CB4FAC"/>
    <w:rsid w:val="00CD3D2F"/>
    <w:rsid w:val="00CE20CC"/>
    <w:rsid w:val="00CF084E"/>
    <w:rsid w:val="00D06B23"/>
    <w:rsid w:val="00D244FB"/>
    <w:rsid w:val="00D36290"/>
    <w:rsid w:val="00D470F6"/>
    <w:rsid w:val="00D5129A"/>
    <w:rsid w:val="00D5423E"/>
    <w:rsid w:val="00D5605A"/>
    <w:rsid w:val="00D57165"/>
    <w:rsid w:val="00D62846"/>
    <w:rsid w:val="00D75771"/>
    <w:rsid w:val="00D84162"/>
    <w:rsid w:val="00D9431F"/>
    <w:rsid w:val="00DB00FD"/>
    <w:rsid w:val="00DB2EBC"/>
    <w:rsid w:val="00DC14FD"/>
    <w:rsid w:val="00DD609C"/>
    <w:rsid w:val="00DD7DE3"/>
    <w:rsid w:val="00DE7DBC"/>
    <w:rsid w:val="00E1250B"/>
    <w:rsid w:val="00E34AB7"/>
    <w:rsid w:val="00E5135D"/>
    <w:rsid w:val="00E83337"/>
    <w:rsid w:val="00E93729"/>
    <w:rsid w:val="00E9510F"/>
    <w:rsid w:val="00EC1AEF"/>
    <w:rsid w:val="00EE1292"/>
    <w:rsid w:val="00EE3869"/>
    <w:rsid w:val="00EF0A13"/>
    <w:rsid w:val="00EF1DFF"/>
    <w:rsid w:val="00EF3261"/>
    <w:rsid w:val="00F1159B"/>
    <w:rsid w:val="00F14DCB"/>
    <w:rsid w:val="00F27D84"/>
    <w:rsid w:val="00F33781"/>
    <w:rsid w:val="00F353A5"/>
    <w:rsid w:val="00F44EA5"/>
    <w:rsid w:val="00F573D9"/>
    <w:rsid w:val="00F73209"/>
    <w:rsid w:val="00F768AB"/>
    <w:rsid w:val="00F8446B"/>
    <w:rsid w:val="00F86BA2"/>
    <w:rsid w:val="00F919CA"/>
    <w:rsid w:val="00FA5FDB"/>
    <w:rsid w:val="00FB4E38"/>
    <w:rsid w:val="00FC7F99"/>
    <w:rsid w:val="00FE1687"/>
    <w:rsid w:val="00FE3061"/>
    <w:rsid w:val="00FE4F88"/>
    <w:rsid w:val="00FF2635"/>
    <w:rsid w:val="00FF6342"/>
    <w:rsid w:val="03D6D90A"/>
    <w:rsid w:val="06E9CA5C"/>
    <w:rsid w:val="07379AF2"/>
    <w:rsid w:val="078E3BFE"/>
    <w:rsid w:val="07D9F1EE"/>
    <w:rsid w:val="0B2F6039"/>
    <w:rsid w:val="0D2ADDE8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B174890"/>
    <w:rsid w:val="1C6B9644"/>
    <w:rsid w:val="1F72DAD2"/>
    <w:rsid w:val="1F8C957C"/>
    <w:rsid w:val="2036FA96"/>
    <w:rsid w:val="213E2A53"/>
    <w:rsid w:val="24DF5264"/>
    <w:rsid w:val="24E5BC56"/>
    <w:rsid w:val="267767BE"/>
    <w:rsid w:val="26A9ED52"/>
    <w:rsid w:val="2B299E77"/>
    <w:rsid w:val="2BDA0F75"/>
    <w:rsid w:val="2C92D09B"/>
    <w:rsid w:val="2EC2BCB4"/>
    <w:rsid w:val="2F291A8A"/>
    <w:rsid w:val="312E8B49"/>
    <w:rsid w:val="31395FDF"/>
    <w:rsid w:val="31F2F50E"/>
    <w:rsid w:val="3EBD7B2B"/>
    <w:rsid w:val="3EEBCEA4"/>
    <w:rsid w:val="3FB07123"/>
    <w:rsid w:val="407B2DF6"/>
    <w:rsid w:val="40F1E3AC"/>
    <w:rsid w:val="40FCCC09"/>
    <w:rsid w:val="413D8C9D"/>
    <w:rsid w:val="418FF4A9"/>
    <w:rsid w:val="43DF1699"/>
    <w:rsid w:val="4413ADE1"/>
    <w:rsid w:val="44B0A5AF"/>
    <w:rsid w:val="45F181C0"/>
    <w:rsid w:val="4659736F"/>
    <w:rsid w:val="4693334C"/>
    <w:rsid w:val="46FF8CD1"/>
    <w:rsid w:val="48198758"/>
    <w:rsid w:val="487D19AE"/>
    <w:rsid w:val="48D953AF"/>
    <w:rsid w:val="495A8452"/>
    <w:rsid w:val="4AF200E7"/>
    <w:rsid w:val="4BD40F81"/>
    <w:rsid w:val="4C3CCE69"/>
    <w:rsid w:val="4E085B6E"/>
    <w:rsid w:val="4E431CD0"/>
    <w:rsid w:val="4EB7CB01"/>
    <w:rsid w:val="4FA2D762"/>
    <w:rsid w:val="537CCDE7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5DD4275"/>
    <w:rsid w:val="6A8FF391"/>
    <w:rsid w:val="6B0B697A"/>
    <w:rsid w:val="7ACF3ADD"/>
    <w:rsid w:val="7BE06EAD"/>
    <w:rsid w:val="7C24A1B8"/>
    <w:rsid w:val="7CB3B9C6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42072"/>
  <w15:chartTrackingRefBased/>
  <w15:docId w15:val="{A2C1BEEA-B03C-43B4-979C-0CDF8E2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C37"/>
    <w:pPr>
      <w:keepNext/>
      <w:keepLines/>
      <w:spacing w:before="120" w:after="0"/>
      <w:jc w:val="center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2C37"/>
    <w:pPr>
      <w:keepNext/>
      <w:keepLines/>
      <w:pBdr>
        <w:bottom w:val="single" w:sz="4" w:space="1" w:color="auto"/>
      </w:pBdr>
      <w:spacing w:before="360" w:after="80"/>
      <w:outlineLvl w:val="1"/>
    </w:pPr>
    <w:rPr>
      <w:color w:val="461D7C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CD3D2F"/>
    <w:pPr>
      <w:keepNext/>
      <w:keepLines/>
      <w:spacing w:before="160" w:after="80"/>
      <w:outlineLvl w:val="2"/>
    </w:pPr>
    <w:rPr>
      <w:color w:val="250D44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5203"/>
    <w:pPr>
      <w:keepNext/>
      <w:keepLines/>
      <w:spacing w:before="240" w:after="40"/>
      <w:ind w:left="720"/>
      <w:outlineLvl w:val="3"/>
    </w:pPr>
    <w:rPr>
      <w:b/>
      <w:b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00CD3D2F"/>
    <w:pPr>
      <w:keepNext/>
      <w:keepLines/>
      <w:spacing w:before="80" w:after="40"/>
      <w:ind w:left="14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2C2C37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2C37"/>
    <w:rPr>
      <w:rFonts w:ascii="Roboto" w:eastAsia="Roboto" w:hAnsi="Roboto" w:cs="Roboto"/>
      <w:color w:val="461D7C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F5203"/>
    <w:rPr>
      <w:rFonts w:ascii="Roboto" w:eastAsia="Roboto" w:hAnsi="Roboto" w:cs="Roboto"/>
      <w:b/>
      <w:b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1FE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davidraineschc.org/" TargetMode="External"/><Relationship Id="rId21" Type="http://schemas.openxmlformats.org/officeDocument/2006/relationships/hyperlink" Target="https://www.lhc.la.gov/" TargetMode="External"/><Relationship Id="rId34" Type="http://schemas.openxmlformats.org/officeDocument/2006/relationships/hyperlink" Target="https://www.samhsa.gov/find-help/national-helpline" TargetMode="External"/><Relationship Id="rId42" Type="http://schemas.openxmlformats.org/officeDocument/2006/relationships/hyperlink" Target="https://www.sportran.org/" TargetMode="External"/><Relationship Id="rId47" Type="http://schemas.openxmlformats.org/officeDocument/2006/relationships/hyperlink" Target="https://youngwomenshealth.org/" TargetMode="External"/><Relationship Id="rId50" Type="http://schemas.openxmlformats.org/officeDocument/2006/relationships/hyperlink" Target="https://library.samhsa.gov/sites/default/files/sma16-4958.pdf" TargetMode="External"/><Relationship Id="rId55" Type="http://schemas.openxmlformats.org/officeDocument/2006/relationships/hyperlink" Target="https://www.nationaleatingdisorders.org/" TargetMode="External"/><Relationship Id="rId63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oodbanknla.org/" TargetMode="External"/><Relationship Id="rId29" Type="http://schemas.openxmlformats.org/officeDocument/2006/relationships/hyperlink" Target="https://philadelphiacenter.org/" TargetMode="External"/><Relationship Id="rId11" Type="http://schemas.openxmlformats.org/officeDocument/2006/relationships/hyperlink" Target="https://www.lsus.edu/student-life/counseling-services" TargetMode="External"/><Relationship Id="rId24" Type="http://schemas.openxmlformats.org/officeDocument/2006/relationships/hyperlink" Target="https://www.samhsa.gov/" TargetMode="External"/><Relationship Id="rId32" Type="http://schemas.openxmlformats.org/officeDocument/2006/relationships/hyperlink" Target="https://www.carepregnancyhelp.com/" TargetMode="External"/><Relationship Id="rId37" Type="http://schemas.openxmlformats.org/officeDocument/2006/relationships/hyperlink" Target="https://smartrecovery.org/" TargetMode="External"/><Relationship Id="rId40" Type="http://schemas.openxmlformats.org/officeDocument/2006/relationships/hyperlink" Target="http://projectcelebration.com/" TargetMode="External"/><Relationship Id="rId45" Type="http://schemas.openxmlformats.org/officeDocument/2006/relationships/hyperlink" Target="https://app.alcohol101.plus/signin/lsushreveport" TargetMode="External"/><Relationship Id="rId53" Type="http://schemas.openxmlformats.org/officeDocument/2006/relationships/hyperlink" Target="https://www.loveisrespect.org/" TargetMode="External"/><Relationship Id="rId58" Type="http://schemas.openxmlformats.org/officeDocument/2006/relationships/hyperlink" Target="https://www.thensf.org/" TargetMode="External"/><Relationship Id="rId66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s://timelycare.com/lsus" TargetMode="External"/><Relationship Id="rId19" Type="http://schemas.openxmlformats.org/officeDocument/2006/relationships/hyperlink" Target="https://www.noelumc.org/pantry" TargetMode="External"/><Relationship Id="rId14" Type="http://schemas.openxmlformats.org/officeDocument/2006/relationships/hyperlink" Target="https://www.lsus.edu/student-life/food-pantry" TargetMode="External"/><Relationship Id="rId22" Type="http://schemas.openxmlformats.org/officeDocument/2006/relationships/hyperlink" Target="https://988lifeline.org/" TargetMode="External"/><Relationship Id="rId27" Type="http://schemas.openxmlformats.org/officeDocument/2006/relationships/hyperlink" Target="https://www.mlkhealth.org/" TargetMode="External"/><Relationship Id="rId30" Type="http://schemas.openxmlformats.org/officeDocument/2006/relationships/hyperlink" Target="https://louisianahealthhub.org/" TargetMode="External"/><Relationship Id="rId35" Type="http://schemas.openxmlformats.org/officeDocument/2006/relationships/hyperlink" Target="https://www.aa.org/find-aa" TargetMode="External"/><Relationship Id="rId43" Type="http://schemas.openxmlformats.org/officeDocument/2006/relationships/hyperlink" Target="https://www.laworks.net/" TargetMode="External"/><Relationship Id="rId48" Type="http://schemas.openxmlformats.org/officeDocument/2006/relationships/hyperlink" Target="https://youngmenshealthsite.org/" TargetMode="External"/><Relationship Id="rId56" Type="http://schemas.openxmlformats.org/officeDocument/2006/relationships/hyperlink" Target="https://www.nationalcoalitionforsexualhealth.org/" TargetMode="External"/><Relationship Id="rId64" Type="http://schemas.openxmlformats.org/officeDocument/2006/relationships/header" Target="header2.xml"/><Relationship Id="rId8" Type="http://schemas.openxmlformats.org/officeDocument/2006/relationships/footnotes" Target="footnotes.xml"/><Relationship Id="rId51" Type="http://schemas.openxmlformats.org/officeDocument/2006/relationships/hyperlink" Target="https://goaskalice.columbia.edu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lsus.edu/current-students/dean-of-students/save-program" TargetMode="External"/><Relationship Id="rId17" Type="http://schemas.openxmlformats.org/officeDocument/2006/relationships/hyperlink" Target="https://ldh.la.gov/supplemental-nutrition-assistance-program" TargetMode="External"/><Relationship Id="rId25" Type="http://schemas.openxmlformats.org/officeDocument/2006/relationships/hyperlink" Target="https://www.helpforgambling.org/" TargetMode="External"/><Relationship Id="rId33" Type="http://schemas.openxmlformats.org/officeDocument/2006/relationships/hyperlink" Target="https://www.carepregnancyhelp.com/" TargetMode="External"/><Relationship Id="rId38" Type="http://schemas.openxmlformats.org/officeDocument/2006/relationships/hyperlink" Target="https://lafasa.org/" TargetMode="External"/><Relationship Id="rId46" Type="http://schemas.openxmlformats.org/officeDocument/2006/relationships/hyperlink" Target="https://www.bedsider.org/" TargetMode="External"/><Relationship Id="rId59" Type="http://schemas.openxmlformats.org/officeDocument/2006/relationships/hyperlink" Target="https://quitwithusla.org/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www.sbrescuemission.com/" TargetMode="External"/><Relationship Id="rId41" Type="http://schemas.openxmlformats.org/officeDocument/2006/relationships/hyperlink" Target="https://lcadv.org/" TargetMode="External"/><Relationship Id="rId54" Type="http://schemas.openxmlformats.org/officeDocument/2006/relationships/hyperlink" Target="https://collegeguide.nami.org/" TargetMode="External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louisiana211.org/" TargetMode="External"/><Relationship Id="rId23" Type="http://schemas.openxmlformats.org/officeDocument/2006/relationships/hyperlink" Target="https://www.veteranscrisisline.net/" TargetMode="External"/><Relationship Id="rId28" Type="http://schemas.openxmlformats.org/officeDocument/2006/relationships/hyperlink" Target="https://www.myplan.healthy.la.gov/" TargetMode="External"/><Relationship Id="rId36" Type="http://schemas.openxmlformats.org/officeDocument/2006/relationships/hyperlink" Target="https://www.na.org/meetingsearch/" TargetMode="External"/><Relationship Id="rId49" Type="http://schemas.openxmlformats.org/officeDocument/2006/relationships/hyperlink" Target="https://www.cdc.gov/index.html" TargetMode="External"/><Relationship Id="rId57" Type="http://schemas.openxmlformats.org/officeDocument/2006/relationships/hyperlink" Target="https://www.nimh.nih.gov/health/publications" TargetMode="External"/><Relationship Id="rId10" Type="http://schemas.openxmlformats.org/officeDocument/2006/relationships/hyperlink" Target="https://www.lsus.edu/current-students/dean-of-students/student-advocacy" TargetMode="External"/><Relationship Id="rId31" Type="http://schemas.openxmlformats.org/officeDocument/2006/relationships/hyperlink" Target="https://shreveportpregnancycenter.com/" TargetMode="External"/><Relationship Id="rId44" Type="http://schemas.openxmlformats.org/officeDocument/2006/relationships/hyperlink" Target="https://www.dcfs.louisiana.gov/" TargetMode="External"/><Relationship Id="rId52" Type="http://schemas.openxmlformats.org/officeDocument/2006/relationships/hyperlink" Target="https://jedfoundation.org/" TargetMode="External"/><Relationship Id="rId60" Type="http://schemas.openxmlformats.org/officeDocument/2006/relationships/hyperlink" Target="https://www.uvm.edu/health/t-break-guide" TargetMode="External"/><Relationship Id="rId65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www.lsus.edu/student-life/accessibility-services" TargetMode="External"/><Relationship Id="rId18" Type="http://schemas.openxmlformats.org/officeDocument/2006/relationships/hyperlink" Target="https://www.ccnla.org/" TargetMode="External"/><Relationship Id="rId39" Type="http://schemas.openxmlformats.org/officeDocument/2006/relationships/hyperlink" Target="https://www.la-law.org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iller2\AppData\Local\Microsoft\Olk\Attachments\ooa-973d4427-86aa-44bf-b70e-4b3143031052\24c8f8a67c1c0f34da593116b3194a4843cabc6449b4f8906ed3ab57442c0372\2026%20Accessible%20Resources%20Guid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Accessible Resources Guide Template</Template>
  <TotalTime>49</TotalTime>
  <Pages>10</Pages>
  <Words>1830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DVSAS Community Resources - SAVE Program | LSUS</vt:lpstr>
    </vt:vector>
  </TitlesOfParts>
  <Manager>deanofstudents@lsus.edu</Manager>
  <Company/>
  <LinksUpToDate>false</LinksUpToDate>
  <CharactersWithSpaces>12243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&amp; Wellness Resources Guide 2026-2027 - Campus Health &amp; Wellness | LSUS</dc:title>
  <dc:subject/>
  <dc:creator>Celeste Miller</dc:creator>
  <cp:keywords/>
  <dc:description/>
  <cp:lastModifiedBy>Landry Ray</cp:lastModifiedBy>
  <cp:revision>3</cp:revision>
  <dcterms:created xsi:type="dcterms:W3CDTF">2026-11-05T16:50:00Z</dcterms:created>
  <dcterms:modified xsi:type="dcterms:W3CDTF">2026-11-05T17:45:00Z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