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0C279" w14:textId="77777777" w:rsidR="006443D9" w:rsidRDefault="00876F01" w:rsidP="00815EF9">
      <w:pPr>
        <w:pStyle w:val="Heading1"/>
      </w:pPr>
      <w:r>
        <w:t>LSUS Planning Council Meeting Notice and Agenda</w:t>
      </w:r>
    </w:p>
    <w:p w14:paraId="5641622A" w14:textId="5274955F" w:rsidR="00645EB6" w:rsidRPr="00645EB6" w:rsidRDefault="0025097E" w:rsidP="00E67D19">
      <w:pPr>
        <w:jc w:val="center"/>
      </w:pPr>
      <w:r>
        <w:t>October</w:t>
      </w:r>
      <w:r w:rsidR="00476360">
        <w:t xml:space="preserve"> </w:t>
      </w:r>
      <w:r w:rsidR="00E857C9">
        <w:t>2</w:t>
      </w:r>
      <w:r>
        <w:t>2</w:t>
      </w:r>
      <w:r w:rsidR="00476360">
        <w:t>, 2026</w:t>
      </w:r>
      <w:r w:rsidR="00E67D19">
        <w:t xml:space="preserve"> – </w:t>
      </w:r>
      <w:r w:rsidR="00476360">
        <w:t>2:00 p.m.</w:t>
      </w:r>
    </w:p>
    <w:p w14:paraId="255FC6AB" w14:textId="77777777" w:rsidR="002E26D5" w:rsidRDefault="002E26D5" w:rsidP="00645EB6">
      <w:pPr>
        <w:pStyle w:val="Heading2"/>
      </w:pPr>
      <w:r>
        <w:t>Memorandum</w:t>
      </w:r>
    </w:p>
    <w:p w14:paraId="665546B1" w14:textId="77777777" w:rsidR="00645EB6" w:rsidRDefault="008C0233" w:rsidP="00645EB6">
      <w:r w:rsidRPr="00F81150">
        <w:rPr>
          <w:b/>
          <w:bCs/>
        </w:rPr>
        <w:t>To:</w:t>
      </w:r>
      <w:r>
        <w:t xml:space="preserve"> </w:t>
      </w:r>
      <w:r w:rsidR="00FA6DAA">
        <w:tab/>
      </w:r>
      <w:r w:rsidR="00FA6DAA">
        <w:tab/>
        <w:t>University Community</w:t>
      </w:r>
    </w:p>
    <w:p w14:paraId="7085D375" w14:textId="77777777" w:rsidR="008C0233" w:rsidRDefault="008C0233" w:rsidP="00645EB6">
      <w:r w:rsidRPr="00F81150">
        <w:rPr>
          <w:b/>
          <w:bCs/>
        </w:rPr>
        <w:t>From:</w:t>
      </w:r>
      <w:r>
        <w:t xml:space="preserve"> </w:t>
      </w:r>
      <w:r w:rsidR="00FA6DAA">
        <w:tab/>
      </w:r>
      <w:r w:rsidR="00FA6DAA">
        <w:tab/>
        <w:t>Dr. Robert T. Smith, Chancellor</w:t>
      </w:r>
    </w:p>
    <w:p w14:paraId="590E2391" w14:textId="44F4AF93" w:rsidR="008C0233" w:rsidRDefault="00FA6DAA" w:rsidP="00645EB6">
      <w:r w:rsidRPr="00F81150">
        <w:rPr>
          <w:b/>
          <w:bCs/>
        </w:rPr>
        <w:t>Date:</w:t>
      </w:r>
      <w:r>
        <w:t xml:space="preserve"> </w:t>
      </w:r>
      <w:r>
        <w:tab/>
      </w:r>
      <w:r>
        <w:tab/>
      </w:r>
      <w:r w:rsidR="0025097E">
        <w:t xml:space="preserve">October </w:t>
      </w:r>
      <w:r w:rsidR="00DF3160">
        <w:t>21</w:t>
      </w:r>
      <w:r w:rsidR="00D54EFF">
        <w:t>, 2026</w:t>
      </w:r>
    </w:p>
    <w:p w14:paraId="0E775974" w14:textId="26113642" w:rsidR="00FA6DAA" w:rsidRPr="00645EB6" w:rsidRDefault="00FA6DAA" w:rsidP="00645EB6">
      <w:r w:rsidRPr="00F81150">
        <w:rPr>
          <w:b/>
          <w:bCs/>
        </w:rPr>
        <w:t>Re:</w:t>
      </w:r>
      <w:r>
        <w:tab/>
      </w:r>
      <w:r>
        <w:tab/>
        <w:t xml:space="preserve">Agenda – </w:t>
      </w:r>
      <w:r w:rsidR="0025097E">
        <w:t>October 22</w:t>
      </w:r>
      <w:r w:rsidR="00D54EFF">
        <w:t>,</w:t>
      </w:r>
      <w:r>
        <w:t xml:space="preserve"> 202</w:t>
      </w:r>
      <w:r w:rsidR="00D54EFF">
        <w:t>6</w:t>
      </w:r>
      <w:r w:rsidR="00E67D19">
        <w:t>,</w:t>
      </w:r>
      <w:r>
        <w:t xml:space="preserve"> LPC Meeting</w:t>
      </w:r>
    </w:p>
    <w:p w14:paraId="13AF8093" w14:textId="77777777" w:rsidR="00876F01" w:rsidRDefault="00876F01" w:rsidP="00876F01">
      <w:pPr>
        <w:pStyle w:val="Heading2"/>
      </w:pPr>
      <w:r>
        <w:t>Information</w:t>
      </w:r>
    </w:p>
    <w:p w14:paraId="4EE43B2D" w14:textId="376298B7" w:rsidR="00F31091" w:rsidRDefault="00F31091" w:rsidP="00F31091">
      <w:r w:rsidRPr="00876F01">
        <w:t xml:space="preserve">The LSUS Planning Council will meet on </w:t>
      </w:r>
      <w:r w:rsidR="0025097E">
        <w:t>October</w:t>
      </w:r>
      <w:r w:rsidR="00D54EFF">
        <w:t xml:space="preserve"> </w:t>
      </w:r>
      <w:r w:rsidR="006A3B4A">
        <w:t>2</w:t>
      </w:r>
      <w:r w:rsidR="0025097E">
        <w:t>2</w:t>
      </w:r>
      <w:r w:rsidR="00D54EFF">
        <w:t xml:space="preserve">, </w:t>
      </w:r>
      <w:r w:rsidR="0025097E">
        <w:t>2026,</w:t>
      </w:r>
      <w:r>
        <w:t xml:space="preserve"> </w:t>
      </w:r>
      <w:r w:rsidRPr="00876F01">
        <w:t xml:space="preserve">at </w:t>
      </w:r>
      <w:r w:rsidR="00D54EFF">
        <w:t xml:space="preserve">2:00 p.m. </w:t>
      </w:r>
      <w:r w:rsidRPr="00876F01">
        <w:t>on</w:t>
      </w:r>
      <w:r>
        <w:t xml:space="preserve"> </w:t>
      </w:r>
      <w:r w:rsidRPr="00876F01">
        <w:t>the third floor of the Noel Memorial Library. The meeting is open to all members of the</w:t>
      </w:r>
      <w:r>
        <w:t xml:space="preserve"> </w:t>
      </w:r>
      <w:r w:rsidRPr="00876F01">
        <w:t xml:space="preserve">university community.  </w:t>
      </w:r>
    </w:p>
    <w:p w14:paraId="24BF1AE5" w14:textId="77777777" w:rsidR="00876F01" w:rsidRDefault="00876F01" w:rsidP="00876F01">
      <w:pPr>
        <w:pStyle w:val="Heading3"/>
      </w:pPr>
      <w:r>
        <w:t>Members</w:t>
      </w:r>
    </w:p>
    <w:p w14:paraId="52778C19" w14:textId="77777777" w:rsidR="00876F01" w:rsidRDefault="00876F01" w:rsidP="00876F01">
      <w:pPr>
        <w:pStyle w:val="ListParagraph"/>
        <w:numPr>
          <w:ilvl w:val="0"/>
          <w:numId w:val="4"/>
        </w:numPr>
      </w:pPr>
      <w:r w:rsidRPr="00876F01">
        <w:t xml:space="preserve">Chancellor, Chair: Robert T. Smith </w:t>
      </w:r>
    </w:p>
    <w:p w14:paraId="4F466ACE" w14:textId="77777777" w:rsidR="00876F01" w:rsidRDefault="00876F01" w:rsidP="00876F01">
      <w:pPr>
        <w:pStyle w:val="ListParagraph"/>
        <w:numPr>
          <w:ilvl w:val="0"/>
          <w:numId w:val="4"/>
        </w:numPr>
      </w:pPr>
      <w:r w:rsidRPr="00876F01">
        <w:t xml:space="preserve">Provost and Vice Chancellor for Academic Affairs: Helen Taylor </w:t>
      </w:r>
    </w:p>
    <w:p w14:paraId="5B7C44DD" w14:textId="77777777" w:rsidR="00876F01" w:rsidRDefault="00876F01" w:rsidP="00876F01">
      <w:pPr>
        <w:pStyle w:val="ListParagraph"/>
        <w:numPr>
          <w:ilvl w:val="0"/>
          <w:numId w:val="4"/>
        </w:numPr>
      </w:pPr>
      <w:r w:rsidRPr="00876F01">
        <w:t xml:space="preserve">Vice Chancellor for Finance &amp; Administration: Shelby Keith </w:t>
      </w:r>
    </w:p>
    <w:p w14:paraId="496ABEEE" w14:textId="77777777" w:rsidR="00876F01" w:rsidRDefault="00876F01" w:rsidP="00876F01">
      <w:pPr>
        <w:pStyle w:val="ListParagraph"/>
        <w:numPr>
          <w:ilvl w:val="0"/>
          <w:numId w:val="4"/>
        </w:numPr>
      </w:pPr>
      <w:r w:rsidRPr="00876F01">
        <w:t xml:space="preserve">Vice Chancellor for Student Affairs: Demitrius Brown </w:t>
      </w:r>
    </w:p>
    <w:p w14:paraId="22A5D71E" w14:textId="2023C6DD" w:rsidR="0025097E" w:rsidRDefault="0025097E" w:rsidP="00876F01">
      <w:pPr>
        <w:pStyle w:val="ListParagraph"/>
        <w:numPr>
          <w:ilvl w:val="0"/>
          <w:numId w:val="4"/>
        </w:numPr>
      </w:pPr>
      <w:r>
        <w:t>Vice Chancellor for Strategic Communication and Partnerships</w:t>
      </w:r>
      <w:r w:rsidR="00DF3160">
        <w:t>: Melinda</w:t>
      </w:r>
      <w:r>
        <w:t xml:space="preserve"> Harbaugh</w:t>
      </w:r>
    </w:p>
    <w:p w14:paraId="1F2B98D7" w14:textId="77777777" w:rsidR="00876F01" w:rsidRDefault="00876F01" w:rsidP="00876F01">
      <w:pPr>
        <w:pStyle w:val="ListParagraph"/>
        <w:numPr>
          <w:ilvl w:val="0"/>
          <w:numId w:val="4"/>
        </w:numPr>
      </w:pPr>
      <w:r w:rsidRPr="00876F01">
        <w:t xml:space="preserve">Associate Provost: Helen Wise </w:t>
      </w:r>
    </w:p>
    <w:p w14:paraId="6693248E" w14:textId="77777777" w:rsidR="00876F01" w:rsidRDefault="00876F01" w:rsidP="00876F01">
      <w:pPr>
        <w:pStyle w:val="ListParagraph"/>
        <w:numPr>
          <w:ilvl w:val="0"/>
          <w:numId w:val="4"/>
        </w:numPr>
      </w:pPr>
      <w:r w:rsidRPr="00876F01">
        <w:t xml:space="preserve">Chief of Staff: Kim Ramsey </w:t>
      </w:r>
    </w:p>
    <w:p w14:paraId="0F5EDE72" w14:textId="2FB18D97" w:rsidR="00876F01" w:rsidRDefault="00876F01" w:rsidP="00876F01">
      <w:pPr>
        <w:pStyle w:val="ListParagraph"/>
        <w:numPr>
          <w:ilvl w:val="0"/>
          <w:numId w:val="4"/>
        </w:numPr>
      </w:pPr>
      <w:r w:rsidRPr="00876F01">
        <w:t xml:space="preserve">Faculty Senate President (or Assign): </w:t>
      </w:r>
      <w:r w:rsidR="00311C9F" w:rsidRPr="00876F01">
        <w:t>College of Arts &amp;</w:t>
      </w:r>
      <w:r w:rsidR="00E66339">
        <w:t xml:space="preserve"> </w:t>
      </w:r>
      <w:r w:rsidR="00E66339" w:rsidRPr="00876F01">
        <w:t>Sciences</w:t>
      </w:r>
      <w:r w:rsidRPr="00876F01">
        <w:t xml:space="preserve">: </w:t>
      </w:r>
      <w:r w:rsidR="00E66339">
        <w:t xml:space="preserve">Peter </w:t>
      </w:r>
      <w:r w:rsidR="00865E8F">
        <w:t>Siska</w:t>
      </w:r>
      <w:r w:rsidRPr="00876F01">
        <w:t xml:space="preserve"> </w:t>
      </w:r>
    </w:p>
    <w:p w14:paraId="45886825" w14:textId="12565EAF" w:rsidR="00876F01" w:rsidRDefault="00876F01" w:rsidP="00876F01">
      <w:pPr>
        <w:pStyle w:val="ListParagraph"/>
        <w:numPr>
          <w:ilvl w:val="0"/>
          <w:numId w:val="4"/>
        </w:numPr>
      </w:pPr>
      <w:r w:rsidRPr="00876F01">
        <w:t xml:space="preserve">Faculty Representative: College of Business: </w:t>
      </w:r>
      <w:r w:rsidR="00A76889">
        <w:t>Ting-Tsen Yeh</w:t>
      </w:r>
      <w:r w:rsidRPr="00876F01">
        <w:t xml:space="preserve"> </w:t>
      </w:r>
    </w:p>
    <w:p w14:paraId="1D103E24" w14:textId="3FFDEC39" w:rsidR="00876F01" w:rsidRDefault="00876F01" w:rsidP="00876F01">
      <w:pPr>
        <w:pStyle w:val="ListParagraph"/>
        <w:numPr>
          <w:ilvl w:val="0"/>
          <w:numId w:val="4"/>
        </w:numPr>
      </w:pPr>
      <w:r w:rsidRPr="00876F01">
        <w:t xml:space="preserve">Faculty Representative: </w:t>
      </w:r>
      <w:r w:rsidR="00311C9F" w:rsidRPr="00876F01">
        <w:t>College of Education &amp; Human Development</w:t>
      </w:r>
      <w:r w:rsidRPr="00876F01">
        <w:t xml:space="preserve">: </w:t>
      </w:r>
      <w:r w:rsidR="00A54B32">
        <w:t>Brenna</w:t>
      </w:r>
      <w:r w:rsidR="00265D96">
        <w:t xml:space="preserve"> Griffen</w:t>
      </w:r>
      <w:r w:rsidRPr="00876F01">
        <w:t xml:space="preserve"> </w:t>
      </w:r>
    </w:p>
    <w:p w14:paraId="132CB7BC" w14:textId="77777777" w:rsidR="00876F01" w:rsidRDefault="00876F01" w:rsidP="00876F01">
      <w:pPr>
        <w:pStyle w:val="ListParagraph"/>
        <w:numPr>
          <w:ilvl w:val="0"/>
          <w:numId w:val="4"/>
        </w:numPr>
      </w:pPr>
      <w:r w:rsidRPr="00876F01">
        <w:t xml:space="preserve">Dean of Graduate Studies: Sanjay Menon </w:t>
      </w:r>
    </w:p>
    <w:p w14:paraId="359153CE" w14:textId="77777777" w:rsidR="00876F01" w:rsidRDefault="00876F01" w:rsidP="00876F01">
      <w:pPr>
        <w:pStyle w:val="ListParagraph"/>
        <w:numPr>
          <w:ilvl w:val="0"/>
          <w:numId w:val="4"/>
        </w:numPr>
      </w:pPr>
      <w:r w:rsidRPr="00876F01">
        <w:t xml:space="preserve">Dean, College of Business: Mary Lois White </w:t>
      </w:r>
    </w:p>
    <w:p w14:paraId="2348DBA2" w14:textId="77777777" w:rsidR="00876F01" w:rsidRDefault="00876F01" w:rsidP="00876F01">
      <w:pPr>
        <w:pStyle w:val="ListParagraph"/>
        <w:numPr>
          <w:ilvl w:val="0"/>
          <w:numId w:val="4"/>
        </w:numPr>
      </w:pPr>
      <w:r w:rsidRPr="00876F01">
        <w:t xml:space="preserve">Dean, College of Arts &amp; Sciences: Tibor Szarvas </w:t>
      </w:r>
    </w:p>
    <w:p w14:paraId="3D1E8881" w14:textId="77777777" w:rsidR="00876F01" w:rsidRDefault="00876F01" w:rsidP="00876F01">
      <w:pPr>
        <w:pStyle w:val="ListParagraph"/>
        <w:numPr>
          <w:ilvl w:val="0"/>
          <w:numId w:val="4"/>
        </w:numPr>
      </w:pPr>
      <w:r w:rsidRPr="00876F01">
        <w:t xml:space="preserve">Dean, College of Education &amp; Human Development: Allen Grant </w:t>
      </w:r>
    </w:p>
    <w:p w14:paraId="57678E9C" w14:textId="77777777" w:rsidR="00876F01" w:rsidRDefault="00876F01" w:rsidP="00876F01">
      <w:pPr>
        <w:pStyle w:val="ListParagraph"/>
        <w:numPr>
          <w:ilvl w:val="0"/>
          <w:numId w:val="4"/>
        </w:numPr>
      </w:pPr>
      <w:r w:rsidRPr="00876F01">
        <w:t xml:space="preserve">Dean, Noel Memorial Library: Brian Sherman  </w:t>
      </w:r>
    </w:p>
    <w:p w14:paraId="3AD6D708" w14:textId="77777777" w:rsidR="00876F01" w:rsidRDefault="00876F01" w:rsidP="00876F01">
      <w:pPr>
        <w:pStyle w:val="ListParagraph"/>
        <w:numPr>
          <w:ilvl w:val="0"/>
          <w:numId w:val="4"/>
        </w:numPr>
      </w:pPr>
      <w:r w:rsidRPr="00876F01">
        <w:t xml:space="preserve">Senior Associate Vice Chancellor/Dean of Students: Paula Atkins </w:t>
      </w:r>
    </w:p>
    <w:p w14:paraId="5F041802" w14:textId="2E48EC69" w:rsidR="00876F01" w:rsidRDefault="00876F01" w:rsidP="00876F01">
      <w:pPr>
        <w:pStyle w:val="ListParagraph"/>
        <w:numPr>
          <w:ilvl w:val="0"/>
          <w:numId w:val="4"/>
        </w:numPr>
      </w:pPr>
      <w:r w:rsidRPr="00876F01">
        <w:t>SGA President (or Assign):</w:t>
      </w:r>
      <w:r w:rsidR="00272500">
        <w:t xml:space="preserve"> </w:t>
      </w:r>
      <w:r w:rsidR="006C71E8">
        <w:t>Nazar Zeidan</w:t>
      </w:r>
      <w:r w:rsidRPr="00876F01">
        <w:t xml:space="preserve"> </w:t>
      </w:r>
    </w:p>
    <w:p w14:paraId="3B19F738" w14:textId="35D5B5A0" w:rsidR="00876F01" w:rsidRDefault="00876F01" w:rsidP="00876F01">
      <w:pPr>
        <w:pStyle w:val="ListParagraph"/>
        <w:numPr>
          <w:ilvl w:val="0"/>
          <w:numId w:val="4"/>
        </w:numPr>
      </w:pPr>
      <w:r w:rsidRPr="00876F01">
        <w:lastRenderedPageBreak/>
        <w:t xml:space="preserve">Staff Senate Representative (or Assign): Business or Student Affairs: </w:t>
      </w:r>
      <w:r w:rsidR="00272500">
        <w:t>Rebekah Hensley</w:t>
      </w:r>
    </w:p>
    <w:p w14:paraId="6E2DE7CC" w14:textId="77777777" w:rsidR="00876F01" w:rsidRDefault="00876F01" w:rsidP="00876F01">
      <w:pPr>
        <w:pStyle w:val="ListParagraph"/>
        <w:numPr>
          <w:ilvl w:val="0"/>
          <w:numId w:val="4"/>
        </w:numPr>
      </w:pPr>
      <w:r w:rsidRPr="00876F01">
        <w:t xml:space="preserve">Chief Information Officer: Scott Hardwick </w:t>
      </w:r>
    </w:p>
    <w:p w14:paraId="72226FBF" w14:textId="77777777" w:rsidR="00876F01" w:rsidRDefault="00876F01" w:rsidP="00876F01">
      <w:pPr>
        <w:pStyle w:val="ListParagraph"/>
        <w:numPr>
          <w:ilvl w:val="0"/>
          <w:numId w:val="4"/>
        </w:numPr>
      </w:pPr>
      <w:r w:rsidRPr="00876F01">
        <w:t xml:space="preserve">Director, Human Resources: Robert Lindsey </w:t>
      </w:r>
    </w:p>
    <w:p w14:paraId="2E25EF4B" w14:textId="77777777" w:rsidR="00876F01" w:rsidRDefault="00876F01" w:rsidP="00876F01">
      <w:pPr>
        <w:pStyle w:val="ListParagraph"/>
        <w:numPr>
          <w:ilvl w:val="0"/>
          <w:numId w:val="4"/>
        </w:numPr>
      </w:pPr>
      <w:r w:rsidRPr="00876F01">
        <w:t>Director of Alumni Development: Jazmin Jernigan</w:t>
      </w:r>
    </w:p>
    <w:p w14:paraId="0059E24C" w14:textId="77777777" w:rsidR="00876F01" w:rsidRDefault="00876F01" w:rsidP="00876F01">
      <w:pPr>
        <w:pStyle w:val="ListParagraph"/>
        <w:numPr>
          <w:ilvl w:val="0"/>
          <w:numId w:val="4"/>
        </w:numPr>
      </w:pPr>
      <w:r w:rsidRPr="00876F01">
        <w:t>Director, University Athletics: Lucas Morgan</w:t>
      </w:r>
    </w:p>
    <w:p w14:paraId="134B2D1E" w14:textId="77777777" w:rsidR="00876F01" w:rsidRPr="00876F01" w:rsidRDefault="00876F01" w:rsidP="00876F01">
      <w:r w:rsidRPr="00876F01">
        <w:t>Ex-Officio (Non-Voting)</w:t>
      </w:r>
      <w:r>
        <w:t>:</w:t>
      </w:r>
      <w:r w:rsidRPr="00876F01">
        <w:t xml:space="preserve"> </w:t>
      </w:r>
    </w:p>
    <w:p w14:paraId="460E9185" w14:textId="77777777" w:rsidR="00876F01" w:rsidRDefault="00876F01" w:rsidP="00876F01">
      <w:pPr>
        <w:pStyle w:val="ListParagraph"/>
        <w:numPr>
          <w:ilvl w:val="0"/>
          <w:numId w:val="5"/>
        </w:numPr>
      </w:pPr>
      <w:r w:rsidRPr="00876F01">
        <w:t xml:space="preserve">Executive Director, LSUS Foundation: Laura Perdue </w:t>
      </w:r>
    </w:p>
    <w:p w14:paraId="37F1774F" w14:textId="77777777" w:rsidR="00876F01" w:rsidRDefault="00876F01" w:rsidP="00876F01">
      <w:pPr>
        <w:pStyle w:val="ListParagraph"/>
        <w:numPr>
          <w:ilvl w:val="0"/>
          <w:numId w:val="5"/>
        </w:numPr>
      </w:pPr>
      <w:r w:rsidRPr="00876F01">
        <w:t xml:space="preserve">Director, Media and Public Relations: Erin Smith </w:t>
      </w:r>
    </w:p>
    <w:p w14:paraId="457AF581" w14:textId="77777777" w:rsidR="00876F01" w:rsidRPr="00876F01" w:rsidRDefault="00876F01" w:rsidP="00876F01">
      <w:pPr>
        <w:pStyle w:val="ListParagraph"/>
        <w:numPr>
          <w:ilvl w:val="0"/>
          <w:numId w:val="5"/>
        </w:numPr>
      </w:pPr>
      <w:r w:rsidRPr="00876F01">
        <w:t xml:space="preserve">Executive Assistant to the Chancellor: Brandy Hayse </w:t>
      </w:r>
    </w:p>
    <w:p w14:paraId="19292D9B" w14:textId="77777777" w:rsidR="00876F01" w:rsidRDefault="00876F01" w:rsidP="00876F01">
      <w:pPr>
        <w:pStyle w:val="Heading2"/>
      </w:pPr>
      <w:r>
        <w:t>Agenda</w:t>
      </w:r>
    </w:p>
    <w:p w14:paraId="5BC761AF" w14:textId="77777777" w:rsidR="00876F01" w:rsidRDefault="00876F01" w:rsidP="00E978EA">
      <w:pPr>
        <w:pStyle w:val="Heading3"/>
        <w:numPr>
          <w:ilvl w:val="0"/>
          <w:numId w:val="8"/>
        </w:numPr>
        <w:spacing w:line="240" w:lineRule="auto"/>
        <w:ind w:left="864" w:hanging="432"/>
      </w:pPr>
      <w:r w:rsidRPr="00876F01">
        <w:t xml:space="preserve">Welcome and remarks (Smith) </w:t>
      </w:r>
    </w:p>
    <w:p w14:paraId="6EDD6DAF" w14:textId="3202945E" w:rsidR="00185875" w:rsidRDefault="00876F01" w:rsidP="00E978EA">
      <w:pPr>
        <w:pStyle w:val="Heading3"/>
        <w:numPr>
          <w:ilvl w:val="0"/>
          <w:numId w:val="8"/>
        </w:numPr>
        <w:spacing w:line="240" w:lineRule="auto"/>
        <w:ind w:left="864" w:hanging="432"/>
      </w:pPr>
      <w:r w:rsidRPr="00876F01">
        <w:t xml:space="preserve">Approval of minutes </w:t>
      </w:r>
      <w:proofErr w:type="gramStart"/>
      <w:r w:rsidRPr="00876F01">
        <w:t>from</w:t>
      </w:r>
      <w:proofErr w:type="gramEnd"/>
      <w:r w:rsidRPr="00876F01">
        <w:t xml:space="preserve"> </w:t>
      </w:r>
      <w:r w:rsidR="0025097E">
        <w:t>August</w:t>
      </w:r>
      <w:r w:rsidR="00D54EFF">
        <w:t xml:space="preserve"> </w:t>
      </w:r>
      <w:r w:rsidR="0025097E">
        <w:t>27</w:t>
      </w:r>
      <w:r w:rsidR="00D54EFF">
        <w:t xml:space="preserve">, </w:t>
      </w:r>
      <w:proofErr w:type="gramStart"/>
      <w:r w:rsidR="00A7130B">
        <w:t>2026</w:t>
      </w:r>
      <w:proofErr w:type="gramEnd"/>
      <w:r w:rsidR="00FC6631">
        <w:t xml:space="preserve"> </w:t>
      </w:r>
      <w:r w:rsidRPr="00876F01">
        <w:t>LPC meeting</w:t>
      </w:r>
    </w:p>
    <w:p w14:paraId="3B991C09" w14:textId="08439D2F" w:rsidR="00196ECC" w:rsidRDefault="00196ECC" w:rsidP="00196ECC">
      <w:pPr>
        <w:pStyle w:val="Heading3"/>
        <w:numPr>
          <w:ilvl w:val="0"/>
          <w:numId w:val="8"/>
        </w:numPr>
        <w:spacing w:line="240" w:lineRule="auto"/>
        <w:ind w:left="864" w:hanging="432"/>
      </w:pPr>
      <w:r>
        <w:t>Policies (Ramsey)</w:t>
      </w:r>
    </w:p>
    <w:p w14:paraId="59C57355" w14:textId="109894B7" w:rsidR="00522A5C" w:rsidRDefault="00141A36" w:rsidP="00E978EA">
      <w:pPr>
        <w:pStyle w:val="Heading3"/>
        <w:numPr>
          <w:ilvl w:val="0"/>
          <w:numId w:val="8"/>
        </w:numPr>
        <w:spacing w:line="240" w:lineRule="auto"/>
        <w:ind w:left="864" w:hanging="432"/>
      </w:pPr>
      <w:r>
        <w:t xml:space="preserve">New </w:t>
      </w:r>
      <w:r w:rsidR="00196ECC">
        <w:t>P</w:t>
      </w:r>
      <w:r>
        <w:t>osition (</w:t>
      </w:r>
      <w:r w:rsidR="00345BBD">
        <w:t>Taylor</w:t>
      </w:r>
      <w:r>
        <w:t>)</w:t>
      </w:r>
    </w:p>
    <w:p w14:paraId="09789D3E" w14:textId="1F0CF0C3" w:rsidR="00196ECC" w:rsidRPr="00196ECC" w:rsidRDefault="00196ECC" w:rsidP="00196ECC">
      <w:pPr>
        <w:pStyle w:val="ListParagraph"/>
        <w:numPr>
          <w:ilvl w:val="0"/>
          <w:numId w:val="8"/>
        </w:numPr>
        <w:spacing w:line="240" w:lineRule="auto"/>
        <w:ind w:left="864" w:hanging="432"/>
        <w:contextualSpacing w:val="0"/>
        <w:rPr>
          <w:sz w:val="28"/>
          <w:szCs w:val="28"/>
        </w:rPr>
      </w:pPr>
      <w:r>
        <w:rPr>
          <w:sz w:val="28"/>
          <w:szCs w:val="28"/>
        </w:rPr>
        <w:t>Res</w:t>
      </w:r>
      <w:r w:rsidRPr="0072669E">
        <w:rPr>
          <w:sz w:val="28"/>
          <w:szCs w:val="28"/>
        </w:rPr>
        <w:t xml:space="preserve">idence </w:t>
      </w:r>
      <w:r>
        <w:rPr>
          <w:sz w:val="28"/>
          <w:szCs w:val="28"/>
        </w:rPr>
        <w:t>H</w:t>
      </w:r>
      <w:r w:rsidRPr="0072669E">
        <w:rPr>
          <w:sz w:val="28"/>
          <w:szCs w:val="28"/>
        </w:rPr>
        <w:t>alls</w:t>
      </w:r>
      <w:r>
        <w:rPr>
          <w:sz w:val="28"/>
          <w:szCs w:val="28"/>
        </w:rPr>
        <w:t xml:space="preserve"> (</w:t>
      </w:r>
      <w:r w:rsidR="008E2685">
        <w:rPr>
          <w:sz w:val="28"/>
          <w:szCs w:val="28"/>
        </w:rPr>
        <w:t>Brown</w:t>
      </w:r>
      <w:r>
        <w:rPr>
          <w:sz w:val="28"/>
          <w:szCs w:val="28"/>
        </w:rPr>
        <w:t>)</w:t>
      </w:r>
    </w:p>
    <w:p w14:paraId="732D33B4" w14:textId="5FBB714F" w:rsidR="00196ECC" w:rsidRPr="00196ECC" w:rsidRDefault="00196ECC" w:rsidP="00196ECC">
      <w:pPr>
        <w:pStyle w:val="ListParagraph"/>
        <w:numPr>
          <w:ilvl w:val="0"/>
          <w:numId w:val="8"/>
        </w:numPr>
        <w:spacing w:line="240" w:lineRule="auto"/>
        <w:ind w:left="864" w:hanging="432"/>
        <w:contextualSpacing w:val="0"/>
        <w:rPr>
          <w:sz w:val="28"/>
          <w:szCs w:val="28"/>
        </w:rPr>
      </w:pPr>
      <w:r w:rsidRPr="00E978EA">
        <w:rPr>
          <w:sz w:val="28"/>
          <w:szCs w:val="28"/>
        </w:rPr>
        <w:t xml:space="preserve">Property Acquisitions (Smith)  </w:t>
      </w:r>
    </w:p>
    <w:p w14:paraId="6EC1D689" w14:textId="06973DDE" w:rsidR="00B121EA" w:rsidRPr="00B121EA" w:rsidRDefault="00F83EEF" w:rsidP="00E978EA">
      <w:pPr>
        <w:pStyle w:val="Heading3"/>
        <w:numPr>
          <w:ilvl w:val="0"/>
          <w:numId w:val="8"/>
        </w:numPr>
        <w:spacing w:line="240" w:lineRule="auto"/>
        <w:ind w:left="864" w:hanging="432"/>
      </w:pPr>
      <w:r>
        <w:t>Project</w:t>
      </w:r>
      <w:r w:rsidR="00E32D22">
        <w:t>s</w:t>
      </w:r>
      <w:r w:rsidR="00E978EA">
        <w:t xml:space="preserve"> </w:t>
      </w:r>
      <w:r w:rsidR="00476360">
        <w:t>(</w:t>
      </w:r>
      <w:r>
        <w:t>Ramsey</w:t>
      </w:r>
      <w:r w:rsidR="00476360">
        <w:t>)</w:t>
      </w:r>
    </w:p>
    <w:p w14:paraId="2A54AF61" w14:textId="03E44BF6" w:rsidR="004E086F" w:rsidRPr="004E086F" w:rsidRDefault="00E67D19" w:rsidP="00E978EA">
      <w:pPr>
        <w:pStyle w:val="Heading3"/>
        <w:numPr>
          <w:ilvl w:val="0"/>
          <w:numId w:val="8"/>
        </w:numPr>
        <w:spacing w:line="240" w:lineRule="auto"/>
        <w:ind w:left="864" w:hanging="432"/>
      </w:pPr>
      <w:r>
        <w:t>Updates from Cabinet and other Administrative Officers</w:t>
      </w:r>
    </w:p>
    <w:p w14:paraId="1CADFD44" w14:textId="7523456C" w:rsidR="00200B84" w:rsidRDefault="00876F01" w:rsidP="00E978EA">
      <w:pPr>
        <w:pStyle w:val="Heading3"/>
        <w:numPr>
          <w:ilvl w:val="0"/>
          <w:numId w:val="8"/>
        </w:numPr>
        <w:spacing w:line="240" w:lineRule="auto"/>
        <w:ind w:left="864" w:hanging="432"/>
      </w:pPr>
      <w:r w:rsidRPr="00876F01">
        <w:t>Off-agenda items</w:t>
      </w:r>
    </w:p>
    <w:p w14:paraId="11502144" w14:textId="77777777" w:rsidR="00D54EFF" w:rsidRDefault="00876F01" w:rsidP="00E978EA">
      <w:pPr>
        <w:pStyle w:val="Heading3"/>
        <w:numPr>
          <w:ilvl w:val="0"/>
          <w:numId w:val="8"/>
        </w:numPr>
        <w:spacing w:line="240" w:lineRule="auto"/>
        <w:ind w:left="864" w:hanging="432"/>
      </w:pPr>
      <w:r w:rsidRPr="00876F01">
        <w:t xml:space="preserve">Comments from the audience </w:t>
      </w:r>
    </w:p>
    <w:p w14:paraId="22908F27" w14:textId="2C1C8974" w:rsidR="00E67D19" w:rsidRDefault="00876F01" w:rsidP="00E978EA">
      <w:pPr>
        <w:pStyle w:val="Heading3"/>
        <w:numPr>
          <w:ilvl w:val="0"/>
          <w:numId w:val="8"/>
        </w:numPr>
        <w:spacing w:line="240" w:lineRule="auto"/>
        <w:ind w:left="864" w:hanging="432"/>
      </w:pPr>
      <w:r w:rsidRPr="00876F01">
        <w:t>Next scheduled LPC meeting</w:t>
      </w:r>
      <w:r w:rsidR="009D7CD1" w:rsidRPr="00876F01">
        <w:t xml:space="preserve">: </w:t>
      </w:r>
      <w:r w:rsidR="00F53EBD">
        <w:t>November 18</w:t>
      </w:r>
      <w:r w:rsidR="00BA3A96">
        <w:t>, 2026</w:t>
      </w:r>
    </w:p>
    <w:p w14:paraId="3F11D3B8" w14:textId="1DFD897F" w:rsidR="00E67D19" w:rsidRPr="00E67D19" w:rsidRDefault="00876F01" w:rsidP="00E978EA">
      <w:pPr>
        <w:pStyle w:val="Heading3"/>
        <w:numPr>
          <w:ilvl w:val="0"/>
          <w:numId w:val="8"/>
        </w:numPr>
        <w:spacing w:line="240" w:lineRule="auto"/>
        <w:ind w:left="864" w:hanging="432"/>
      </w:pPr>
      <w:r w:rsidRPr="00876F01">
        <w:t>Adjournment</w:t>
      </w:r>
    </w:p>
    <w:sectPr w:rsidR="00E67D19" w:rsidRPr="00E67D19" w:rsidSect="00815EF9"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61A559" w14:textId="77777777" w:rsidR="00E163D3" w:rsidRDefault="00E163D3">
      <w:pPr>
        <w:spacing w:after="0" w:line="240" w:lineRule="auto"/>
      </w:pPr>
      <w:r>
        <w:separator/>
      </w:r>
    </w:p>
  </w:endnote>
  <w:endnote w:type="continuationSeparator" w:id="0">
    <w:p w14:paraId="24690433" w14:textId="77777777" w:rsidR="00E163D3" w:rsidRDefault="00E163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7376591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A4E177D" w14:textId="77777777" w:rsidR="004B4E7E" w:rsidRDefault="004B4E7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312943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1B7A22F" w14:textId="77777777" w:rsidR="00815EF9" w:rsidRDefault="00815EF9" w:rsidP="001352D7">
        <w:pPr>
          <w:pStyle w:val="Footer"/>
          <w:jc w:val="right"/>
        </w:pPr>
        <w:r w:rsidRPr="00815EF9">
          <w:rPr>
            <w:color w:val="461D7C"/>
          </w:rPr>
          <w:fldChar w:fldCharType="begin"/>
        </w:r>
        <w:r w:rsidRPr="00815EF9">
          <w:rPr>
            <w:color w:val="461D7C"/>
          </w:rPr>
          <w:instrText xml:space="preserve"> PAGE   \* MERGEFORMAT </w:instrText>
        </w:r>
        <w:r w:rsidRPr="00815EF9">
          <w:rPr>
            <w:color w:val="461D7C"/>
          </w:rPr>
          <w:fldChar w:fldCharType="separate"/>
        </w:r>
        <w:r w:rsidRPr="00815EF9">
          <w:rPr>
            <w:noProof/>
            <w:color w:val="461D7C"/>
          </w:rPr>
          <w:t>2</w:t>
        </w:r>
        <w:r w:rsidRPr="00815EF9">
          <w:rPr>
            <w:noProof/>
            <w:color w:val="461D7C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516E1F" w14:textId="77777777" w:rsidR="00E163D3" w:rsidRDefault="00E163D3">
      <w:pPr>
        <w:spacing w:after="0" w:line="240" w:lineRule="auto"/>
      </w:pPr>
      <w:r>
        <w:separator/>
      </w:r>
    </w:p>
  </w:footnote>
  <w:footnote w:type="continuationSeparator" w:id="0">
    <w:p w14:paraId="6D34438D" w14:textId="77777777" w:rsidR="00E163D3" w:rsidRDefault="00E163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74924" w14:textId="77777777" w:rsidR="00815EF9" w:rsidRDefault="00815EF9" w:rsidP="00815EF9">
    <w:pPr>
      <w:pStyle w:val="Header"/>
      <w:jc w:val="center"/>
      <w:rPr>
        <w:b/>
        <w:bCs/>
      </w:rPr>
    </w:pPr>
    <w:r>
      <w:rPr>
        <w:noProof/>
      </w:rPr>
      <w:drawing>
        <wp:inline distT="0" distB="0" distL="0" distR="0" wp14:anchorId="47EF51B4" wp14:editId="431E4EC4">
          <wp:extent cx="1666875" cy="543139"/>
          <wp:effectExtent l="0" t="0" r="0" b="9525"/>
          <wp:docPr id="1511664857" name="Picture 1" descr="Louisiana State University in Shreveport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8894830" name="Picture 1" descr="Louisiana State University in Shreveport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4000" cy="5487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59DE5C9" w14:textId="77777777" w:rsidR="00815EF9" w:rsidRPr="00815EF9" w:rsidRDefault="00815EF9" w:rsidP="00815EF9">
    <w:pPr>
      <w:pStyle w:val="Header"/>
      <w:jc w:val="center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A6F14"/>
    <w:multiLevelType w:val="hybridMultilevel"/>
    <w:tmpl w:val="23FA7A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DA3133"/>
    <w:multiLevelType w:val="hybridMultilevel"/>
    <w:tmpl w:val="9CCE1458"/>
    <w:lvl w:ilvl="0" w:tplc="0409000F">
      <w:start w:val="1"/>
      <w:numFmt w:val="decimal"/>
      <w:lvlText w:val="%1."/>
      <w:lvlJc w:val="left"/>
      <w:pPr>
        <w:ind w:left="1872" w:hanging="360"/>
      </w:pPr>
    </w:lvl>
    <w:lvl w:ilvl="1" w:tplc="04090019">
      <w:start w:val="1"/>
      <w:numFmt w:val="lowerLetter"/>
      <w:lvlText w:val="%2."/>
      <w:lvlJc w:val="left"/>
      <w:pPr>
        <w:ind w:left="2592" w:hanging="360"/>
      </w:pPr>
    </w:lvl>
    <w:lvl w:ilvl="2" w:tplc="0409001B" w:tentative="1">
      <w:start w:val="1"/>
      <w:numFmt w:val="lowerRoman"/>
      <w:lvlText w:val="%3."/>
      <w:lvlJc w:val="right"/>
      <w:pPr>
        <w:ind w:left="3312" w:hanging="180"/>
      </w:pPr>
    </w:lvl>
    <w:lvl w:ilvl="3" w:tplc="0409000F" w:tentative="1">
      <w:start w:val="1"/>
      <w:numFmt w:val="decimal"/>
      <w:lvlText w:val="%4."/>
      <w:lvlJc w:val="left"/>
      <w:pPr>
        <w:ind w:left="4032" w:hanging="360"/>
      </w:pPr>
    </w:lvl>
    <w:lvl w:ilvl="4" w:tplc="04090019" w:tentative="1">
      <w:start w:val="1"/>
      <w:numFmt w:val="lowerLetter"/>
      <w:lvlText w:val="%5."/>
      <w:lvlJc w:val="left"/>
      <w:pPr>
        <w:ind w:left="4752" w:hanging="360"/>
      </w:pPr>
    </w:lvl>
    <w:lvl w:ilvl="5" w:tplc="0409001B" w:tentative="1">
      <w:start w:val="1"/>
      <w:numFmt w:val="lowerRoman"/>
      <w:lvlText w:val="%6."/>
      <w:lvlJc w:val="right"/>
      <w:pPr>
        <w:ind w:left="5472" w:hanging="180"/>
      </w:pPr>
    </w:lvl>
    <w:lvl w:ilvl="6" w:tplc="0409000F" w:tentative="1">
      <w:start w:val="1"/>
      <w:numFmt w:val="decimal"/>
      <w:lvlText w:val="%7."/>
      <w:lvlJc w:val="left"/>
      <w:pPr>
        <w:ind w:left="6192" w:hanging="360"/>
      </w:pPr>
    </w:lvl>
    <w:lvl w:ilvl="7" w:tplc="04090019" w:tentative="1">
      <w:start w:val="1"/>
      <w:numFmt w:val="lowerLetter"/>
      <w:lvlText w:val="%8."/>
      <w:lvlJc w:val="left"/>
      <w:pPr>
        <w:ind w:left="6912" w:hanging="360"/>
      </w:pPr>
    </w:lvl>
    <w:lvl w:ilvl="8" w:tplc="0409001B" w:tentative="1">
      <w:start w:val="1"/>
      <w:numFmt w:val="lowerRoman"/>
      <w:lvlText w:val="%9."/>
      <w:lvlJc w:val="right"/>
      <w:pPr>
        <w:ind w:left="7632" w:hanging="180"/>
      </w:pPr>
    </w:lvl>
  </w:abstractNum>
  <w:abstractNum w:abstractNumId="2" w15:restartNumberingAfterBreak="0">
    <w:nsid w:val="24F48D70"/>
    <w:multiLevelType w:val="hybridMultilevel"/>
    <w:tmpl w:val="FFFFFFFF"/>
    <w:lvl w:ilvl="0" w:tplc="6B3ECB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4A452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51C66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C08D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EE06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12CF4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2488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2ADC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F3E0F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A1C503"/>
    <w:multiLevelType w:val="hybridMultilevel"/>
    <w:tmpl w:val="FFFFFFFF"/>
    <w:lvl w:ilvl="0" w:tplc="6A2A34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F228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DB29B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10B0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DE2B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284EF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06F7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5603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1B078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5E0A13"/>
    <w:multiLevelType w:val="hybridMultilevel"/>
    <w:tmpl w:val="7BD8AE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C73613"/>
    <w:multiLevelType w:val="hybridMultilevel"/>
    <w:tmpl w:val="FFFFFFFF"/>
    <w:lvl w:ilvl="0" w:tplc="AABEAB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0AAB2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D808C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EE17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C0E2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56223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287F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C8DD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6CA5D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1013D0"/>
    <w:multiLevelType w:val="hybridMultilevel"/>
    <w:tmpl w:val="8730D7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247DF9"/>
    <w:multiLevelType w:val="hybridMultilevel"/>
    <w:tmpl w:val="1890B4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8353906">
    <w:abstractNumId w:val="3"/>
  </w:num>
  <w:num w:numId="2" w16cid:durableId="113716084">
    <w:abstractNumId w:val="2"/>
  </w:num>
  <w:num w:numId="3" w16cid:durableId="1459684042">
    <w:abstractNumId w:val="5"/>
  </w:num>
  <w:num w:numId="4" w16cid:durableId="1801878709">
    <w:abstractNumId w:val="0"/>
  </w:num>
  <w:num w:numId="5" w16cid:durableId="936980765">
    <w:abstractNumId w:val="6"/>
  </w:num>
  <w:num w:numId="6" w16cid:durableId="1822236980">
    <w:abstractNumId w:val="7"/>
  </w:num>
  <w:num w:numId="7" w16cid:durableId="1893348369">
    <w:abstractNumId w:val="4"/>
  </w:num>
  <w:num w:numId="8" w16cid:durableId="932973708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4EFF"/>
    <w:rsid w:val="00001CE4"/>
    <w:rsid w:val="00013680"/>
    <w:rsid w:val="0002039E"/>
    <w:rsid w:val="00074124"/>
    <w:rsid w:val="000800BA"/>
    <w:rsid w:val="0008412B"/>
    <w:rsid w:val="00090FDB"/>
    <w:rsid w:val="000A6F78"/>
    <w:rsid w:val="000C1C50"/>
    <w:rsid w:val="000F14BA"/>
    <w:rsid w:val="00107051"/>
    <w:rsid w:val="00115E75"/>
    <w:rsid w:val="001352D7"/>
    <w:rsid w:val="00141A36"/>
    <w:rsid w:val="00152B74"/>
    <w:rsid w:val="00153415"/>
    <w:rsid w:val="00185875"/>
    <w:rsid w:val="00190CC0"/>
    <w:rsid w:val="00196ECC"/>
    <w:rsid w:val="001A1FA8"/>
    <w:rsid w:val="001A7DCD"/>
    <w:rsid w:val="001D3D55"/>
    <w:rsid w:val="001E2785"/>
    <w:rsid w:val="001F6820"/>
    <w:rsid w:val="00200B84"/>
    <w:rsid w:val="0025097E"/>
    <w:rsid w:val="00251956"/>
    <w:rsid w:val="00256F40"/>
    <w:rsid w:val="00257607"/>
    <w:rsid w:val="00265D96"/>
    <w:rsid w:val="00272500"/>
    <w:rsid w:val="00285DFA"/>
    <w:rsid w:val="00286B30"/>
    <w:rsid w:val="00296AAD"/>
    <w:rsid w:val="002A5DEC"/>
    <w:rsid w:val="002B16FB"/>
    <w:rsid w:val="002B272E"/>
    <w:rsid w:val="002C62FF"/>
    <w:rsid w:val="002C69F3"/>
    <w:rsid w:val="002D1713"/>
    <w:rsid w:val="002E26D5"/>
    <w:rsid w:val="003065AB"/>
    <w:rsid w:val="00311C9F"/>
    <w:rsid w:val="00345BBD"/>
    <w:rsid w:val="0035679D"/>
    <w:rsid w:val="00377921"/>
    <w:rsid w:val="00380FA4"/>
    <w:rsid w:val="003877FA"/>
    <w:rsid w:val="003D376F"/>
    <w:rsid w:val="003D66B5"/>
    <w:rsid w:val="003E325A"/>
    <w:rsid w:val="003E3A18"/>
    <w:rsid w:val="00421EA3"/>
    <w:rsid w:val="0042422A"/>
    <w:rsid w:val="00471A77"/>
    <w:rsid w:val="004755A2"/>
    <w:rsid w:val="00476360"/>
    <w:rsid w:val="00483E72"/>
    <w:rsid w:val="004B4E7E"/>
    <w:rsid w:val="004E086F"/>
    <w:rsid w:val="004E106A"/>
    <w:rsid w:val="004E163A"/>
    <w:rsid w:val="00500F4D"/>
    <w:rsid w:val="005079D3"/>
    <w:rsid w:val="00513AB2"/>
    <w:rsid w:val="00522A5C"/>
    <w:rsid w:val="005302BB"/>
    <w:rsid w:val="005349C8"/>
    <w:rsid w:val="00564FAC"/>
    <w:rsid w:val="0057247D"/>
    <w:rsid w:val="00581DDD"/>
    <w:rsid w:val="00583687"/>
    <w:rsid w:val="005868FF"/>
    <w:rsid w:val="00590D4B"/>
    <w:rsid w:val="005915C9"/>
    <w:rsid w:val="005A160E"/>
    <w:rsid w:val="005B4D1C"/>
    <w:rsid w:val="005E19EC"/>
    <w:rsid w:val="005E4AA1"/>
    <w:rsid w:val="00604A46"/>
    <w:rsid w:val="006306D7"/>
    <w:rsid w:val="006443D9"/>
    <w:rsid w:val="00645B59"/>
    <w:rsid w:val="00645EB6"/>
    <w:rsid w:val="00667046"/>
    <w:rsid w:val="006766BA"/>
    <w:rsid w:val="006A3B4A"/>
    <w:rsid w:val="006C71E8"/>
    <w:rsid w:val="006D431E"/>
    <w:rsid w:val="006F7578"/>
    <w:rsid w:val="00712CF3"/>
    <w:rsid w:val="0072669E"/>
    <w:rsid w:val="00740342"/>
    <w:rsid w:val="00743556"/>
    <w:rsid w:val="00755DA6"/>
    <w:rsid w:val="00755DA9"/>
    <w:rsid w:val="007700E6"/>
    <w:rsid w:val="00793C79"/>
    <w:rsid w:val="007A1253"/>
    <w:rsid w:val="007A531B"/>
    <w:rsid w:val="007B72B1"/>
    <w:rsid w:val="007C1CEB"/>
    <w:rsid w:val="007D2D63"/>
    <w:rsid w:val="007D3174"/>
    <w:rsid w:val="007D69D1"/>
    <w:rsid w:val="007D6D7B"/>
    <w:rsid w:val="007F1A15"/>
    <w:rsid w:val="007F3364"/>
    <w:rsid w:val="008025AD"/>
    <w:rsid w:val="00815EF9"/>
    <w:rsid w:val="00820D5B"/>
    <w:rsid w:val="00865E8F"/>
    <w:rsid w:val="00870DF5"/>
    <w:rsid w:val="00876F01"/>
    <w:rsid w:val="008A559F"/>
    <w:rsid w:val="008C0233"/>
    <w:rsid w:val="008C5E76"/>
    <w:rsid w:val="008C6C44"/>
    <w:rsid w:val="008E2685"/>
    <w:rsid w:val="008F7990"/>
    <w:rsid w:val="0090343E"/>
    <w:rsid w:val="0095122E"/>
    <w:rsid w:val="0095BAA0"/>
    <w:rsid w:val="009B68E5"/>
    <w:rsid w:val="009C0088"/>
    <w:rsid w:val="009C1891"/>
    <w:rsid w:val="009C397D"/>
    <w:rsid w:val="009D2B60"/>
    <w:rsid w:val="009D5C75"/>
    <w:rsid w:val="009D7CD1"/>
    <w:rsid w:val="009F2797"/>
    <w:rsid w:val="009F32B5"/>
    <w:rsid w:val="00A540CC"/>
    <w:rsid w:val="00A54B32"/>
    <w:rsid w:val="00A64F0B"/>
    <w:rsid w:val="00A7130B"/>
    <w:rsid w:val="00A76889"/>
    <w:rsid w:val="00A97E4C"/>
    <w:rsid w:val="00AA2AA4"/>
    <w:rsid w:val="00AC6143"/>
    <w:rsid w:val="00B10477"/>
    <w:rsid w:val="00B121EA"/>
    <w:rsid w:val="00B219B1"/>
    <w:rsid w:val="00B4566F"/>
    <w:rsid w:val="00B4674C"/>
    <w:rsid w:val="00B670D7"/>
    <w:rsid w:val="00B82887"/>
    <w:rsid w:val="00B86E74"/>
    <w:rsid w:val="00BA3A96"/>
    <w:rsid w:val="00BC3E3F"/>
    <w:rsid w:val="00BD1080"/>
    <w:rsid w:val="00BD66E5"/>
    <w:rsid w:val="00BE2C97"/>
    <w:rsid w:val="00BF755D"/>
    <w:rsid w:val="00C34CA8"/>
    <w:rsid w:val="00C37F89"/>
    <w:rsid w:val="00C53158"/>
    <w:rsid w:val="00C601AC"/>
    <w:rsid w:val="00C64900"/>
    <w:rsid w:val="00C76451"/>
    <w:rsid w:val="00CB4FAC"/>
    <w:rsid w:val="00D36290"/>
    <w:rsid w:val="00D41D33"/>
    <w:rsid w:val="00D5129A"/>
    <w:rsid w:val="00D54EFF"/>
    <w:rsid w:val="00D5605A"/>
    <w:rsid w:val="00D84162"/>
    <w:rsid w:val="00DB00FD"/>
    <w:rsid w:val="00DB2EBC"/>
    <w:rsid w:val="00DD3906"/>
    <w:rsid w:val="00DD6E59"/>
    <w:rsid w:val="00DF3160"/>
    <w:rsid w:val="00E1250B"/>
    <w:rsid w:val="00E163D3"/>
    <w:rsid w:val="00E32D22"/>
    <w:rsid w:val="00E550B5"/>
    <w:rsid w:val="00E66339"/>
    <w:rsid w:val="00E67D19"/>
    <w:rsid w:val="00E72880"/>
    <w:rsid w:val="00E83337"/>
    <w:rsid w:val="00E857C9"/>
    <w:rsid w:val="00E87DC2"/>
    <w:rsid w:val="00E978EA"/>
    <w:rsid w:val="00EA05B5"/>
    <w:rsid w:val="00ED0A88"/>
    <w:rsid w:val="00F01CE4"/>
    <w:rsid w:val="00F31091"/>
    <w:rsid w:val="00F34A75"/>
    <w:rsid w:val="00F53EBD"/>
    <w:rsid w:val="00F573D9"/>
    <w:rsid w:val="00F6652F"/>
    <w:rsid w:val="00F81150"/>
    <w:rsid w:val="00F83EEF"/>
    <w:rsid w:val="00F8446B"/>
    <w:rsid w:val="00F86BA2"/>
    <w:rsid w:val="00F919CA"/>
    <w:rsid w:val="00F94098"/>
    <w:rsid w:val="00FA1385"/>
    <w:rsid w:val="00FA5FDB"/>
    <w:rsid w:val="00FA6DAA"/>
    <w:rsid w:val="00FC6631"/>
    <w:rsid w:val="00FE4F88"/>
    <w:rsid w:val="03D6D90A"/>
    <w:rsid w:val="078E3BFE"/>
    <w:rsid w:val="0B2F6039"/>
    <w:rsid w:val="0EFCC65C"/>
    <w:rsid w:val="0FC522BE"/>
    <w:rsid w:val="1018CE26"/>
    <w:rsid w:val="108D0905"/>
    <w:rsid w:val="124536F3"/>
    <w:rsid w:val="1275A3DE"/>
    <w:rsid w:val="137C9F9B"/>
    <w:rsid w:val="13E5FC23"/>
    <w:rsid w:val="18468F4B"/>
    <w:rsid w:val="1872CDDD"/>
    <w:rsid w:val="1C6B9644"/>
    <w:rsid w:val="1F8C957C"/>
    <w:rsid w:val="2036FA96"/>
    <w:rsid w:val="213E2A53"/>
    <w:rsid w:val="24E5BC56"/>
    <w:rsid w:val="267767BE"/>
    <w:rsid w:val="2B299E77"/>
    <w:rsid w:val="2BDA0F75"/>
    <w:rsid w:val="2C92D09B"/>
    <w:rsid w:val="2EC2BCB4"/>
    <w:rsid w:val="312E8B49"/>
    <w:rsid w:val="31395FDF"/>
    <w:rsid w:val="31F2F50E"/>
    <w:rsid w:val="3EBD7B2B"/>
    <w:rsid w:val="407B2DF6"/>
    <w:rsid w:val="40FCCC09"/>
    <w:rsid w:val="413D8C9D"/>
    <w:rsid w:val="418FF4A9"/>
    <w:rsid w:val="43DF1699"/>
    <w:rsid w:val="4413ADE1"/>
    <w:rsid w:val="44B0A5AF"/>
    <w:rsid w:val="4659736F"/>
    <w:rsid w:val="4693334C"/>
    <w:rsid w:val="46FF8CD1"/>
    <w:rsid w:val="48198758"/>
    <w:rsid w:val="487D19AE"/>
    <w:rsid w:val="495A8452"/>
    <w:rsid w:val="4AF200E7"/>
    <w:rsid w:val="4BD40F81"/>
    <w:rsid w:val="4C3CCE69"/>
    <w:rsid w:val="4E085B6E"/>
    <w:rsid w:val="4E431CD0"/>
    <w:rsid w:val="4FA2D762"/>
    <w:rsid w:val="56728C82"/>
    <w:rsid w:val="5697E02B"/>
    <w:rsid w:val="56A539C6"/>
    <w:rsid w:val="56D10BF5"/>
    <w:rsid w:val="57CAAA2E"/>
    <w:rsid w:val="5BE823B6"/>
    <w:rsid w:val="5F61E852"/>
    <w:rsid w:val="5FBF85BF"/>
    <w:rsid w:val="62014E23"/>
    <w:rsid w:val="62B0343B"/>
    <w:rsid w:val="6A8FF391"/>
    <w:rsid w:val="7ACF3ADD"/>
    <w:rsid w:val="7C24A1B8"/>
    <w:rsid w:val="7E1519A5"/>
    <w:rsid w:val="7E417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B7B4DC"/>
  <w15:chartTrackingRefBased/>
  <w15:docId w15:val="{FECB68D1-6DAB-4146-A54D-5EE39C9B1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4BD40F81"/>
    <w:rPr>
      <w:rFonts w:ascii="Roboto" w:eastAsia="Roboto" w:hAnsi="Roboto" w:cs="Robo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0D4B"/>
    <w:pPr>
      <w:keepNext/>
      <w:keepLines/>
      <w:spacing w:before="360" w:after="80"/>
      <w:outlineLvl w:val="0"/>
    </w:pPr>
    <w:rPr>
      <w:b/>
      <w:bCs/>
      <w:color w:val="461D7C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90D4B"/>
    <w:pPr>
      <w:keepNext/>
      <w:keepLines/>
      <w:spacing w:before="160" w:after="80"/>
      <w:outlineLvl w:val="1"/>
    </w:pPr>
    <w:rPr>
      <w:color w:val="461D7C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4BD40F81"/>
    <w:pPr>
      <w:keepNext/>
      <w:keepLines/>
      <w:spacing w:before="160" w:after="80"/>
      <w:outlineLvl w:val="2"/>
    </w:pPr>
    <w:rPr>
      <w:color w:val="250D44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90D4B"/>
    <w:pPr>
      <w:keepNext/>
      <w:keepLines/>
      <w:spacing w:before="80" w:after="40"/>
      <w:outlineLvl w:val="3"/>
    </w:pPr>
    <w:rPr>
      <w:i/>
      <w:iCs/>
      <w:color w:val="250D44"/>
    </w:rPr>
  </w:style>
  <w:style w:type="paragraph" w:styleId="Heading5">
    <w:name w:val="heading 5"/>
    <w:basedOn w:val="Normal"/>
    <w:next w:val="Normal"/>
    <w:uiPriority w:val="9"/>
    <w:unhideWhenUsed/>
    <w:qFormat/>
    <w:rsid w:val="4BD40F81"/>
    <w:pPr>
      <w:keepNext/>
      <w:keepLines/>
      <w:spacing w:before="80" w:after="40"/>
      <w:outlineLvl w:val="4"/>
    </w:pPr>
    <w:rPr>
      <w:color w:val="250D44"/>
    </w:rPr>
  </w:style>
  <w:style w:type="paragraph" w:styleId="Heading6">
    <w:name w:val="heading 6"/>
    <w:basedOn w:val="Normal"/>
    <w:next w:val="Normal"/>
    <w:link w:val="Heading6Char"/>
    <w:autoRedefine/>
    <w:uiPriority w:val="9"/>
    <w:unhideWhenUsed/>
    <w:qFormat/>
    <w:rsid w:val="00CB4F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3333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rsid w:val="418FF4A9"/>
    <w:pPr>
      <w:contextualSpacing/>
    </w:pPr>
  </w:style>
  <w:style w:type="paragraph" w:styleId="Header">
    <w:name w:val="header"/>
    <w:basedOn w:val="Normal"/>
    <w:link w:val="HeaderChar"/>
    <w:uiPriority w:val="99"/>
    <w:unhideWhenUsed/>
    <w:rsid w:val="00483E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3E72"/>
    <w:rPr>
      <w:rFonts w:ascii="Roboto" w:eastAsia="Roboto" w:hAnsi="Roboto" w:cs="Roboto"/>
    </w:rPr>
  </w:style>
  <w:style w:type="paragraph" w:styleId="Footer">
    <w:name w:val="footer"/>
    <w:basedOn w:val="Normal"/>
    <w:link w:val="FooterChar"/>
    <w:uiPriority w:val="99"/>
    <w:unhideWhenUsed/>
    <w:rsid w:val="00483E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3E72"/>
    <w:rPr>
      <w:rFonts w:ascii="Roboto" w:eastAsia="Roboto" w:hAnsi="Roboto" w:cs="Roboto"/>
    </w:rPr>
  </w:style>
  <w:style w:type="character" w:customStyle="1" w:styleId="Heading1Char">
    <w:name w:val="Heading 1 Char"/>
    <w:basedOn w:val="DefaultParagraphFont"/>
    <w:link w:val="Heading1"/>
    <w:uiPriority w:val="9"/>
    <w:rsid w:val="00483E72"/>
    <w:rPr>
      <w:rFonts w:ascii="Roboto" w:eastAsia="Roboto" w:hAnsi="Roboto" w:cs="Roboto"/>
      <w:b/>
      <w:bCs/>
      <w:color w:val="461D7C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83E72"/>
    <w:rPr>
      <w:rFonts w:ascii="Roboto" w:eastAsia="Roboto" w:hAnsi="Roboto" w:cs="Roboto"/>
      <w:color w:val="461D7C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483E72"/>
    <w:rPr>
      <w:rFonts w:ascii="Roboto" w:eastAsia="Roboto" w:hAnsi="Roboto" w:cs="Roboto"/>
      <w:i/>
      <w:iCs/>
      <w:color w:val="250D44"/>
    </w:rPr>
  </w:style>
  <w:style w:type="character" w:customStyle="1" w:styleId="Heading6Char">
    <w:name w:val="Heading 6 Char"/>
    <w:basedOn w:val="DefaultParagraphFont"/>
    <w:link w:val="Heading6"/>
    <w:uiPriority w:val="9"/>
    <w:rsid w:val="00CB4FAC"/>
    <w:rPr>
      <w:rFonts w:ascii="Roboto" w:eastAsiaTheme="majorEastAsia" w:hAnsi="Roboto" w:cstheme="majorBidi"/>
      <w:i/>
      <w:iCs/>
      <w:color w:val="333333"/>
    </w:rPr>
  </w:style>
  <w:style w:type="table" w:customStyle="1" w:styleId="CalendarDeadlines">
    <w:name w:val="Calendar/Deadlines"/>
    <w:basedOn w:val="TableNormal"/>
    <w:uiPriority w:val="99"/>
    <w:rsid w:val="00257607"/>
    <w:pPr>
      <w:spacing w:after="0" w:line="240" w:lineRule="auto"/>
    </w:pPr>
    <w:rPr>
      <w:rFonts w:ascii="Roboto" w:hAnsi="Roboto"/>
      <w:sz w:val="22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rPr>
        <w:rFonts w:ascii="Cambria" w:hAnsi="Cambria"/>
        <w:b/>
        <w:sz w:val="24"/>
      </w:rPr>
      <w:tblPr/>
      <w:tcPr>
        <w:shd w:val="clear" w:color="auto" w:fill="461D7C"/>
      </w:tcPr>
    </w:tblStylePr>
    <w:tblStylePr w:type="band2Horz">
      <w:tblPr/>
      <w:tcPr>
        <w:shd w:val="clear" w:color="auto" w:fill="DBDBDB"/>
      </w:tcPr>
    </w:tblStylePr>
  </w:style>
  <w:style w:type="table" w:styleId="TableGrid">
    <w:name w:val="Table Grid"/>
    <w:basedOn w:val="TableNormal"/>
    <w:uiPriority w:val="39"/>
    <w:rsid w:val="009C0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qFormat/>
    <w:rsid w:val="00F8446B"/>
    <w:rPr>
      <w:rFonts w:ascii="Roboto" w:hAnsi="Roboto"/>
      <w:color w:val="461D7C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2B60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D54EFF"/>
    <w:rPr>
      <w:rFonts w:ascii="Roboto" w:eastAsia="Roboto" w:hAnsi="Roboto" w:cs="Roboto"/>
      <w:color w:val="250D44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hayse\OneDrive%20-%20LSUS\Desktop\Chancellor%20Office\LPC\2026%20LPC%20Meeting%20Agenda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928AAFA5E03B4D8836F190C9228268" ma:contentTypeVersion="20" ma:contentTypeDescription="Create a new document." ma:contentTypeScope="" ma:versionID="c9a65ebaf66b841f78d8b9c1f156f010">
  <xsd:schema xmlns:xsd="http://www.w3.org/2001/XMLSchema" xmlns:xs="http://www.w3.org/2001/XMLSchema" xmlns:p="http://schemas.microsoft.com/office/2006/metadata/properties" xmlns:ns2="d14cc0fc-6153-441c-921c-3c9c5cd5f499" xmlns:ns3="ad1c26f5-8e9c-48d2-9a60-6a063694e5f8" targetNamespace="http://schemas.microsoft.com/office/2006/metadata/properties" ma:root="true" ma:fieldsID="c137286f33a6f860829a038d13387af1" ns2:_="" ns3:_="">
    <xsd:import namespace="d14cc0fc-6153-441c-921c-3c9c5cd5f499"/>
    <xsd:import namespace="ad1c26f5-8e9c-48d2-9a60-6a063694e5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4cc0fc-6153-441c-921c-3c9c5cd5f4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9b536a5a-508a-4533-8edc-de08a0c8e6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hidden="true" ma:internalName="MediaServiceOCR" ma:readOnly="true">
      <xsd:simpleType>
        <xsd:restriction base="dms:Note"/>
      </xsd:simpleType>
    </xsd:element>
    <xsd:element name="MediaServiceLocation" ma:index="22" nillable="true" ma:displayName="Location" ma:hidden="true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1c26f5-8e9c-48d2-9a60-6a063694e5f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0" nillable="true" ma:displayName="Taxonomy Catch All Column" ma:hidden="true" ma:list="{b2ecd54e-57df-4ae4-a2cc-d658edb587fc}" ma:internalName="TaxCatchAll" ma:readOnly="false" ma:showField="CatchAllData" ma:web="ad1c26f5-8e9c-48d2-9a60-6a063694e5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d1c26f5-8e9c-48d2-9a60-6a063694e5f8" xsi:nil="true"/>
    <lcf76f155ced4ddcb4097134ff3c332f xmlns="d14cc0fc-6153-441c-921c-3c9c5cd5f49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C3D103E-023C-4776-9746-66D1930BEC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4cc0fc-6153-441c-921c-3c9c5cd5f499"/>
    <ds:schemaRef ds:uri="ad1c26f5-8e9c-48d2-9a60-6a063694e5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F749B91-6A62-484A-AA51-CF93D943A3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000778-1302-4CE3-B6E6-5D4D11F3DDB8}">
  <ds:schemaRefs>
    <ds:schemaRef ds:uri="http://schemas.microsoft.com/office/2006/metadata/properties"/>
    <ds:schemaRef ds:uri="http://schemas.microsoft.com/office/infopath/2007/PartnerControls"/>
    <ds:schemaRef ds:uri="ad1c26f5-8e9c-48d2-9a60-6a063694e5f8"/>
    <ds:schemaRef ds:uri="d14cc0fc-6153-441c-921c-3c9c5cd5f49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2026 LPC Meeting Agenda Template</Template>
  <TotalTime>2</TotalTime>
  <Pages>2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LPC Meeting Agenda - 10-22-2026 | LSUS</dc:title>
  <dc:subject/>
  <dc:creator>Kenetria Smith</dc:creator>
  <cp:keywords/>
  <dc:description/>
  <cp:lastModifiedBy>Landry Ray</cp:lastModifiedBy>
  <cp:revision>4</cp:revision>
  <cp:lastPrinted>2026-04-28T20:10:00Z</cp:lastPrinted>
  <dcterms:created xsi:type="dcterms:W3CDTF">2026-10-19T19:48:00Z</dcterms:created>
  <dcterms:modified xsi:type="dcterms:W3CDTF">2026-10-21T15:22:00Z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0x01010028928AAFA5E03B4D8836F190C9228268</vt:lpwstr>
  </property>
  <property fmtid="{D5CDD505-2E9C-101B-9397-08002B2CF9AE}" pid="3" name="MediaServiceImageTags">
    <vt:lpwstr/>
  </property>
  <property fmtid="{D5CDD505-2E9C-101B-9397-08002B2CF9AE}" pid="4" name="GrammarlyDocumentId">
    <vt:lpwstr>02c2afed-bdf1-477b-b573-9457cf9e2e81</vt:lpwstr>
  </property>
</Properties>
</file>