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0C279" w14:textId="77777777" w:rsidR="006443D9" w:rsidRDefault="00876F01" w:rsidP="00815EF9">
      <w:pPr>
        <w:pStyle w:val="Heading1"/>
      </w:pPr>
      <w:r>
        <w:t>LSUS Planning Council Meeting Notice and Agenda</w:t>
      </w:r>
    </w:p>
    <w:p w14:paraId="5641622A" w14:textId="64B4BDCB" w:rsidR="00645EB6" w:rsidRPr="00645EB6" w:rsidRDefault="00E857C9" w:rsidP="00E67D19">
      <w:pPr>
        <w:jc w:val="center"/>
      </w:pPr>
      <w:r>
        <w:t>August</w:t>
      </w:r>
      <w:r w:rsidR="00476360">
        <w:t xml:space="preserve"> </w:t>
      </w:r>
      <w:r>
        <w:t>27</w:t>
      </w:r>
      <w:r w:rsidR="00476360">
        <w:t>, 2026</w:t>
      </w:r>
      <w:r w:rsidR="00E67D19">
        <w:t xml:space="preserve"> – </w:t>
      </w:r>
      <w:r w:rsidR="00476360">
        <w:t>2:00 p.m.</w:t>
      </w:r>
    </w:p>
    <w:p w14:paraId="255FC6AB" w14:textId="77777777" w:rsidR="002E26D5" w:rsidRDefault="002E26D5" w:rsidP="00645EB6">
      <w:pPr>
        <w:pStyle w:val="Heading2"/>
      </w:pPr>
      <w:r>
        <w:t>Memorandum</w:t>
      </w:r>
    </w:p>
    <w:p w14:paraId="665546B1" w14:textId="77777777" w:rsidR="00645EB6" w:rsidRDefault="008C0233" w:rsidP="00645EB6">
      <w:r w:rsidRPr="00F81150">
        <w:rPr>
          <w:b/>
          <w:bCs/>
        </w:rPr>
        <w:t>To:</w:t>
      </w:r>
      <w:r>
        <w:t xml:space="preserve"> </w:t>
      </w:r>
      <w:r w:rsidR="00FA6DAA">
        <w:tab/>
      </w:r>
      <w:r w:rsidR="00FA6DAA">
        <w:tab/>
        <w:t>University Community</w:t>
      </w:r>
    </w:p>
    <w:p w14:paraId="7085D375" w14:textId="77777777" w:rsidR="008C0233" w:rsidRDefault="008C0233" w:rsidP="00645EB6">
      <w:r w:rsidRPr="00F81150">
        <w:rPr>
          <w:b/>
          <w:bCs/>
        </w:rPr>
        <w:t>From:</w:t>
      </w:r>
      <w:r>
        <w:t xml:space="preserve"> </w:t>
      </w:r>
      <w:r w:rsidR="00FA6DAA">
        <w:tab/>
      </w:r>
      <w:r w:rsidR="00FA6DAA">
        <w:tab/>
        <w:t>Dr. Robert T. Smith, Chancellor</w:t>
      </w:r>
    </w:p>
    <w:p w14:paraId="590E2391" w14:textId="73DC43C0" w:rsidR="008C0233" w:rsidRDefault="00FA6DAA" w:rsidP="00645EB6">
      <w:r w:rsidRPr="00F81150">
        <w:rPr>
          <w:b/>
          <w:bCs/>
        </w:rPr>
        <w:t>Date:</w:t>
      </w:r>
      <w:r>
        <w:t xml:space="preserve"> </w:t>
      </w:r>
      <w:r>
        <w:tab/>
      </w:r>
      <w:r>
        <w:tab/>
      </w:r>
      <w:r w:rsidR="00C64900">
        <w:t>August</w:t>
      </w:r>
      <w:r w:rsidR="00D54EFF">
        <w:t xml:space="preserve"> </w:t>
      </w:r>
      <w:r w:rsidR="00C64900">
        <w:t>26</w:t>
      </w:r>
      <w:r w:rsidR="00D54EFF">
        <w:t>, 2026</w:t>
      </w:r>
    </w:p>
    <w:p w14:paraId="0E775974" w14:textId="5E976B07" w:rsidR="00FA6DAA" w:rsidRPr="00645EB6" w:rsidRDefault="00FA6DAA" w:rsidP="00645EB6">
      <w:r w:rsidRPr="00F81150">
        <w:rPr>
          <w:b/>
          <w:bCs/>
        </w:rPr>
        <w:t>Re:</w:t>
      </w:r>
      <w:r>
        <w:tab/>
      </w:r>
      <w:r>
        <w:tab/>
        <w:t xml:space="preserve">Agenda – </w:t>
      </w:r>
      <w:r w:rsidR="00FC6631">
        <w:t>August</w:t>
      </w:r>
      <w:r w:rsidR="00D54EFF">
        <w:t xml:space="preserve"> </w:t>
      </w:r>
      <w:r w:rsidR="00FC6631">
        <w:t>27</w:t>
      </w:r>
      <w:r w:rsidR="00D54EFF">
        <w:t>,</w:t>
      </w:r>
      <w:r>
        <w:t xml:space="preserve"> 202</w:t>
      </w:r>
      <w:r w:rsidR="00D54EFF">
        <w:t>6</w:t>
      </w:r>
      <w:r w:rsidR="00E67D19">
        <w:t>,</w:t>
      </w:r>
      <w:r>
        <w:t xml:space="preserve"> LPC Meeting</w:t>
      </w:r>
    </w:p>
    <w:p w14:paraId="13AF8093" w14:textId="77777777" w:rsidR="00876F01" w:rsidRDefault="00876F01" w:rsidP="00876F01">
      <w:pPr>
        <w:pStyle w:val="Heading2"/>
      </w:pPr>
      <w:r>
        <w:t>Information</w:t>
      </w:r>
    </w:p>
    <w:p w14:paraId="4EE43B2D" w14:textId="5B1611EE" w:rsidR="00F31091" w:rsidRDefault="00F31091" w:rsidP="00F31091">
      <w:r w:rsidRPr="00876F01">
        <w:t xml:space="preserve">The LSUS Planning Council will meet on </w:t>
      </w:r>
      <w:r w:rsidR="006A3B4A">
        <w:t>August</w:t>
      </w:r>
      <w:r w:rsidR="00D54EFF">
        <w:t xml:space="preserve"> </w:t>
      </w:r>
      <w:r w:rsidR="006A3B4A">
        <w:t>27</w:t>
      </w:r>
      <w:r w:rsidR="00D54EFF" w:rsidRPr="00D54EFF">
        <w:rPr>
          <w:vertAlign w:val="superscript"/>
        </w:rPr>
        <w:t>th</w:t>
      </w:r>
      <w:r w:rsidR="00D54EFF">
        <w:t xml:space="preserve">, </w:t>
      </w:r>
      <w:proofErr w:type="gramStart"/>
      <w:r w:rsidR="00D54EFF">
        <w:t>2026</w:t>
      </w:r>
      <w:proofErr w:type="gramEnd"/>
      <w:r>
        <w:t xml:space="preserve"> </w:t>
      </w:r>
      <w:r w:rsidRPr="00876F01">
        <w:t xml:space="preserve">at </w:t>
      </w:r>
      <w:r w:rsidR="00D54EFF">
        <w:t xml:space="preserve">2:00 p.m. </w:t>
      </w:r>
      <w:r w:rsidRPr="00876F01">
        <w:t>on</w:t>
      </w:r>
      <w:r>
        <w:t xml:space="preserve"> </w:t>
      </w:r>
      <w:r w:rsidRPr="00876F01">
        <w:t>the third floor of the Noel Memorial Library. The meeting is open to all members of the</w:t>
      </w:r>
      <w:r>
        <w:t xml:space="preserve"> </w:t>
      </w:r>
      <w:r w:rsidRPr="00876F01">
        <w:t xml:space="preserve">university community.  </w:t>
      </w:r>
    </w:p>
    <w:p w14:paraId="24BF1AE5" w14:textId="77777777" w:rsidR="00876F01" w:rsidRDefault="00876F01" w:rsidP="00876F01">
      <w:pPr>
        <w:pStyle w:val="Heading3"/>
      </w:pPr>
      <w:r>
        <w:t>Members</w:t>
      </w:r>
    </w:p>
    <w:p w14:paraId="52778C19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Chancellor, Chair: Robert T. Smith </w:t>
      </w:r>
    </w:p>
    <w:p w14:paraId="4F466ACE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Provost and Vice Chancellor for Academic Affairs: Helen Taylor </w:t>
      </w:r>
    </w:p>
    <w:p w14:paraId="5B7C44DD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Vice Chancellor for Finance &amp; Administration: Shelby Keith </w:t>
      </w:r>
    </w:p>
    <w:p w14:paraId="496ABEEE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Vice Chancellor for Student Affairs: Demitrius Brown </w:t>
      </w:r>
    </w:p>
    <w:p w14:paraId="1F2B98D7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Associate Provost: Helen Wise </w:t>
      </w:r>
    </w:p>
    <w:p w14:paraId="6693248E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Chief of Staff: Kim Ramsey </w:t>
      </w:r>
    </w:p>
    <w:p w14:paraId="0F5EDE72" w14:textId="2FB18D9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Faculty Senate President (or Assign): </w:t>
      </w:r>
      <w:r w:rsidR="00311C9F" w:rsidRPr="00876F01">
        <w:t>College of Arts &amp;</w:t>
      </w:r>
      <w:r w:rsidR="00E66339">
        <w:t xml:space="preserve"> </w:t>
      </w:r>
      <w:r w:rsidR="00E66339" w:rsidRPr="00876F01">
        <w:t>Sciences</w:t>
      </w:r>
      <w:r w:rsidRPr="00876F01">
        <w:t xml:space="preserve">: </w:t>
      </w:r>
      <w:r w:rsidR="00E66339">
        <w:t xml:space="preserve">Peter </w:t>
      </w:r>
      <w:r w:rsidR="00865E8F">
        <w:t>Siska</w:t>
      </w:r>
      <w:r w:rsidRPr="00876F01">
        <w:t xml:space="preserve"> </w:t>
      </w:r>
    </w:p>
    <w:p w14:paraId="45886825" w14:textId="12565EAF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Faculty Representative: College of Business: </w:t>
      </w:r>
      <w:r w:rsidR="00A76889">
        <w:t>Ting-Tsen Yeh</w:t>
      </w:r>
      <w:r w:rsidRPr="00876F01">
        <w:t xml:space="preserve"> </w:t>
      </w:r>
    </w:p>
    <w:p w14:paraId="1D103E24" w14:textId="3FFDEC39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Faculty Representative: </w:t>
      </w:r>
      <w:r w:rsidR="00311C9F" w:rsidRPr="00876F01">
        <w:t>College of Education &amp; Human Development</w:t>
      </w:r>
      <w:r w:rsidRPr="00876F01">
        <w:t xml:space="preserve">: </w:t>
      </w:r>
      <w:r w:rsidR="00A54B32">
        <w:t>Brenna</w:t>
      </w:r>
      <w:r w:rsidR="00265D96">
        <w:t xml:space="preserve"> Griffen</w:t>
      </w:r>
      <w:r w:rsidRPr="00876F01">
        <w:t xml:space="preserve"> </w:t>
      </w:r>
    </w:p>
    <w:p w14:paraId="132CB7BC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Dean of Graduate Studies: Sanjay Menon </w:t>
      </w:r>
    </w:p>
    <w:p w14:paraId="359153CE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Dean, College of Business: Mary Lois White </w:t>
      </w:r>
    </w:p>
    <w:p w14:paraId="2348DBA2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Dean, College of Arts &amp; Sciences: Tibor Szarvas </w:t>
      </w:r>
    </w:p>
    <w:p w14:paraId="3D1E8881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Dean, College of Education &amp; Human Development: Allen Grant </w:t>
      </w:r>
    </w:p>
    <w:p w14:paraId="57678E9C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Dean, Noel Memorial Library: Brian Sherman  </w:t>
      </w:r>
    </w:p>
    <w:p w14:paraId="3AD6D708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Senior Associate Vice Chancellor/Dean of Students: Paula Atkins </w:t>
      </w:r>
    </w:p>
    <w:p w14:paraId="5F041802" w14:textId="2E48EC69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>SGA President (or Assign):</w:t>
      </w:r>
      <w:r w:rsidR="00272500">
        <w:t xml:space="preserve"> </w:t>
      </w:r>
      <w:r w:rsidR="006C71E8">
        <w:t>Nazar Zeidan</w:t>
      </w:r>
      <w:r w:rsidRPr="00876F01">
        <w:t xml:space="preserve"> </w:t>
      </w:r>
    </w:p>
    <w:p w14:paraId="3B19F738" w14:textId="35D5B5A0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Staff Senate Representative (or Assign): Business or Student Affairs: </w:t>
      </w:r>
      <w:r w:rsidR="00272500">
        <w:t>Rebekah Hensley</w:t>
      </w:r>
    </w:p>
    <w:p w14:paraId="6E2DE7CC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lastRenderedPageBreak/>
        <w:t xml:space="preserve">Chief Information Officer: Scott Hardwick </w:t>
      </w:r>
    </w:p>
    <w:p w14:paraId="72226FBF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 xml:space="preserve">Director, Human Resources: Robert Lindsey </w:t>
      </w:r>
    </w:p>
    <w:p w14:paraId="2E25EF4B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>Director of Alumni Development: Jazmin Jernigan</w:t>
      </w:r>
    </w:p>
    <w:p w14:paraId="0059E24C" w14:textId="77777777" w:rsidR="00876F01" w:rsidRDefault="00876F01" w:rsidP="00876F01">
      <w:pPr>
        <w:pStyle w:val="ListParagraph"/>
        <w:numPr>
          <w:ilvl w:val="0"/>
          <w:numId w:val="4"/>
        </w:numPr>
      </w:pPr>
      <w:r w:rsidRPr="00876F01">
        <w:t>Director, University Athletics: Lucas Morgan</w:t>
      </w:r>
    </w:p>
    <w:p w14:paraId="134B2D1E" w14:textId="77777777" w:rsidR="00876F01" w:rsidRPr="00876F01" w:rsidRDefault="00876F01" w:rsidP="00876F01">
      <w:r w:rsidRPr="00876F01">
        <w:t>Ex-Officio (Non-Voting)</w:t>
      </w:r>
      <w:r>
        <w:t>:</w:t>
      </w:r>
      <w:r w:rsidRPr="00876F01">
        <w:t xml:space="preserve"> </w:t>
      </w:r>
    </w:p>
    <w:p w14:paraId="460E9185" w14:textId="77777777" w:rsidR="00876F01" w:rsidRDefault="00876F01" w:rsidP="00876F01">
      <w:pPr>
        <w:pStyle w:val="ListParagraph"/>
        <w:numPr>
          <w:ilvl w:val="0"/>
          <w:numId w:val="5"/>
        </w:numPr>
      </w:pPr>
      <w:r w:rsidRPr="00876F01">
        <w:t xml:space="preserve">Executive Director, LSUS Foundation: Laura Perdue </w:t>
      </w:r>
    </w:p>
    <w:p w14:paraId="37F1774F" w14:textId="77777777" w:rsidR="00876F01" w:rsidRDefault="00876F01" w:rsidP="00876F01">
      <w:pPr>
        <w:pStyle w:val="ListParagraph"/>
        <w:numPr>
          <w:ilvl w:val="0"/>
          <w:numId w:val="5"/>
        </w:numPr>
      </w:pPr>
      <w:r w:rsidRPr="00876F01">
        <w:t xml:space="preserve">Director, Media and Public Relations: Erin Smith </w:t>
      </w:r>
    </w:p>
    <w:p w14:paraId="457AF581" w14:textId="77777777" w:rsidR="00876F01" w:rsidRPr="00876F01" w:rsidRDefault="00876F01" w:rsidP="00876F01">
      <w:pPr>
        <w:pStyle w:val="ListParagraph"/>
        <w:numPr>
          <w:ilvl w:val="0"/>
          <w:numId w:val="5"/>
        </w:numPr>
      </w:pPr>
      <w:r w:rsidRPr="00876F01">
        <w:t xml:space="preserve">Executive Assistant to the Chancellor: Brandy Hayse </w:t>
      </w:r>
    </w:p>
    <w:p w14:paraId="19292D9B" w14:textId="77777777" w:rsidR="00876F01" w:rsidRDefault="00876F01" w:rsidP="00876F01">
      <w:pPr>
        <w:pStyle w:val="Heading2"/>
      </w:pPr>
      <w:r>
        <w:t>Agenda</w:t>
      </w:r>
    </w:p>
    <w:p w14:paraId="5BC761AF" w14:textId="77777777" w:rsidR="00876F01" w:rsidRDefault="00876F01" w:rsidP="00200B84">
      <w:pPr>
        <w:pStyle w:val="Heading3"/>
        <w:numPr>
          <w:ilvl w:val="0"/>
          <w:numId w:val="8"/>
        </w:numPr>
      </w:pPr>
      <w:r w:rsidRPr="00876F01">
        <w:t xml:space="preserve">Welcome and remarks (Smith) </w:t>
      </w:r>
    </w:p>
    <w:p w14:paraId="6EDD6DAF" w14:textId="6314336F" w:rsidR="00185875" w:rsidRDefault="00876F01" w:rsidP="00200B84">
      <w:pPr>
        <w:pStyle w:val="Heading3"/>
        <w:numPr>
          <w:ilvl w:val="0"/>
          <w:numId w:val="8"/>
        </w:numPr>
      </w:pPr>
      <w:r w:rsidRPr="00876F01">
        <w:t xml:space="preserve">Approval of minutes </w:t>
      </w:r>
      <w:proofErr w:type="gramStart"/>
      <w:r w:rsidRPr="00876F01">
        <w:t>from</w:t>
      </w:r>
      <w:proofErr w:type="gramEnd"/>
      <w:r w:rsidRPr="00876F01">
        <w:t xml:space="preserve"> </w:t>
      </w:r>
      <w:r w:rsidR="00D54EFF">
        <w:t>Ma</w:t>
      </w:r>
      <w:r w:rsidR="005E4AA1">
        <w:t>y</w:t>
      </w:r>
      <w:r w:rsidR="00D54EFF">
        <w:t xml:space="preserve"> </w:t>
      </w:r>
      <w:r w:rsidR="005E4AA1">
        <w:t>4</w:t>
      </w:r>
      <w:r w:rsidR="00D54EFF">
        <w:t xml:space="preserve">, </w:t>
      </w:r>
      <w:proofErr w:type="gramStart"/>
      <w:r w:rsidR="00A7130B">
        <w:t>2026</w:t>
      </w:r>
      <w:proofErr w:type="gramEnd"/>
      <w:r w:rsidR="00FC6631">
        <w:t xml:space="preserve"> </w:t>
      </w:r>
      <w:r w:rsidRPr="00876F01">
        <w:t>LPC meeting</w:t>
      </w:r>
    </w:p>
    <w:p w14:paraId="59C57355" w14:textId="33B77C35" w:rsidR="00522A5C" w:rsidRDefault="00141A36" w:rsidP="00D54EFF">
      <w:pPr>
        <w:pStyle w:val="Heading3"/>
        <w:numPr>
          <w:ilvl w:val="0"/>
          <w:numId w:val="8"/>
        </w:numPr>
      </w:pPr>
      <w:r>
        <w:t>New positions (Keith)</w:t>
      </w:r>
    </w:p>
    <w:p w14:paraId="4695EA7B" w14:textId="36543620" w:rsidR="00285DFA" w:rsidRDefault="00E32D22" w:rsidP="00D54EFF">
      <w:pPr>
        <w:pStyle w:val="Heading3"/>
        <w:numPr>
          <w:ilvl w:val="0"/>
          <w:numId w:val="8"/>
        </w:numPr>
      </w:pPr>
      <w:r>
        <w:t>P</w:t>
      </w:r>
      <w:r w:rsidR="00153415">
        <w:t>olicies (Ramsey</w:t>
      </w:r>
      <w:r w:rsidR="005B4D1C">
        <w:t>, Taylor</w:t>
      </w:r>
      <w:r w:rsidR="00153415">
        <w:t>)</w:t>
      </w:r>
    </w:p>
    <w:p w14:paraId="727608A8" w14:textId="762F74E0" w:rsidR="001A1FA8" w:rsidRDefault="00F83EEF" w:rsidP="00115E75">
      <w:pPr>
        <w:pStyle w:val="Heading3"/>
        <w:numPr>
          <w:ilvl w:val="0"/>
          <w:numId w:val="8"/>
        </w:numPr>
      </w:pPr>
      <w:r>
        <w:t>Project</w:t>
      </w:r>
      <w:r w:rsidR="00E32D22">
        <w:t>s</w:t>
      </w:r>
      <w:r w:rsidR="00476360">
        <w:t xml:space="preserve"> (</w:t>
      </w:r>
      <w:r>
        <w:t>Keith, Ramsey</w:t>
      </w:r>
      <w:r w:rsidR="00476360">
        <w:t>)</w:t>
      </w:r>
    </w:p>
    <w:p w14:paraId="40636F96" w14:textId="7069D11D" w:rsidR="00115E75" w:rsidRPr="00190CC0" w:rsidRDefault="001D3D55" w:rsidP="00190CC0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Capital Outlay</w:t>
      </w:r>
      <w:r w:rsidR="007C1CEB">
        <w:rPr>
          <w:sz w:val="28"/>
          <w:szCs w:val="28"/>
        </w:rPr>
        <w:t xml:space="preserve"> (</w:t>
      </w:r>
      <w:proofErr w:type="spellStart"/>
      <w:r w:rsidR="00793C79" w:rsidRPr="0072669E">
        <w:rPr>
          <w:sz w:val="28"/>
          <w:szCs w:val="28"/>
        </w:rPr>
        <w:t>BoR</w:t>
      </w:r>
      <w:proofErr w:type="spellEnd"/>
      <w:r w:rsidR="00793C79">
        <w:rPr>
          <w:sz w:val="28"/>
          <w:szCs w:val="28"/>
        </w:rPr>
        <w:t xml:space="preserve"> staff</w:t>
      </w:r>
      <w:r w:rsidR="007C1CEB">
        <w:rPr>
          <w:sz w:val="28"/>
          <w:szCs w:val="28"/>
        </w:rPr>
        <w:t xml:space="preserve"> visit),</w:t>
      </w:r>
      <w:r w:rsidR="00793C79">
        <w:rPr>
          <w:sz w:val="28"/>
          <w:szCs w:val="28"/>
        </w:rPr>
        <w:t xml:space="preserve"> </w:t>
      </w:r>
      <w:r w:rsidR="002C62FF">
        <w:rPr>
          <w:sz w:val="28"/>
          <w:szCs w:val="28"/>
        </w:rPr>
        <w:t>res</w:t>
      </w:r>
      <w:r w:rsidR="0072669E" w:rsidRPr="0072669E">
        <w:rPr>
          <w:sz w:val="28"/>
          <w:szCs w:val="28"/>
        </w:rPr>
        <w:t xml:space="preserve">idence </w:t>
      </w:r>
      <w:r w:rsidR="002C62FF">
        <w:rPr>
          <w:sz w:val="28"/>
          <w:szCs w:val="28"/>
        </w:rPr>
        <w:t>h</w:t>
      </w:r>
      <w:r w:rsidR="0072669E" w:rsidRPr="0072669E">
        <w:rPr>
          <w:sz w:val="28"/>
          <w:szCs w:val="28"/>
        </w:rPr>
        <w:t>alls</w:t>
      </w:r>
      <w:r w:rsidR="002C62FF">
        <w:rPr>
          <w:sz w:val="28"/>
          <w:szCs w:val="28"/>
        </w:rPr>
        <w:t xml:space="preserve"> (Smith)</w:t>
      </w:r>
      <w:r w:rsidR="0072669E" w:rsidRPr="0072669E">
        <w:rPr>
          <w:sz w:val="28"/>
          <w:szCs w:val="28"/>
        </w:rPr>
        <w:t xml:space="preserve"> </w:t>
      </w:r>
    </w:p>
    <w:p w14:paraId="652B2F5A" w14:textId="731BDF35" w:rsidR="00E67D19" w:rsidRDefault="00E67D19" w:rsidP="00200B84">
      <w:pPr>
        <w:pStyle w:val="Heading3"/>
        <w:numPr>
          <w:ilvl w:val="0"/>
          <w:numId w:val="8"/>
        </w:numPr>
      </w:pPr>
      <w:r>
        <w:t>Updates from Cabinet and other Administrative Officers</w:t>
      </w:r>
    </w:p>
    <w:p w14:paraId="1CADFD44" w14:textId="7523456C" w:rsidR="00200B84" w:rsidRDefault="00876F01" w:rsidP="00DD6E59">
      <w:pPr>
        <w:pStyle w:val="Heading3"/>
        <w:numPr>
          <w:ilvl w:val="0"/>
          <w:numId w:val="8"/>
        </w:numPr>
        <w:spacing w:line="278" w:lineRule="auto"/>
      </w:pPr>
      <w:r w:rsidRPr="00876F01">
        <w:t>Off-agenda items</w:t>
      </w:r>
    </w:p>
    <w:p w14:paraId="11502144" w14:textId="77777777" w:rsidR="00D54EFF" w:rsidRDefault="00876F01" w:rsidP="00D54EFF">
      <w:pPr>
        <w:pStyle w:val="Heading3"/>
        <w:numPr>
          <w:ilvl w:val="0"/>
          <w:numId w:val="8"/>
        </w:numPr>
      </w:pPr>
      <w:r w:rsidRPr="00876F01">
        <w:t xml:space="preserve">Comments from the audience </w:t>
      </w:r>
    </w:p>
    <w:p w14:paraId="22908F27" w14:textId="7623147D" w:rsidR="00E67D19" w:rsidRDefault="00876F01" w:rsidP="00E67D19">
      <w:pPr>
        <w:pStyle w:val="Heading3"/>
        <w:numPr>
          <w:ilvl w:val="0"/>
          <w:numId w:val="8"/>
        </w:numPr>
      </w:pPr>
      <w:r w:rsidRPr="00876F01">
        <w:t>Next scheduled LPC meeting</w:t>
      </w:r>
      <w:r w:rsidR="009D7CD1" w:rsidRPr="00876F01">
        <w:t xml:space="preserve">: </w:t>
      </w:r>
      <w:r w:rsidR="00380FA4">
        <w:t>September 15</w:t>
      </w:r>
      <w:r w:rsidR="00BA3A96">
        <w:t>, 2026</w:t>
      </w:r>
    </w:p>
    <w:p w14:paraId="3F11D3B8" w14:textId="1DFD897F" w:rsidR="00E67D19" w:rsidRPr="00E67D19" w:rsidRDefault="00876F01" w:rsidP="00E67D19">
      <w:pPr>
        <w:pStyle w:val="Heading3"/>
        <w:numPr>
          <w:ilvl w:val="0"/>
          <w:numId w:val="8"/>
        </w:numPr>
      </w:pPr>
      <w:r w:rsidRPr="00876F01">
        <w:t>Adjournment</w:t>
      </w:r>
    </w:p>
    <w:sectPr w:rsidR="00E67D19" w:rsidRPr="00E67D19" w:rsidSect="00815EF9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D6A9D" w14:textId="77777777" w:rsidR="00F172DD" w:rsidRDefault="00F172DD">
      <w:pPr>
        <w:spacing w:after="0" w:line="240" w:lineRule="auto"/>
      </w:pPr>
      <w:r>
        <w:separator/>
      </w:r>
    </w:p>
  </w:endnote>
  <w:endnote w:type="continuationSeparator" w:id="0">
    <w:p w14:paraId="7D665080" w14:textId="77777777" w:rsidR="00F172DD" w:rsidRDefault="00F1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76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4E177D" w14:textId="77777777" w:rsidR="004B4E7E" w:rsidRDefault="004B4E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1294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7A22F" w14:textId="77777777" w:rsidR="00815EF9" w:rsidRDefault="00815EF9" w:rsidP="001352D7">
        <w:pPr>
          <w:pStyle w:val="Footer"/>
          <w:jc w:val="right"/>
        </w:pPr>
        <w:r w:rsidRPr="00815EF9">
          <w:rPr>
            <w:color w:val="461D7C"/>
          </w:rPr>
          <w:fldChar w:fldCharType="begin"/>
        </w:r>
        <w:r w:rsidRPr="00815EF9">
          <w:rPr>
            <w:color w:val="461D7C"/>
          </w:rPr>
          <w:instrText xml:space="preserve"> PAGE   \* MERGEFORMAT </w:instrText>
        </w:r>
        <w:r w:rsidRPr="00815EF9">
          <w:rPr>
            <w:color w:val="461D7C"/>
          </w:rPr>
          <w:fldChar w:fldCharType="separate"/>
        </w:r>
        <w:r w:rsidRPr="00815EF9">
          <w:rPr>
            <w:noProof/>
            <w:color w:val="461D7C"/>
          </w:rPr>
          <w:t>2</w:t>
        </w:r>
        <w:r w:rsidRPr="00815EF9">
          <w:rPr>
            <w:noProof/>
            <w:color w:val="461D7C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149F" w14:textId="77777777" w:rsidR="00F172DD" w:rsidRDefault="00F172DD">
      <w:pPr>
        <w:spacing w:after="0" w:line="240" w:lineRule="auto"/>
      </w:pPr>
      <w:r>
        <w:separator/>
      </w:r>
    </w:p>
  </w:footnote>
  <w:footnote w:type="continuationSeparator" w:id="0">
    <w:p w14:paraId="713259C9" w14:textId="77777777" w:rsidR="00F172DD" w:rsidRDefault="00F17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4924" w14:textId="77777777" w:rsidR="00815EF9" w:rsidRDefault="00815EF9" w:rsidP="00815EF9">
    <w:pPr>
      <w:pStyle w:val="Header"/>
      <w:jc w:val="center"/>
      <w:rPr>
        <w:b/>
        <w:bCs/>
      </w:rPr>
    </w:pPr>
    <w:r>
      <w:rPr>
        <w:noProof/>
      </w:rPr>
      <w:drawing>
        <wp:inline distT="0" distB="0" distL="0" distR="0" wp14:anchorId="47EF51B4" wp14:editId="431E4EC4">
          <wp:extent cx="1666875" cy="543139"/>
          <wp:effectExtent l="0" t="0" r="0" b="9525"/>
          <wp:docPr id="1511664857" name="Picture 1" descr="Louisiana State University in Shrevepor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894830" name="Picture 1" descr="Louisiana State University in Shrevepor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00" cy="548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DE5C9" w14:textId="77777777" w:rsidR="00815EF9" w:rsidRPr="00815EF9" w:rsidRDefault="00815EF9" w:rsidP="00815EF9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4"/>
    <w:multiLevelType w:val="hybridMultilevel"/>
    <w:tmpl w:val="23FA7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A3133"/>
    <w:multiLevelType w:val="hybridMultilevel"/>
    <w:tmpl w:val="9CCE1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48D70"/>
    <w:multiLevelType w:val="hybridMultilevel"/>
    <w:tmpl w:val="FFFFFFFF"/>
    <w:lvl w:ilvl="0" w:tplc="6B3E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45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C6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08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E0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F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48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AD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E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1C503"/>
    <w:multiLevelType w:val="hybridMultilevel"/>
    <w:tmpl w:val="FFFFFFFF"/>
    <w:lvl w:ilvl="0" w:tplc="6A2A3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22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4E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6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0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07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E0A13"/>
    <w:multiLevelType w:val="hybridMultilevel"/>
    <w:tmpl w:val="7BD8A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73613"/>
    <w:multiLevelType w:val="hybridMultilevel"/>
    <w:tmpl w:val="FFFFFFFF"/>
    <w:lvl w:ilvl="0" w:tplc="AABEA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AB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08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E1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0E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2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87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8D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A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013D0"/>
    <w:multiLevelType w:val="hybridMultilevel"/>
    <w:tmpl w:val="8730D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47DF9"/>
    <w:multiLevelType w:val="hybridMultilevel"/>
    <w:tmpl w:val="1890B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353906">
    <w:abstractNumId w:val="3"/>
  </w:num>
  <w:num w:numId="2" w16cid:durableId="113716084">
    <w:abstractNumId w:val="2"/>
  </w:num>
  <w:num w:numId="3" w16cid:durableId="1459684042">
    <w:abstractNumId w:val="5"/>
  </w:num>
  <w:num w:numId="4" w16cid:durableId="1801878709">
    <w:abstractNumId w:val="0"/>
  </w:num>
  <w:num w:numId="5" w16cid:durableId="936980765">
    <w:abstractNumId w:val="6"/>
  </w:num>
  <w:num w:numId="6" w16cid:durableId="1822236980">
    <w:abstractNumId w:val="7"/>
  </w:num>
  <w:num w:numId="7" w16cid:durableId="1893348369">
    <w:abstractNumId w:val="4"/>
  </w:num>
  <w:num w:numId="8" w16cid:durableId="93297370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FF"/>
    <w:rsid w:val="00001CE4"/>
    <w:rsid w:val="00013680"/>
    <w:rsid w:val="0002039E"/>
    <w:rsid w:val="00074124"/>
    <w:rsid w:val="000800BA"/>
    <w:rsid w:val="0008412B"/>
    <w:rsid w:val="00090FDB"/>
    <w:rsid w:val="000A6F78"/>
    <w:rsid w:val="000C1C50"/>
    <w:rsid w:val="000F14BA"/>
    <w:rsid w:val="00107051"/>
    <w:rsid w:val="00115E75"/>
    <w:rsid w:val="001352D7"/>
    <w:rsid w:val="00141A36"/>
    <w:rsid w:val="00152B74"/>
    <w:rsid w:val="00153415"/>
    <w:rsid w:val="00185875"/>
    <w:rsid w:val="00190CC0"/>
    <w:rsid w:val="001A1FA8"/>
    <w:rsid w:val="001A7DCD"/>
    <w:rsid w:val="001D3D55"/>
    <w:rsid w:val="001E2785"/>
    <w:rsid w:val="001F6820"/>
    <w:rsid w:val="00200B84"/>
    <w:rsid w:val="00256F40"/>
    <w:rsid w:val="00257607"/>
    <w:rsid w:val="00265D96"/>
    <w:rsid w:val="00272500"/>
    <w:rsid w:val="00285DFA"/>
    <w:rsid w:val="00286B30"/>
    <w:rsid w:val="00296AAD"/>
    <w:rsid w:val="002A5DEC"/>
    <w:rsid w:val="002B16FB"/>
    <w:rsid w:val="002B272E"/>
    <w:rsid w:val="002C62FF"/>
    <w:rsid w:val="002D1713"/>
    <w:rsid w:val="002E26D5"/>
    <w:rsid w:val="003065AB"/>
    <w:rsid w:val="00311C9F"/>
    <w:rsid w:val="0035679D"/>
    <w:rsid w:val="00377921"/>
    <w:rsid w:val="00380FA4"/>
    <w:rsid w:val="003877FA"/>
    <w:rsid w:val="003D376F"/>
    <w:rsid w:val="003D66B5"/>
    <w:rsid w:val="003E325A"/>
    <w:rsid w:val="00421EA3"/>
    <w:rsid w:val="0042422A"/>
    <w:rsid w:val="00471A77"/>
    <w:rsid w:val="00476360"/>
    <w:rsid w:val="00483E72"/>
    <w:rsid w:val="004B4E7E"/>
    <w:rsid w:val="004B56D8"/>
    <w:rsid w:val="004E106A"/>
    <w:rsid w:val="004E163A"/>
    <w:rsid w:val="00500F4D"/>
    <w:rsid w:val="005079D3"/>
    <w:rsid w:val="00513AB2"/>
    <w:rsid w:val="00522A5C"/>
    <w:rsid w:val="005302BB"/>
    <w:rsid w:val="005349C8"/>
    <w:rsid w:val="00564FAC"/>
    <w:rsid w:val="0057247D"/>
    <w:rsid w:val="00581DDD"/>
    <w:rsid w:val="00583687"/>
    <w:rsid w:val="005868FF"/>
    <w:rsid w:val="00590D4B"/>
    <w:rsid w:val="005915C9"/>
    <w:rsid w:val="005A160E"/>
    <w:rsid w:val="005B4D1C"/>
    <w:rsid w:val="005E4AA1"/>
    <w:rsid w:val="006306D7"/>
    <w:rsid w:val="006443D9"/>
    <w:rsid w:val="00645EB6"/>
    <w:rsid w:val="006A3B4A"/>
    <w:rsid w:val="006C71E8"/>
    <w:rsid w:val="006D431E"/>
    <w:rsid w:val="006F7578"/>
    <w:rsid w:val="00712CF3"/>
    <w:rsid w:val="0072669E"/>
    <w:rsid w:val="00740342"/>
    <w:rsid w:val="00743556"/>
    <w:rsid w:val="00755DA6"/>
    <w:rsid w:val="007700E6"/>
    <w:rsid w:val="00793C79"/>
    <w:rsid w:val="007A531B"/>
    <w:rsid w:val="007B72B1"/>
    <w:rsid w:val="007C1CEB"/>
    <w:rsid w:val="007D2D63"/>
    <w:rsid w:val="007D3174"/>
    <w:rsid w:val="007D69D1"/>
    <w:rsid w:val="007D6D7B"/>
    <w:rsid w:val="007F1A15"/>
    <w:rsid w:val="007F3364"/>
    <w:rsid w:val="00815EF9"/>
    <w:rsid w:val="00820D5B"/>
    <w:rsid w:val="00865E8F"/>
    <w:rsid w:val="00870DF5"/>
    <w:rsid w:val="00876F01"/>
    <w:rsid w:val="008A559F"/>
    <w:rsid w:val="008C0233"/>
    <w:rsid w:val="008C5E76"/>
    <w:rsid w:val="0095122E"/>
    <w:rsid w:val="0095BAA0"/>
    <w:rsid w:val="009B68E5"/>
    <w:rsid w:val="009C0088"/>
    <w:rsid w:val="009C1891"/>
    <w:rsid w:val="009C397D"/>
    <w:rsid w:val="009D2B60"/>
    <w:rsid w:val="009D7CD1"/>
    <w:rsid w:val="009F2797"/>
    <w:rsid w:val="009F32B5"/>
    <w:rsid w:val="00A540CC"/>
    <w:rsid w:val="00A54B32"/>
    <w:rsid w:val="00A7130B"/>
    <w:rsid w:val="00A76889"/>
    <w:rsid w:val="00A97E4C"/>
    <w:rsid w:val="00AA2AA4"/>
    <w:rsid w:val="00B10477"/>
    <w:rsid w:val="00B219B1"/>
    <w:rsid w:val="00B4566F"/>
    <w:rsid w:val="00B4674C"/>
    <w:rsid w:val="00B670D7"/>
    <w:rsid w:val="00B82887"/>
    <w:rsid w:val="00B86E74"/>
    <w:rsid w:val="00BA3A96"/>
    <w:rsid w:val="00BD66E5"/>
    <w:rsid w:val="00BE2C97"/>
    <w:rsid w:val="00BF755D"/>
    <w:rsid w:val="00C34CA8"/>
    <w:rsid w:val="00C37F89"/>
    <w:rsid w:val="00C53158"/>
    <w:rsid w:val="00C601AC"/>
    <w:rsid w:val="00C64900"/>
    <w:rsid w:val="00C76451"/>
    <w:rsid w:val="00CB4FAC"/>
    <w:rsid w:val="00D1507A"/>
    <w:rsid w:val="00D36290"/>
    <w:rsid w:val="00D41D33"/>
    <w:rsid w:val="00D5129A"/>
    <w:rsid w:val="00D54EFF"/>
    <w:rsid w:val="00D5605A"/>
    <w:rsid w:val="00D84162"/>
    <w:rsid w:val="00DB00FD"/>
    <w:rsid w:val="00DB2EBC"/>
    <w:rsid w:val="00DD3906"/>
    <w:rsid w:val="00DD6E59"/>
    <w:rsid w:val="00E1250B"/>
    <w:rsid w:val="00E32D22"/>
    <w:rsid w:val="00E550B5"/>
    <w:rsid w:val="00E66339"/>
    <w:rsid w:val="00E67D19"/>
    <w:rsid w:val="00E72880"/>
    <w:rsid w:val="00E83337"/>
    <w:rsid w:val="00E857C9"/>
    <w:rsid w:val="00EA05B5"/>
    <w:rsid w:val="00F01CE4"/>
    <w:rsid w:val="00F172DD"/>
    <w:rsid w:val="00F31091"/>
    <w:rsid w:val="00F34A75"/>
    <w:rsid w:val="00F573D9"/>
    <w:rsid w:val="00F6652F"/>
    <w:rsid w:val="00F81150"/>
    <w:rsid w:val="00F83EEF"/>
    <w:rsid w:val="00F8446B"/>
    <w:rsid w:val="00F86BA2"/>
    <w:rsid w:val="00F919CA"/>
    <w:rsid w:val="00F94098"/>
    <w:rsid w:val="00FA1385"/>
    <w:rsid w:val="00FA5FDB"/>
    <w:rsid w:val="00FA6DAA"/>
    <w:rsid w:val="00FC6631"/>
    <w:rsid w:val="00FE4F88"/>
    <w:rsid w:val="03D6D90A"/>
    <w:rsid w:val="078E3BFE"/>
    <w:rsid w:val="0B2F6039"/>
    <w:rsid w:val="0EFCC65C"/>
    <w:rsid w:val="0FC522BE"/>
    <w:rsid w:val="1018CE26"/>
    <w:rsid w:val="108D0905"/>
    <w:rsid w:val="124536F3"/>
    <w:rsid w:val="1275A3DE"/>
    <w:rsid w:val="137C9F9B"/>
    <w:rsid w:val="13E5FC23"/>
    <w:rsid w:val="18468F4B"/>
    <w:rsid w:val="1872CDDD"/>
    <w:rsid w:val="1C6B9644"/>
    <w:rsid w:val="1F8C957C"/>
    <w:rsid w:val="2036FA96"/>
    <w:rsid w:val="213E2A53"/>
    <w:rsid w:val="24E5BC56"/>
    <w:rsid w:val="267767BE"/>
    <w:rsid w:val="2B299E77"/>
    <w:rsid w:val="2BDA0F75"/>
    <w:rsid w:val="2C92D09B"/>
    <w:rsid w:val="2EC2BCB4"/>
    <w:rsid w:val="312E8B49"/>
    <w:rsid w:val="31395FDF"/>
    <w:rsid w:val="31F2F50E"/>
    <w:rsid w:val="3EBD7B2B"/>
    <w:rsid w:val="407B2DF6"/>
    <w:rsid w:val="40FCCC09"/>
    <w:rsid w:val="413D8C9D"/>
    <w:rsid w:val="418FF4A9"/>
    <w:rsid w:val="43DF1699"/>
    <w:rsid w:val="4413ADE1"/>
    <w:rsid w:val="44B0A5AF"/>
    <w:rsid w:val="4659736F"/>
    <w:rsid w:val="4693334C"/>
    <w:rsid w:val="46FF8CD1"/>
    <w:rsid w:val="48198758"/>
    <w:rsid w:val="487D19AE"/>
    <w:rsid w:val="495A8452"/>
    <w:rsid w:val="4AF200E7"/>
    <w:rsid w:val="4BD40F81"/>
    <w:rsid w:val="4C3CCE69"/>
    <w:rsid w:val="4E085B6E"/>
    <w:rsid w:val="4E431CD0"/>
    <w:rsid w:val="4FA2D762"/>
    <w:rsid w:val="56728C82"/>
    <w:rsid w:val="5697E02B"/>
    <w:rsid w:val="56A539C6"/>
    <w:rsid w:val="56D10BF5"/>
    <w:rsid w:val="57CAAA2E"/>
    <w:rsid w:val="5BE823B6"/>
    <w:rsid w:val="5F61E852"/>
    <w:rsid w:val="5FBF85BF"/>
    <w:rsid w:val="62014E23"/>
    <w:rsid w:val="62B0343B"/>
    <w:rsid w:val="6A8FF391"/>
    <w:rsid w:val="7ACF3ADD"/>
    <w:rsid w:val="7C24A1B8"/>
    <w:rsid w:val="7E1519A5"/>
    <w:rsid w:val="7E41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7B4DC"/>
  <w15:chartTrackingRefBased/>
  <w15:docId w15:val="{FECB68D1-6DAB-4146-A54D-5EE39C9B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BD40F81"/>
    <w:rPr>
      <w:rFonts w:ascii="Roboto" w:eastAsia="Roboto" w:hAnsi="Roboto" w:cs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D4B"/>
    <w:pPr>
      <w:keepNext/>
      <w:keepLines/>
      <w:spacing w:before="360" w:after="80"/>
      <w:outlineLvl w:val="0"/>
    </w:pPr>
    <w:rPr>
      <w:b/>
      <w:bCs/>
      <w:color w:val="461D7C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0D4B"/>
    <w:pPr>
      <w:keepNext/>
      <w:keepLines/>
      <w:spacing w:before="160" w:after="80"/>
      <w:outlineLvl w:val="1"/>
    </w:pPr>
    <w:rPr>
      <w:color w:val="461D7C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BD40F81"/>
    <w:pPr>
      <w:keepNext/>
      <w:keepLines/>
      <w:spacing w:before="160" w:after="80"/>
      <w:outlineLvl w:val="2"/>
    </w:pPr>
    <w:rPr>
      <w:color w:val="250D44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D4B"/>
    <w:pPr>
      <w:keepNext/>
      <w:keepLines/>
      <w:spacing w:before="80" w:after="40"/>
      <w:outlineLvl w:val="3"/>
    </w:pPr>
    <w:rPr>
      <w:i/>
      <w:iCs/>
      <w:color w:val="250D44"/>
    </w:rPr>
  </w:style>
  <w:style w:type="paragraph" w:styleId="Heading5">
    <w:name w:val="heading 5"/>
    <w:basedOn w:val="Normal"/>
    <w:next w:val="Normal"/>
    <w:uiPriority w:val="9"/>
    <w:unhideWhenUsed/>
    <w:qFormat/>
    <w:rsid w:val="4BD40F81"/>
    <w:pPr>
      <w:keepNext/>
      <w:keepLines/>
      <w:spacing w:before="80" w:after="40"/>
      <w:outlineLvl w:val="4"/>
    </w:pPr>
    <w:rPr>
      <w:color w:val="250D4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CB4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418FF4A9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E72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E72"/>
    <w:rPr>
      <w:rFonts w:ascii="Roboto" w:eastAsia="Roboto" w:hAnsi="Roboto" w:cs="Roboto"/>
    </w:rPr>
  </w:style>
  <w:style w:type="character" w:customStyle="1" w:styleId="Heading1Char">
    <w:name w:val="Heading 1 Char"/>
    <w:basedOn w:val="DefaultParagraphFont"/>
    <w:link w:val="Heading1"/>
    <w:uiPriority w:val="9"/>
    <w:rsid w:val="00483E72"/>
    <w:rPr>
      <w:rFonts w:ascii="Roboto" w:eastAsia="Roboto" w:hAnsi="Roboto" w:cs="Roboto"/>
      <w:b/>
      <w:bCs/>
      <w:color w:val="461D7C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E72"/>
    <w:rPr>
      <w:rFonts w:ascii="Roboto" w:eastAsia="Roboto" w:hAnsi="Roboto" w:cs="Roboto"/>
      <w:color w:val="461D7C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483E72"/>
    <w:rPr>
      <w:rFonts w:ascii="Roboto" w:eastAsia="Roboto" w:hAnsi="Roboto" w:cs="Roboto"/>
      <w:i/>
      <w:iCs/>
      <w:color w:val="250D44"/>
    </w:rPr>
  </w:style>
  <w:style w:type="character" w:customStyle="1" w:styleId="Heading6Char">
    <w:name w:val="Heading 6 Char"/>
    <w:basedOn w:val="DefaultParagraphFont"/>
    <w:link w:val="Heading6"/>
    <w:uiPriority w:val="9"/>
    <w:rsid w:val="00CB4FAC"/>
    <w:rPr>
      <w:rFonts w:ascii="Roboto" w:eastAsiaTheme="majorEastAsia" w:hAnsi="Roboto" w:cstheme="majorBidi"/>
      <w:i/>
      <w:iCs/>
      <w:color w:val="333333"/>
    </w:rPr>
  </w:style>
  <w:style w:type="table" w:customStyle="1" w:styleId="CalendarDeadlines">
    <w:name w:val="Calendar/Deadlines"/>
    <w:basedOn w:val="TableNormal"/>
    <w:uiPriority w:val="99"/>
    <w:rsid w:val="00257607"/>
    <w:pPr>
      <w:spacing w:after="0" w:line="240" w:lineRule="auto"/>
    </w:pPr>
    <w:rPr>
      <w:rFonts w:ascii="Roboto" w:hAnsi="Roboto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mbria" w:hAnsi="Cambria"/>
        <w:b/>
        <w:sz w:val="24"/>
      </w:rPr>
      <w:tblPr/>
      <w:tcPr>
        <w:shd w:val="clear" w:color="auto" w:fill="461D7C"/>
      </w:tcPr>
    </w:tblStylePr>
    <w:tblStylePr w:type="band2Horz">
      <w:tblPr/>
      <w:tcPr>
        <w:shd w:val="clear" w:color="auto" w:fill="DBDBDB"/>
      </w:tcPr>
    </w:tblStylePr>
  </w:style>
  <w:style w:type="table" w:styleId="TableGrid">
    <w:name w:val="Table Grid"/>
    <w:basedOn w:val="TableNormal"/>
    <w:uiPriority w:val="39"/>
    <w:rsid w:val="009C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F8446B"/>
    <w:rPr>
      <w:rFonts w:ascii="Roboto" w:hAnsi="Roboto"/>
      <w:color w:val="461D7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B6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54EFF"/>
    <w:rPr>
      <w:rFonts w:ascii="Roboto" w:eastAsia="Roboto" w:hAnsi="Roboto" w:cs="Roboto"/>
      <w:color w:val="250D4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hayse\OneDrive%20-%20LSUS\Desktop\Chancellor%20Office\LPC\2026%20LPC%20Meeting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8AAFA5E03B4D8836F190C9228268" ma:contentTypeVersion="20" ma:contentTypeDescription="Create a new document." ma:contentTypeScope="" ma:versionID="c9a65ebaf66b841f78d8b9c1f156f010">
  <xsd:schema xmlns:xsd="http://www.w3.org/2001/XMLSchema" xmlns:xs="http://www.w3.org/2001/XMLSchema" xmlns:p="http://schemas.microsoft.com/office/2006/metadata/properties" xmlns:ns2="d14cc0fc-6153-441c-921c-3c9c5cd5f499" xmlns:ns3="ad1c26f5-8e9c-48d2-9a60-6a063694e5f8" targetNamespace="http://schemas.microsoft.com/office/2006/metadata/properties" ma:root="true" ma:fieldsID="c137286f33a6f860829a038d13387af1" ns2:_="" ns3:_="">
    <xsd:import namespace="d14cc0fc-6153-441c-921c-3c9c5cd5f499"/>
    <xsd:import namespace="ad1c26f5-8e9c-48d2-9a60-6a063694e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c0fc-6153-441c-921c-3c9c5cd5f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b536a5a-508a-4533-8edc-de08a0c8e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2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c26f5-8e9c-48d2-9a60-6a063694e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b2ecd54e-57df-4ae4-a2cc-d658edb587fc}" ma:internalName="TaxCatchAll" ma:readOnly="false" ma:showField="CatchAllData" ma:web="ad1c26f5-8e9c-48d2-9a60-6a063694e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c26f5-8e9c-48d2-9a60-6a063694e5f8" xsi:nil="true"/>
    <lcf76f155ced4ddcb4097134ff3c332f xmlns="d14cc0fc-6153-441c-921c-3c9c5cd5f4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3D103E-023C-4776-9746-66D1930BE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c0fc-6153-441c-921c-3c9c5cd5f499"/>
    <ds:schemaRef ds:uri="ad1c26f5-8e9c-48d2-9a60-6a063694e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749B91-6A62-484A-AA51-CF93D943A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00778-1302-4CE3-B6E6-5D4D11F3DDB8}">
  <ds:schemaRefs>
    <ds:schemaRef ds:uri="http://schemas.microsoft.com/office/2006/metadata/properties"/>
    <ds:schemaRef ds:uri="http://schemas.microsoft.com/office/infopath/2007/PartnerControls"/>
    <ds:schemaRef ds:uri="ad1c26f5-8e9c-48d2-9a60-6a063694e5f8"/>
    <ds:schemaRef ds:uri="d14cc0fc-6153-441c-921c-3c9c5cd5f4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 LPC Meeting Agenda Template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MEDIA@lsus.edu</Manager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LPC Meeting Agenda - 8-27-2026 | LSUS</dc:title>
  <dc:subject/>
  <dc:creator>Kenetria Smith</dc:creator>
  <cp:keywords/>
  <dc:description/>
  <cp:lastModifiedBy>Landry Ray</cp:lastModifiedBy>
  <cp:revision>2</cp:revision>
  <cp:lastPrinted>2026-04-28T20:10:00Z</cp:lastPrinted>
  <dcterms:created xsi:type="dcterms:W3CDTF">2026-08-26T18:25:00Z</dcterms:created>
  <dcterms:modified xsi:type="dcterms:W3CDTF">2026-08-26T18:25:00Z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0x01010028928AAFA5E03B4D8836F190C9228268</vt:lpwstr>
  </property>
  <property fmtid="{D5CDD505-2E9C-101B-9397-08002B2CF9AE}" pid="3" name="MediaServiceImageTags">
    <vt:lpwstr/>
  </property>
  <property fmtid="{D5CDD505-2E9C-101B-9397-08002B2CF9AE}" pid="4" name="GrammarlyDocumentId">
    <vt:lpwstr>02c2afed-bdf1-477b-b573-9457cf9e2e81</vt:lpwstr>
  </property>
</Properties>
</file>