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0C279" w14:textId="77777777" w:rsidR="006443D9" w:rsidRDefault="00876F01" w:rsidP="00815EF9">
      <w:pPr>
        <w:pStyle w:val="Heading1"/>
      </w:pPr>
      <w:r>
        <w:t>LSUS Planning Council Meeting Notice and Agenda</w:t>
      </w:r>
    </w:p>
    <w:p w14:paraId="5641622A" w14:textId="5671D5F6" w:rsidR="00645EB6" w:rsidRPr="00645EB6" w:rsidRDefault="00476360" w:rsidP="00E67D19">
      <w:pPr>
        <w:jc w:val="center"/>
      </w:pPr>
      <w:r>
        <w:t>May 4, 2026</w:t>
      </w:r>
      <w:r w:rsidR="00E67D19">
        <w:t xml:space="preserve"> – </w:t>
      </w:r>
      <w:r>
        <w:t>2:00 p.m.</w:t>
      </w:r>
    </w:p>
    <w:p w14:paraId="255FC6AB" w14:textId="77777777" w:rsidR="002E26D5" w:rsidRDefault="002E26D5" w:rsidP="00645EB6">
      <w:pPr>
        <w:pStyle w:val="Heading2"/>
      </w:pPr>
      <w:r>
        <w:t>Memorandum</w:t>
      </w:r>
    </w:p>
    <w:p w14:paraId="665546B1" w14:textId="77777777" w:rsidR="00645EB6" w:rsidRDefault="008C0233" w:rsidP="00645EB6">
      <w:r w:rsidRPr="00F81150">
        <w:rPr>
          <w:b/>
          <w:bCs/>
        </w:rPr>
        <w:t>To:</w:t>
      </w:r>
      <w:r>
        <w:t xml:space="preserve"> </w:t>
      </w:r>
      <w:r w:rsidR="00FA6DAA">
        <w:tab/>
      </w:r>
      <w:r w:rsidR="00FA6DAA">
        <w:tab/>
        <w:t>University Community</w:t>
      </w:r>
    </w:p>
    <w:p w14:paraId="7085D375" w14:textId="77777777" w:rsidR="008C0233" w:rsidRDefault="008C0233" w:rsidP="00645EB6">
      <w:r w:rsidRPr="00F81150">
        <w:rPr>
          <w:b/>
          <w:bCs/>
        </w:rPr>
        <w:t>From:</w:t>
      </w:r>
      <w:r>
        <w:t xml:space="preserve"> </w:t>
      </w:r>
      <w:r w:rsidR="00FA6DAA">
        <w:tab/>
      </w:r>
      <w:r w:rsidR="00FA6DAA">
        <w:tab/>
        <w:t>Dr. Robert T. Smith, Chancellor</w:t>
      </w:r>
    </w:p>
    <w:p w14:paraId="590E2391" w14:textId="7FDFC806" w:rsidR="008C0233" w:rsidRDefault="00FA6DAA" w:rsidP="00645EB6">
      <w:r w:rsidRPr="00F81150">
        <w:rPr>
          <w:b/>
          <w:bCs/>
        </w:rPr>
        <w:t>Date:</w:t>
      </w:r>
      <w:r>
        <w:t xml:space="preserve"> </w:t>
      </w:r>
      <w:r>
        <w:tab/>
      </w:r>
      <w:r>
        <w:tab/>
      </w:r>
      <w:r w:rsidR="00D54EFF">
        <w:t>May 1, 2026</w:t>
      </w:r>
    </w:p>
    <w:p w14:paraId="0E775974" w14:textId="61CB5ACA" w:rsidR="00FA6DAA" w:rsidRPr="00645EB6" w:rsidRDefault="00FA6DAA" w:rsidP="00645EB6">
      <w:r w:rsidRPr="00F81150">
        <w:rPr>
          <w:b/>
          <w:bCs/>
        </w:rPr>
        <w:t>Re:</w:t>
      </w:r>
      <w:r>
        <w:tab/>
      </w:r>
      <w:r>
        <w:tab/>
        <w:t xml:space="preserve">Agenda – </w:t>
      </w:r>
      <w:r w:rsidR="00D54EFF">
        <w:t>May 4,</w:t>
      </w:r>
      <w:r>
        <w:t xml:space="preserve"> 202</w:t>
      </w:r>
      <w:r w:rsidR="00D54EFF">
        <w:t>6</w:t>
      </w:r>
      <w:r w:rsidR="00E67D19">
        <w:t>,</w:t>
      </w:r>
      <w:r>
        <w:t xml:space="preserve"> LPC Meeting</w:t>
      </w:r>
    </w:p>
    <w:p w14:paraId="13AF8093" w14:textId="77777777" w:rsidR="00876F01" w:rsidRDefault="00876F01" w:rsidP="00876F01">
      <w:pPr>
        <w:pStyle w:val="Heading2"/>
      </w:pPr>
      <w:r>
        <w:t>Information</w:t>
      </w:r>
    </w:p>
    <w:p w14:paraId="4EE43B2D" w14:textId="3D53980D" w:rsidR="00F31091" w:rsidRDefault="00F31091" w:rsidP="00F31091">
      <w:r w:rsidRPr="00876F01">
        <w:t xml:space="preserve">The LSUS Planning Council will meet on </w:t>
      </w:r>
      <w:r w:rsidR="00D54EFF">
        <w:t>May 4</w:t>
      </w:r>
      <w:r w:rsidR="00D54EFF" w:rsidRPr="00D54EFF">
        <w:rPr>
          <w:vertAlign w:val="superscript"/>
        </w:rPr>
        <w:t>th</w:t>
      </w:r>
      <w:r w:rsidR="00D54EFF">
        <w:t xml:space="preserve">, </w:t>
      </w:r>
      <w:proofErr w:type="gramStart"/>
      <w:r w:rsidR="00D54EFF">
        <w:t>2026</w:t>
      </w:r>
      <w:proofErr w:type="gramEnd"/>
      <w:r>
        <w:t xml:space="preserve"> </w:t>
      </w:r>
      <w:r w:rsidRPr="00876F01">
        <w:t xml:space="preserve">at </w:t>
      </w:r>
      <w:r w:rsidR="00D54EFF">
        <w:t xml:space="preserve">2:00 p.m. </w:t>
      </w:r>
      <w:r w:rsidRPr="00876F01">
        <w:t>on</w:t>
      </w:r>
      <w:r>
        <w:t xml:space="preserve"> </w:t>
      </w:r>
      <w:r w:rsidRPr="00876F01">
        <w:t>the third floor of the Noel Memorial Library. The meeting is open to all members of the</w:t>
      </w:r>
      <w:r>
        <w:t xml:space="preserve"> </w:t>
      </w:r>
      <w:r w:rsidRPr="00876F01">
        <w:t xml:space="preserve">university community.  </w:t>
      </w:r>
    </w:p>
    <w:p w14:paraId="24BF1AE5" w14:textId="77777777" w:rsidR="00876F01" w:rsidRDefault="00876F01" w:rsidP="00876F01">
      <w:pPr>
        <w:pStyle w:val="Heading3"/>
      </w:pPr>
      <w:r>
        <w:t>Members</w:t>
      </w:r>
    </w:p>
    <w:p w14:paraId="52778C19" w14:textId="77777777" w:rsidR="00876F01" w:rsidRDefault="00876F01" w:rsidP="00876F01">
      <w:pPr>
        <w:pStyle w:val="ListParagraph"/>
        <w:numPr>
          <w:ilvl w:val="0"/>
          <w:numId w:val="4"/>
        </w:numPr>
      </w:pPr>
      <w:r w:rsidRPr="00876F01">
        <w:t xml:space="preserve">Chancellor, Chair: Robert T. Smith </w:t>
      </w:r>
    </w:p>
    <w:p w14:paraId="4F466ACE" w14:textId="77777777" w:rsidR="00876F01" w:rsidRDefault="00876F01" w:rsidP="00876F01">
      <w:pPr>
        <w:pStyle w:val="ListParagraph"/>
        <w:numPr>
          <w:ilvl w:val="0"/>
          <w:numId w:val="4"/>
        </w:numPr>
      </w:pPr>
      <w:r w:rsidRPr="00876F01">
        <w:t xml:space="preserve">Provost and Vice Chancellor for Academic Affairs: Helen Taylor </w:t>
      </w:r>
    </w:p>
    <w:p w14:paraId="5B7C44DD" w14:textId="77777777" w:rsidR="00876F01" w:rsidRDefault="00876F01" w:rsidP="00876F01">
      <w:pPr>
        <w:pStyle w:val="ListParagraph"/>
        <w:numPr>
          <w:ilvl w:val="0"/>
          <w:numId w:val="4"/>
        </w:numPr>
      </w:pPr>
      <w:r w:rsidRPr="00876F01">
        <w:t xml:space="preserve">Vice Chancellor for Finance &amp; Administration: Shelby Keith </w:t>
      </w:r>
    </w:p>
    <w:p w14:paraId="496ABEEE" w14:textId="77777777" w:rsidR="00876F01" w:rsidRDefault="00876F01" w:rsidP="00876F01">
      <w:pPr>
        <w:pStyle w:val="ListParagraph"/>
        <w:numPr>
          <w:ilvl w:val="0"/>
          <w:numId w:val="4"/>
        </w:numPr>
      </w:pPr>
      <w:r w:rsidRPr="00876F01">
        <w:t xml:space="preserve">Vice Chancellor for Student Affairs: Demitrius Brown </w:t>
      </w:r>
    </w:p>
    <w:p w14:paraId="1F2B98D7" w14:textId="77777777" w:rsidR="00876F01" w:rsidRDefault="00876F01" w:rsidP="00876F01">
      <w:pPr>
        <w:pStyle w:val="ListParagraph"/>
        <w:numPr>
          <w:ilvl w:val="0"/>
          <w:numId w:val="4"/>
        </w:numPr>
      </w:pPr>
      <w:r w:rsidRPr="00876F01">
        <w:t xml:space="preserve">Associate Provost: Helen Wise </w:t>
      </w:r>
    </w:p>
    <w:p w14:paraId="6693248E" w14:textId="77777777" w:rsidR="00876F01" w:rsidRDefault="00876F01" w:rsidP="00876F01">
      <w:pPr>
        <w:pStyle w:val="ListParagraph"/>
        <w:numPr>
          <w:ilvl w:val="0"/>
          <w:numId w:val="4"/>
        </w:numPr>
      </w:pPr>
      <w:r w:rsidRPr="00876F01">
        <w:t xml:space="preserve">Chief of Staff: Kim Ramsey </w:t>
      </w:r>
    </w:p>
    <w:p w14:paraId="35EE3B1F" w14:textId="77777777" w:rsidR="00876F01" w:rsidRDefault="00876F01" w:rsidP="00876F01">
      <w:pPr>
        <w:pStyle w:val="ListParagraph"/>
        <w:numPr>
          <w:ilvl w:val="0"/>
          <w:numId w:val="4"/>
        </w:numPr>
      </w:pPr>
      <w:r w:rsidRPr="00876F01">
        <w:t xml:space="preserve">Associate Vice Chancellor for Community Engagement: Kenna Franklin </w:t>
      </w:r>
    </w:p>
    <w:p w14:paraId="0F5EDE72" w14:textId="0F6BCB5A" w:rsidR="00876F01" w:rsidRDefault="00876F01" w:rsidP="00876F01">
      <w:pPr>
        <w:pStyle w:val="ListParagraph"/>
        <w:numPr>
          <w:ilvl w:val="0"/>
          <w:numId w:val="4"/>
        </w:numPr>
      </w:pPr>
      <w:r w:rsidRPr="00876F01">
        <w:t xml:space="preserve">Faculty Senate President (or Assign): College of Education &amp; Human Development: Cassandra Williams </w:t>
      </w:r>
      <w:r w:rsidR="001A4B01">
        <w:t>(absent)</w:t>
      </w:r>
    </w:p>
    <w:p w14:paraId="45886825" w14:textId="77777777" w:rsidR="00876F01" w:rsidRDefault="00876F01" w:rsidP="00876F01">
      <w:pPr>
        <w:pStyle w:val="ListParagraph"/>
        <w:numPr>
          <w:ilvl w:val="0"/>
          <w:numId w:val="4"/>
        </w:numPr>
      </w:pPr>
      <w:r w:rsidRPr="00876F01">
        <w:t xml:space="preserve">Faculty Representative: College of Business: David Fowler </w:t>
      </w:r>
    </w:p>
    <w:p w14:paraId="1D103E24" w14:textId="6DDCA499" w:rsidR="00876F01" w:rsidRDefault="00876F01" w:rsidP="00876F01">
      <w:pPr>
        <w:pStyle w:val="ListParagraph"/>
        <w:numPr>
          <w:ilvl w:val="0"/>
          <w:numId w:val="4"/>
        </w:numPr>
      </w:pPr>
      <w:r w:rsidRPr="00876F01">
        <w:t>Faculty Representative: College of Arts &amp; Sciences: Jorji Jarzabek</w:t>
      </w:r>
      <w:r w:rsidR="003C0AEC">
        <w:t xml:space="preserve"> (absent)</w:t>
      </w:r>
      <w:r w:rsidRPr="00876F01">
        <w:t xml:space="preserve"> </w:t>
      </w:r>
    </w:p>
    <w:p w14:paraId="132CB7BC" w14:textId="77777777" w:rsidR="00876F01" w:rsidRDefault="00876F01" w:rsidP="00876F01">
      <w:pPr>
        <w:pStyle w:val="ListParagraph"/>
        <w:numPr>
          <w:ilvl w:val="0"/>
          <w:numId w:val="4"/>
        </w:numPr>
      </w:pPr>
      <w:r w:rsidRPr="00876F01">
        <w:t xml:space="preserve">Dean of Graduate Studies: Sanjay Menon </w:t>
      </w:r>
    </w:p>
    <w:p w14:paraId="359153CE" w14:textId="77777777" w:rsidR="00876F01" w:rsidRDefault="00876F01" w:rsidP="00876F01">
      <w:pPr>
        <w:pStyle w:val="ListParagraph"/>
        <w:numPr>
          <w:ilvl w:val="0"/>
          <w:numId w:val="4"/>
        </w:numPr>
      </w:pPr>
      <w:r w:rsidRPr="00876F01">
        <w:t xml:space="preserve">Dean, College of Business: Mary Lois White </w:t>
      </w:r>
    </w:p>
    <w:p w14:paraId="2348DBA2" w14:textId="77777777" w:rsidR="00876F01" w:rsidRDefault="00876F01" w:rsidP="00876F01">
      <w:pPr>
        <w:pStyle w:val="ListParagraph"/>
        <w:numPr>
          <w:ilvl w:val="0"/>
          <w:numId w:val="4"/>
        </w:numPr>
      </w:pPr>
      <w:r w:rsidRPr="00876F01">
        <w:t xml:space="preserve">Dean, College of Arts &amp; Sciences: Tibor Szarvas </w:t>
      </w:r>
    </w:p>
    <w:p w14:paraId="3D1E8881" w14:textId="77777777" w:rsidR="00876F01" w:rsidRDefault="00876F01" w:rsidP="00876F01">
      <w:pPr>
        <w:pStyle w:val="ListParagraph"/>
        <w:numPr>
          <w:ilvl w:val="0"/>
          <w:numId w:val="4"/>
        </w:numPr>
      </w:pPr>
      <w:r w:rsidRPr="00876F01">
        <w:t xml:space="preserve">Dean, College of Education &amp; Human Development: Allen Grant </w:t>
      </w:r>
    </w:p>
    <w:p w14:paraId="57678E9C" w14:textId="0111C803" w:rsidR="00876F01" w:rsidRDefault="00876F01" w:rsidP="00876F01">
      <w:pPr>
        <w:pStyle w:val="ListParagraph"/>
        <w:numPr>
          <w:ilvl w:val="0"/>
          <w:numId w:val="4"/>
        </w:numPr>
      </w:pPr>
      <w:r w:rsidRPr="00876F01">
        <w:t>Dean, Noel Memorial Library: Brian Sherman</w:t>
      </w:r>
      <w:r w:rsidR="003C0AEC">
        <w:t xml:space="preserve"> (absent)</w:t>
      </w:r>
      <w:r w:rsidRPr="00876F01">
        <w:t xml:space="preserve">  </w:t>
      </w:r>
    </w:p>
    <w:p w14:paraId="3AD6D708" w14:textId="77777777" w:rsidR="00876F01" w:rsidRDefault="00876F01" w:rsidP="00876F01">
      <w:pPr>
        <w:pStyle w:val="ListParagraph"/>
        <w:numPr>
          <w:ilvl w:val="0"/>
          <w:numId w:val="4"/>
        </w:numPr>
      </w:pPr>
      <w:r w:rsidRPr="00876F01">
        <w:t xml:space="preserve">Senior Associate Vice Chancellor/Dean of Students: Paula Atkins </w:t>
      </w:r>
    </w:p>
    <w:p w14:paraId="5F041802" w14:textId="77777777" w:rsidR="00876F01" w:rsidRDefault="00876F01" w:rsidP="00876F01">
      <w:pPr>
        <w:pStyle w:val="ListParagraph"/>
        <w:numPr>
          <w:ilvl w:val="0"/>
          <w:numId w:val="4"/>
        </w:numPr>
      </w:pPr>
      <w:r w:rsidRPr="00876F01">
        <w:t xml:space="preserve">SGA President (or Assign): Devesh Sarda </w:t>
      </w:r>
    </w:p>
    <w:p w14:paraId="3B19F738" w14:textId="77777777" w:rsidR="00876F01" w:rsidRDefault="00876F01" w:rsidP="00876F01">
      <w:pPr>
        <w:pStyle w:val="ListParagraph"/>
        <w:numPr>
          <w:ilvl w:val="0"/>
          <w:numId w:val="4"/>
        </w:numPr>
      </w:pPr>
      <w:r w:rsidRPr="00876F01">
        <w:lastRenderedPageBreak/>
        <w:t>Staff Senate Representative (or Assign): Business or Student Affairs: Angela Burton</w:t>
      </w:r>
    </w:p>
    <w:p w14:paraId="6E2DE7CC" w14:textId="77777777" w:rsidR="00876F01" w:rsidRDefault="00876F01" w:rsidP="00876F01">
      <w:pPr>
        <w:pStyle w:val="ListParagraph"/>
        <w:numPr>
          <w:ilvl w:val="0"/>
          <w:numId w:val="4"/>
        </w:numPr>
      </w:pPr>
      <w:r w:rsidRPr="00876F01">
        <w:t xml:space="preserve">Chief Information Officer: Scott Hardwick </w:t>
      </w:r>
    </w:p>
    <w:p w14:paraId="72226FBF" w14:textId="77777777" w:rsidR="00876F01" w:rsidRDefault="00876F01" w:rsidP="00876F01">
      <w:pPr>
        <w:pStyle w:val="ListParagraph"/>
        <w:numPr>
          <w:ilvl w:val="0"/>
          <w:numId w:val="4"/>
        </w:numPr>
      </w:pPr>
      <w:r w:rsidRPr="00876F01">
        <w:t xml:space="preserve">Director, Human Resources: Robert Lindsey </w:t>
      </w:r>
    </w:p>
    <w:p w14:paraId="2E25EF4B" w14:textId="77212D43" w:rsidR="00876F01" w:rsidRDefault="00876F01" w:rsidP="00876F01">
      <w:pPr>
        <w:pStyle w:val="ListParagraph"/>
        <w:numPr>
          <w:ilvl w:val="0"/>
          <w:numId w:val="4"/>
        </w:numPr>
      </w:pPr>
      <w:r w:rsidRPr="00876F01">
        <w:t>Director of Alumni Development: Jazmin Jernigan</w:t>
      </w:r>
      <w:r w:rsidR="008205B5">
        <w:t xml:space="preserve"> (absent)</w:t>
      </w:r>
    </w:p>
    <w:p w14:paraId="0059E24C" w14:textId="2E8E0A5F" w:rsidR="00876F01" w:rsidRDefault="00876F01" w:rsidP="00876F01">
      <w:pPr>
        <w:pStyle w:val="ListParagraph"/>
        <w:numPr>
          <w:ilvl w:val="0"/>
          <w:numId w:val="4"/>
        </w:numPr>
      </w:pPr>
      <w:r w:rsidRPr="00876F01">
        <w:t>Director, University Athletics: Lucas Morgan</w:t>
      </w:r>
      <w:r w:rsidR="008205B5">
        <w:t xml:space="preserve"> (absent)</w:t>
      </w:r>
    </w:p>
    <w:p w14:paraId="134B2D1E" w14:textId="77777777" w:rsidR="00876F01" w:rsidRPr="00876F01" w:rsidRDefault="00876F01" w:rsidP="00876F01">
      <w:r w:rsidRPr="00876F01">
        <w:t>Ex-Officio (Non-Voting)</w:t>
      </w:r>
      <w:r>
        <w:t>:</w:t>
      </w:r>
      <w:r w:rsidRPr="00876F01">
        <w:t xml:space="preserve"> </w:t>
      </w:r>
    </w:p>
    <w:p w14:paraId="460E9185" w14:textId="20AE3C05" w:rsidR="00876F01" w:rsidRDefault="00876F01" w:rsidP="00876F01">
      <w:pPr>
        <w:pStyle w:val="ListParagraph"/>
        <w:numPr>
          <w:ilvl w:val="0"/>
          <w:numId w:val="5"/>
        </w:numPr>
      </w:pPr>
      <w:r w:rsidRPr="00876F01">
        <w:t xml:space="preserve">Executive Director, LSUS Foundation: Laura Perdue </w:t>
      </w:r>
      <w:r w:rsidR="008205B5">
        <w:t>(absent)</w:t>
      </w:r>
    </w:p>
    <w:p w14:paraId="37F1774F" w14:textId="77777777" w:rsidR="00876F01" w:rsidRDefault="00876F01" w:rsidP="00876F01">
      <w:pPr>
        <w:pStyle w:val="ListParagraph"/>
        <w:numPr>
          <w:ilvl w:val="0"/>
          <w:numId w:val="5"/>
        </w:numPr>
      </w:pPr>
      <w:r w:rsidRPr="00876F01">
        <w:t xml:space="preserve">Director, Media and Public Relations: Erin Smith </w:t>
      </w:r>
    </w:p>
    <w:p w14:paraId="457AF581" w14:textId="77777777" w:rsidR="00876F01" w:rsidRPr="00876F01" w:rsidRDefault="00876F01" w:rsidP="00876F01">
      <w:pPr>
        <w:pStyle w:val="ListParagraph"/>
        <w:numPr>
          <w:ilvl w:val="0"/>
          <w:numId w:val="5"/>
        </w:numPr>
      </w:pPr>
      <w:r w:rsidRPr="00876F01">
        <w:t xml:space="preserve">Executive Assistant to the Chancellor: Brandy Hayse </w:t>
      </w:r>
    </w:p>
    <w:p w14:paraId="19292D9B" w14:textId="77777777" w:rsidR="00876F01" w:rsidRDefault="00876F01" w:rsidP="00876F01">
      <w:pPr>
        <w:pStyle w:val="Heading2"/>
      </w:pPr>
      <w:r>
        <w:t>Agenda</w:t>
      </w:r>
    </w:p>
    <w:p w14:paraId="2D61D731" w14:textId="21181BD5" w:rsidR="000C2FC9" w:rsidRDefault="00876F01" w:rsidP="000C2FC9">
      <w:pPr>
        <w:pStyle w:val="Heading3"/>
        <w:numPr>
          <w:ilvl w:val="0"/>
          <w:numId w:val="8"/>
        </w:numPr>
      </w:pPr>
      <w:r w:rsidRPr="00876F01">
        <w:t xml:space="preserve">Welcome and remarks (Smith) </w:t>
      </w:r>
    </w:p>
    <w:p w14:paraId="1F3EA6C9" w14:textId="415D07BB" w:rsidR="00430384" w:rsidRPr="001333EB" w:rsidRDefault="00430384" w:rsidP="00430384">
      <w:pPr>
        <w:ind w:left="720"/>
        <w:rPr>
          <w:i/>
          <w:iCs/>
        </w:rPr>
      </w:pPr>
      <w:r w:rsidRPr="001333EB">
        <w:rPr>
          <w:i/>
          <w:iCs/>
        </w:rPr>
        <w:t>Chancellor Sm</w:t>
      </w:r>
      <w:r>
        <w:rPr>
          <w:i/>
          <w:iCs/>
        </w:rPr>
        <w:t>it</w:t>
      </w:r>
      <w:r w:rsidRPr="001333EB">
        <w:rPr>
          <w:i/>
          <w:iCs/>
        </w:rPr>
        <w:t>h provided campus updates, highlighting progress on major infrastructure projects including the campus bridge, Health and Wellness Center planning, new permanent signage, and demolition of the former “T” buildings.</w:t>
      </w:r>
    </w:p>
    <w:p w14:paraId="419122E5" w14:textId="77777777" w:rsidR="00430384" w:rsidRPr="001333EB" w:rsidRDefault="00430384" w:rsidP="00430384">
      <w:pPr>
        <w:ind w:left="720"/>
        <w:rPr>
          <w:i/>
          <w:iCs/>
        </w:rPr>
      </w:pPr>
      <w:r w:rsidRPr="001333EB">
        <w:rPr>
          <w:i/>
          <w:iCs/>
        </w:rPr>
        <w:t>Also reported that the new Board of Regents funding formula could increase LSUS’s annual allocation if implemented and that we have made capital funding requests for safety, labs, electrical grid upgrades, and the Health and Wellness construction.</w:t>
      </w:r>
    </w:p>
    <w:p w14:paraId="77F475AB" w14:textId="77777777" w:rsidR="00430384" w:rsidRPr="001333EB" w:rsidRDefault="00430384" w:rsidP="00430384">
      <w:pPr>
        <w:ind w:left="720"/>
        <w:rPr>
          <w:i/>
          <w:iCs/>
        </w:rPr>
      </w:pPr>
      <w:r w:rsidRPr="001333EB">
        <w:rPr>
          <w:i/>
          <w:iCs/>
        </w:rPr>
        <w:t>The baseball team is performing well and will be competing for another national championship</w:t>
      </w:r>
      <w:proofErr w:type="gramStart"/>
      <w:r w:rsidRPr="001333EB">
        <w:rPr>
          <w:i/>
          <w:iCs/>
        </w:rPr>
        <w:t>, the</w:t>
      </w:r>
      <w:proofErr w:type="gramEnd"/>
      <w:r w:rsidRPr="001333EB">
        <w:rPr>
          <w:i/>
          <w:iCs/>
        </w:rPr>
        <w:t xml:space="preserve"> boathouse ribbon cutting is this Thursday at 3:00 PM, and commencement is next week.  </w:t>
      </w:r>
    </w:p>
    <w:p w14:paraId="21383CBB" w14:textId="7468A22B" w:rsidR="00C5285C" w:rsidRPr="00430384" w:rsidRDefault="00430384" w:rsidP="00430384">
      <w:pPr>
        <w:ind w:left="720"/>
        <w:rPr>
          <w:i/>
          <w:iCs/>
        </w:rPr>
      </w:pPr>
      <w:r w:rsidRPr="001333EB">
        <w:rPr>
          <w:i/>
          <w:iCs/>
        </w:rPr>
        <w:t>Outgoing student leaders and recent retirees were recognized.</w:t>
      </w:r>
    </w:p>
    <w:p w14:paraId="6EDD6DAF" w14:textId="77777777" w:rsidR="00185875" w:rsidRDefault="00876F01" w:rsidP="00200B84">
      <w:pPr>
        <w:pStyle w:val="Heading3"/>
        <w:numPr>
          <w:ilvl w:val="0"/>
          <w:numId w:val="8"/>
        </w:numPr>
      </w:pPr>
      <w:r w:rsidRPr="00876F01">
        <w:t xml:space="preserve">Approval of minutes from </w:t>
      </w:r>
      <w:r w:rsidR="00D54EFF">
        <w:t xml:space="preserve">March 19, </w:t>
      </w:r>
      <w:r w:rsidR="00A7130B">
        <w:t>2026,</w:t>
      </w:r>
      <w:r w:rsidRPr="00876F01">
        <w:t xml:space="preserve"> LPC meeting</w:t>
      </w:r>
    </w:p>
    <w:p w14:paraId="61D85010" w14:textId="2571FD3A" w:rsidR="00F339C0" w:rsidRPr="008841EF" w:rsidRDefault="00DA5B6F" w:rsidP="00430384">
      <w:pPr>
        <w:ind w:left="360" w:firstLine="360"/>
        <w:rPr>
          <w:i/>
          <w:iCs/>
        </w:rPr>
      </w:pPr>
      <w:r w:rsidRPr="008841EF">
        <w:rPr>
          <w:i/>
          <w:iCs/>
        </w:rPr>
        <w:t xml:space="preserve">The minutes for the LPC Meeting on March 19, </w:t>
      </w:r>
      <w:proofErr w:type="gramStart"/>
      <w:r w:rsidRPr="008841EF">
        <w:rPr>
          <w:i/>
          <w:iCs/>
        </w:rPr>
        <w:t>2026</w:t>
      </w:r>
      <w:proofErr w:type="gramEnd"/>
      <w:r w:rsidRPr="008841EF">
        <w:rPr>
          <w:i/>
          <w:iCs/>
        </w:rPr>
        <w:t xml:space="preserve"> were approved as </w:t>
      </w:r>
      <w:r w:rsidR="008841EF" w:rsidRPr="008841EF">
        <w:rPr>
          <w:i/>
          <w:iCs/>
        </w:rPr>
        <w:t xml:space="preserve">distributed. </w:t>
      </w:r>
      <w:r w:rsidR="00F339C0" w:rsidRPr="008841EF">
        <w:rPr>
          <w:i/>
          <w:iCs/>
        </w:rPr>
        <w:t xml:space="preserve"> </w:t>
      </w:r>
    </w:p>
    <w:p w14:paraId="0AFB5044" w14:textId="4DD7CEF7" w:rsidR="00876F01" w:rsidRDefault="00185875" w:rsidP="00200B84">
      <w:pPr>
        <w:pStyle w:val="Heading3"/>
        <w:numPr>
          <w:ilvl w:val="0"/>
          <w:numId w:val="8"/>
        </w:numPr>
      </w:pPr>
      <w:r>
        <w:t>Marketing &amp; Communications Campaign Presentation (E. Smith)</w:t>
      </w:r>
    </w:p>
    <w:p w14:paraId="5E023A7C" w14:textId="517B350D" w:rsidR="00132FCA" w:rsidRPr="0001381A" w:rsidRDefault="006101C1" w:rsidP="00D2353C">
      <w:pPr>
        <w:ind w:left="720"/>
        <w:rPr>
          <w:i/>
          <w:iCs/>
        </w:rPr>
      </w:pPr>
      <w:r w:rsidRPr="0001381A">
        <w:rPr>
          <w:i/>
          <w:iCs/>
        </w:rPr>
        <w:t xml:space="preserve">Erin Smith presented </w:t>
      </w:r>
      <w:r w:rsidR="00132FCA" w:rsidRPr="0001381A">
        <w:rPr>
          <w:i/>
          <w:iCs/>
        </w:rPr>
        <w:t>a new multi</w:t>
      </w:r>
      <w:r w:rsidR="00132FCA" w:rsidRPr="0001381A">
        <w:rPr>
          <w:rFonts w:cs="Cambria Math"/>
          <w:i/>
          <w:iCs/>
        </w:rPr>
        <w:t>‑</w:t>
      </w:r>
      <w:r w:rsidR="00132FCA" w:rsidRPr="0001381A">
        <w:rPr>
          <w:i/>
          <w:iCs/>
        </w:rPr>
        <w:t xml:space="preserve">year marketing campaign targeting Gen Z and Gen Alpha </w:t>
      </w:r>
      <w:r w:rsidR="002E7FA1" w:rsidRPr="0001381A">
        <w:rPr>
          <w:i/>
          <w:iCs/>
        </w:rPr>
        <w:t>audiences. The</w:t>
      </w:r>
      <w:r w:rsidR="00132FCA" w:rsidRPr="0001381A">
        <w:rPr>
          <w:i/>
          <w:iCs/>
        </w:rPr>
        <w:t xml:space="preserve"> campaign theme centers on students being “Anchored” in purpose, community, and success at LSUS.</w:t>
      </w:r>
      <w:r w:rsidR="00756D5B" w:rsidRPr="0001381A">
        <w:rPr>
          <w:i/>
          <w:iCs/>
        </w:rPr>
        <w:t xml:space="preserve"> </w:t>
      </w:r>
      <w:r w:rsidR="00132FCA" w:rsidRPr="0001381A">
        <w:rPr>
          <w:i/>
          <w:iCs/>
        </w:rPr>
        <w:t>Development was grounded in research, peer benchmarking, and extensive student focus groups (undergraduate, graduate, online, and dual enrollment).</w:t>
      </w:r>
      <w:r w:rsidR="00756D5B" w:rsidRPr="0001381A">
        <w:rPr>
          <w:i/>
          <w:iCs/>
        </w:rPr>
        <w:t xml:space="preserve"> </w:t>
      </w:r>
      <w:r w:rsidR="00132FCA" w:rsidRPr="0001381A">
        <w:rPr>
          <w:i/>
          <w:iCs/>
        </w:rPr>
        <w:t>Students emphasized strong campus belonging and wraparound support, challenging the “commuter school” perception.</w:t>
      </w:r>
      <w:r w:rsidR="00CC0B65" w:rsidRPr="0001381A">
        <w:rPr>
          <w:i/>
          <w:iCs/>
        </w:rPr>
        <w:t xml:space="preserve"> </w:t>
      </w:r>
      <w:r w:rsidR="00132FCA" w:rsidRPr="0001381A">
        <w:rPr>
          <w:i/>
          <w:iCs/>
        </w:rPr>
        <w:lastRenderedPageBreak/>
        <w:t>Visual strategy emphasizes authenticity, real student experiences, group imagery, nostalgia</w:t>
      </w:r>
      <w:r w:rsidR="00132FCA" w:rsidRPr="0001381A">
        <w:rPr>
          <w:rFonts w:cs="Cambria Math"/>
          <w:i/>
          <w:iCs/>
        </w:rPr>
        <w:t>‑</w:t>
      </w:r>
      <w:r w:rsidR="00132FCA" w:rsidRPr="0001381A">
        <w:rPr>
          <w:i/>
          <w:iCs/>
        </w:rPr>
        <w:t>inspired design elements, and adaptability across digital and print channels.</w:t>
      </w:r>
    </w:p>
    <w:p w14:paraId="4A0AE5C8" w14:textId="670C6BA4" w:rsidR="004355B4" w:rsidRPr="0001381A" w:rsidRDefault="004355B4" w:rsidP="00D2353C">
      <w:pPr>
        <w:ind w:left="720"/>
        <w:rPr>
          <w:i/>
          <w:iCs/>
        </w:rPr>
      </w:pPr>
      <w:r w:rsidRPr="0001381A">
        <w:rPr>
          <w:i/>
          <w:iCs/>
        </w:rPr>
        <w:t xml:space="preserve">Kim Ramsey asked when the campaign will be rolled out. </w:t>
      </w:r>
    </w:p>
    <w:p w14:paraId="168AA1DB" w14:textId="7044B6CA" w:rsidR="00132FCA" w:rsidRPr="0001381A" w:rsidRDefault="00CD27D0" w:rsidP="00D2353C">
      <w:pPr>
        <w:ind w:left="720"/>
        <w:rPr>
          <w:i/>
          <w:iCs/>
        </w:rPr>
      </w:pPr>
      <w:r w:rsidRPr="0001381A">
        <w:rPr>
          <w:i/>
          <w:iCs/>
        </w:rPr>
        <w:t>Erin Smith stated that i</w:t>
      </w:r>
      <w:r w:rsidR="00132FCA" w:rsidRPr="0001381A">
        <w:rPr>
          <w:i/>
          <w:iCs/>
        </w:rPr>
        <w:t>nitial campaign elements (billboards, ads) are beginning rollout</w:t>
      </w:r>
      <w:r w:rsidR="002E7FA1" w:rsidRPr="0001381A">
        <w:rPr>
          <w:i/>
          <w:iCs/>
        </w:rPr>
        <w:t xml:space="preserve"> as of May 1</w:t>
      </w:r>
      <w:r w:rsidR="002E7FA1" w:rsidRPr="0001381A">
        <w:rPr>
          <w:i/>
          <w:iCs/>
          <w:vertAlign w:val="superscript"/>
        </w:rPr>
        <w:t>st</w:t>
      </w:r>
      <w:r w:rsidR="00132FCA" w:rsidRPr="0001381A">
        <w:rPr>
          <w:i/>
          <w:iCs/>
        </w:rPr>
        <w:t>, with continued refinement planned.</w:t>
      </w:r>
    </w:p>
    <w:p w14:paraId="4695EA7B" w14:textId="4FC08A67" w:rsidR="00285DFA" w:rsidRDefault="002B16FB" w:rsidP="00D54EFF">
      <w:pPr>
        <w:pStyle w:val="Heading3"/>
        <w:numPr>
          <w:ilvl w:val="0"/>
          <w:numId w:val="8"/>
        </w:numPr>
      </w:pPr>
      <w:r>
        <w:t xml:space="preserve">Review of new/revised </w:t>
      </w:r>
      <w:r w:rsidR="00153415">
        <w:t>policies (Ramsey)</w:t>
      </w:r>
    </w:p>
    <w:p w14:paraId="47673510" w14:textId="76C2307D" w:rsidR="00CC198B" w:rsidRPr="00D2353C" w:rsidRDefault="00CA7B53" w:rsidP="00D2353C">
      <w:pPr>
        <w:ind w:left="720"/>
        <w:rPr>
          <w:i/>
          <w:iCs/>
        </w:rPr>
      </w:pPr>
      <w:r w:rsidRPr="00D2353C">
        <w:rPr>
          <w:i/>
          <w:iCs/>
        </w:rPr>
        <w:t xml:space="preserve">Kim Ramsey reported on </w:t>
      </w:r>
      <w:r w:rsidR="002E6C4A" w:rsidRPr="00D2353C">
        <w:rPr>
          <w:i/>
          <w:iCs/>
        </w:rPr>
        <w:t>PS-1.07.02</w:t>
      </w:r>
      <w:r w:rsidR="000D20A7" w:rsidRPr="00D2353C">
        <w:rPr>
          <w:i/>
          <w:iCs/>
        </w:rPr>
        <w:t xml:space="preserve"> Campus Fundraising and PS-5.00.01</w:t>
      </w:r>
      <w:r w:rsidR="00EF626A" w:rsidRPr="00D2353C">
        <w:rPr>
          <w:i/>
          <w:iCs/>
        </w:rPr>
        <w:t xml:space="preserve">Internal </w:t>
      </w:r>
      <w:r w:rsidR="00C467F1" w:rsidRPr="00D2353C">
        <w:rPr>
          <w:i/>
          <w:iCs/>
        </w:rPr>
        <w:t xml:space="preserve">and External </w:t>
      </w:r>
      <w:r w:rsidR="00B30EC4" w:rsidRPr="00D2353C">
        <w:rPr>
          <w:i/>
          <w:iCs/>
        </w:rPr>
        <w:t xml:space="preserve">Communications. Feedback is due </w:t>
      </w:r>
      <w:proofErr w:type="gramStart"/>
      <w:r w:rsidR="0094176B" w:rsidRPr="00D2353C">
        <w:rPr>
          <w:i/>
          <w:iCs/>
        </w:rPr>
        <w:t>by</w:t>
      </w:r>
      <w:proofErr w:type="gramEnd"/>
      <w:r w:rsidR="0094176B" w:rsidRPr="00D2353C">
        <w:rPr>
          <w:i/>
          <w:iCs/>
        </w:rPr>
        <w:t xml:space="preserve"> May 11</w:t>
      </w:r>
      <w:r w:rsidR="0094176B" w:rsidRPr="00D2353C">
        <w:rPr>
          <w:i/>
          <w:iCs/>
          <w:vertAlign w:val="superscript"/>
        </w:rPr>
        <w:t>th</w:t>
      </w:r>
      <w:r w:rsidR="0094176B" w:rsidRPr="00D2353C">
        <w:rPr>
          <w:i/>
          <w:iCs/>
        </w:rPr>
        <w:t xml:space="preserve">. </w:t>
      </w:r>
      <w:r w:rsidR="003219D0" w:rsidRPr="00D2353C">
        <w:rPr>
          <w:i/>
          <w:iCs/>
        </w:rPr>
        <w:t xml:space="preserve"> </w:t>
      </w:r>
    </w:p>
    <w:p w14:paraId="3658A032" w14:textId="1AEAD2A6" w:rsidR="00D54EFF" w:rsidRDefault="00820D5B" w:rsidP="00D54EFF">
      <w:pPr>
        <w:pStyle w:val="Heading3"/>
        <w:numPr>
          <w:ilvl w:val="0"/>
          <w:numId w:val="8"/>
        </w:numPr>
      </w:pPr>
      <w:r>
        <w:t>Academic Affairs positions</w:t>
      </w:r>
      <w:r w:rsidR="00476360">
        <w:t xml:space="preserve"> (Taylor)</w:t>
      </w:r>
    </w:p>
    <w:p w14:paraId="1DB7EFE1" w14:textId="79DCD5DA" w:rsidR="00771A3B" w:rsidRPr="005D7D5B" w:rsidRDefault="00DC2C6E" w:rsidP="005D7D5B">
      <w:pPr>
        <w:ind w:left="720"/>
        <w:rPr>
          <w:i/>
          <w:iCs/>
        </w:rPr>
      </w:pPr>
      <w:r w:rsidRPr="00F6113D">
        <w:rPr>
          <w:i/>
          <w:iCs/>
        </w:rPr>
        <w:t xml:space="preserve">Helen Taylor </w:t>
      </w:r>
      <w:r w:rsidR="0084081B" w:rsidRPr="00F6113D">
        <w:rPr>
          <w:i/>
          <w:iCs/>
        </w:rPr>
        <w:t xml:space="preserve">reported on </w:t>
      </w:r>
      <w:r w:rsidR="009A733B" w:rsidRPr="00F6113D">
        <w:rPr>
          <w:i/>
          <w:iCs/>
        </w:rPr>
        <w:t xml:space="preserve">the </w:t>
      </w:r>
      <w:r w:rsidR="00E55A98">
        <w:t xml:space="preserve">position request for the </w:t>
      </w:r>
      <w:r w:rsidR="0084081B" w:rsidRPr="00F6113D">
        <w:rPr>
          <w:i/>
          <w:iCs/>
        </w:rPr>
        <w:t>Veterans Resource Assistant Directo</w:t>
      </w:r>
      <w:r w:rsidR="00E55A98">
        <w:rPr>
          <w:i/>
          <w:iCs/>
        </w:rPr>
        <w:t>r</w:t>
      </w:r>
      <w:r w:rsidR="0084081B" w:rsidRPr="00F6113D">
        <w:rPr>
          <w:i/>
          <w:iCs/>
        </w:rPr>
        <w:t>.</w:t>
      </w:r>
      <w:r w:rsidR="00E64780" w:rsidRPr="00F6113D">
        <w:rPr>
          <w:i/>
          <w:iCs/>
        </w:rPr>
        <w:t xml:space="preserve"> This </w:t>
      </w:r>
      <w:r w:rsidR="009A733B" w:rsidRPr="00F6113D">
        <w:rPr>
          <w:i/>
          <w:iCs/>
        </w:rPr>
        <w:t>position</w:t>
      </w:r>
      <w:r w:rsidR="00E64780" w:rsidRPr="00F6113D">
        <w:rPr>
          <w:i/>
          <w:iCs/>
        </w:rPr>
        <w:t xml:space="preserve"> is needed </w:t>
      </w:r>
      <w:r w:rsidR="00F36D23" w:rsidRPr="00F6113D">
        <w:rPr>
          <w:i/>
          <w:iCs/>
        </w:rPr>
        <w:t>due to significant growth in the veteran student population</w:t>
      </w:r>
      <w:r w:rsidR="009A733B" w:rsidRPr="00F6113D">
        <w:rPr>
          <w:i/>
          <w:iCs/>
        </w:rPr>
        <w:t xml:space="preserve"> </w:t>
      </w:r>
      <w:r w:rsidR="00F36D23" w:rsidRPr="00F6113D">
        <w:rPr>
          <w:i/>
          <w:iCs/>
        </w:rPr>
        <w:t xml:space="preserve">(nearly 300% over 10 years). </w:t>
      </w:r>
      <w:r w:rsidR="002D5C05" w:rsidRPr="00F6113D">
        <w:rPr>
          <w:i/>
          <w:iCs/>
        </w:rPr>
        <w:t>Stating the p</w:t>
      </w:r>
      <w:r w:rsidR="00F36D23" w:rsidRPr="00F6113D">
        <w:rPr>
          <w:i/>
          <w:iCs/>
        </w:rPr>
        <w:t>osition would address federal compliance, benefits processing, and student support.</w:t>
      </w:r>
    </w:p>
    <w:p w14:paraId="569AB07C" w14:textId="032BAB76" w:rsidR="00DC2C6E" w:rsidRPr="00E67000" w:rsidRDefault="007802FD" w:rsidP="00E67000">
      <w:pPr>
        <w:ind w:left="720"/>
        <w:rPr>
          <w:i/>
          <w:iCs/>
        </w:rPr>
      </w:pPr>
      <w:r w:rsidRPr="00E67000">
        <w:rPr>
          <w:i/>
          <w:iCs/>
        </w:rPr>
        <w:t xml:space="preserve">Helen Taylor </w:t>
      </w:r>
      <w:r w:rsidR="005759C3" w:rsidRPr="00E67000">
        <w:rPr>
          <w:i/>
          <w:iCs/>
        </w:rPr>
        <w:t xml:space="preserve">reported on the position request </w:t>
      </w:r>
      <w:proofErr w:type="gramStart"/>
      <w:r w:rsidR="005759C3" w:rsidRPr="00E67000">
        <w:rPr>
          <w:i/>
          <w:iCs/>
        </w:rPr>
        <w:t>for</w:t>
      </w:r>
      <w:proofErr w:type="gramEnd"/>
      <w:r w:rsidR="005759C3" w:rsidRPr="00E67000">
        <w:rPr>
          <w:i/>
          <w:iCs/>
        </w:rPr>
        <w:t xml:space="preserve"> </w:t>
      </w:r>
      <w:r w:rsidR="00E55A98" w:rsidRPr="00E67000">
        <w:rPr>
          <w:i/>
          <w:iCs/>
        </w:rPr>
        <w:t xml:space="preserve">the International Student Coordinator. This </w:t>
      </w:r>
      <w:r w:rsidR="00C80C54" w:rsidRPr="00E67000">
        <w:rPr>
          <w:i/>
          <w:iCs/>
        </w:rPr>
        <w:t>position is n</w:t>
      </w:r>
      <w:r w:rsidR="005D7D5B" w:rsidRPr="00E67000">
        <w:rPr>
          <w:i/>
          <w:iCs/>
        </w:rPr>
        <w:t>eeded to meet federal compliance requirements for F</w:t>
      </w:r>
      <w:r w:rsidR="005D7D5B" w:rsidRPr="00E67000">
        <w:rPr>
          <w:rFonts w:cs="Cambria Math"/>
          <w:i/>
          <w:iCs/>
        </w:rPr>
        <w:t>‑</w:t>
      </w:r>
      <w:r w:rsidR="005D7D5B" w:rsidRPr="00E67000">
        <w:rPr>
          <w:i/>
          <w:iCs/>
        </w:rPr>
        <w:t>1/J</w:t>
      </w:r>
      <w:r w:rsidR="005D7D5B" w:rsidRPr="00E67000">
        <w:rPr>
          <w:rFonts w:cs="Cambria Math"/>
          <w:i/>
          <w:iCs/>
        </w:rPr>
        <w:t>‑</w:t>
      </w:r>
      <w:r w:rsidR="005D7D5B" w:rsidRPr="00E67000">
        <w:rPr>
          <w:i/>
          <w:iCs/>
        </w:rPr>
        <w:t>1 students.</w:t>
      </w:r>
      <w:r w:rsidR="00C80C54" w:rsidRPr="00E67000">
        <w:rPr>
          <w:i/>
          <w:iCs/>
        </w:rPr>
        <w:t xml:space="preserve"> The position will also </w:t>
      </w:r>
      <w:r w:rsidR="005D7D5B" w:rsidRPr="00E67000">
        <w:rPr>
          <w:i/>
          <w:iCs/>
        </w:rPr>
        <w:t xml:space="preserve">serve as </w:t>
      </w:r>
      <w:r w:rsidR="00E67000" w:rsidRPr="00E67000">
        <w:rPr>
          <w:i/>
          <w:iCs/>
        </w:rPr>
        <w:t>the</w:t>
      </w:r>
      <w:r w:rsidR="005D7D5B" w:rsidRPr="00E67000">
        <w:rPr>
          <w:i/>
          <w:iCs/>
        </w:rPr>
        <w:t xml:space="preserve"> Designated School Official (DSO)</w:t>
      </w:r>
      <w:r w:rsidR="00E67000" w:rsidRPr="00E67000">
        <w:rPr>
          <w:i/>
          <w:iCs/>
        </w:rPr>
        <w:t>.</w:t>
      </w:r>
      <w:r w:rsidR="005D7D5B" w:rsidRPr="00E67000">
        <w:rPr>
          <w:i/>
          <w:iCs/>
        </w:rPr>
        <w:t xml:space="preserve"> </w:t>
      </w:r>
    </w:p>
    <w:p w14:paraId="3BB3BD6C" w14:textId="308DF633" w:rsidR="00D54EFF" w:rsidRDefault="00476360" w:rsidP="00D54EFF">
      <w:pPr>
        <w:pStyle w:val="Heading3"/>
        <w:numPr>
          <w:ilvl w:val="0"/>
          <w:numId w:val="8"/>
        </w:numPr>
      </w:pPr>
      <w:r>
        <w:t xml:space="preserve">Updated </w:t>
      </w:r>
      <w:r w:rsidR="00820D5B">
        <w:t xml:space="preserve">Faculty </w:t>
      </w:r>
      <w:r>
        <w:t>Compensation Policy (Taylor)</w:t>
      </w:r>
    </w:p>
    <w:p w14:paraId="28434B72" w14:textId="7EFDCF75" w:rsidR="00DF4E4B" w:rsidRPr="000D1D74" w:rsidRDefault="00D425FD" w:rsidP="000D1D74">
      <w:pPr>
        <w:ind w:left="720"/>
        <w:rPr>
          <w:i/>
          <w:iCs/>
        </w:rPr>
      </w:pPr>
      <w:r w:rsidRPr="000D1D74">
        <w:rPr>
          <w:i/>
          <w:iCs/>
        </w:rPr>
        <w:t xml:space="preserve">Helen Taylor reported on the updates to the </w:t>
      </w:r>
      <w:r w:rsidR="00DE4C04" w:rsidRPr="000D1D74">
        <w:rPr>
          <w:i/>
          <w:iCs/>
        </w:rPr>
        <w:t>Faculty C</w:t>
      </w:r>
      <w:r w:rsidR="00A241BE" w:rsidRPr="000D1D74">
        <w:rPr>
          <w:i/>
          <w:iCs/>
        </w:rPr>
        <w:t>ompensation</w:t>
      </w:r>
      <w:r w:rsidRPr="000D1D74">
        <w:rPr>
          <w:i/>
          <w:iCs/>
        </w:rPr>
        <w:t xml:space="preserve"> </w:t>
      </w:r>
      <w:r w:rsidR="00DE4C04" w:rsidRPr="000D1D74">
        <w:rPr>
          <w:i/>
          <w:iCs/>
        </w:rPr>
        <w:t>P</w:t>
      </w:r>
      <w:r w:rsidRPr="000D1D74">
        <w:rPr>
          <w:i/>
          <w:iCs/>
        </w:rPr>
        <w:t>olicy</w:t>
      </w:r>
      <w:r w:rsidR="000F7C39" w:rsidRPr="000D1D74">
        <w:rPr>
          <w:i/>
          <w:iCs/>
        </w:rPr>
        <w:t>.</w:t>
      </w:r>
    </w:p>
    <w:p w14:paraId="5D0910A1" w14:textId="7639E1FE" w:rsidR="00CC67EE" w:rsidRPr="000D1D74" w:rsidRDefault="00DF4E4B" w:rsidP="000D1D74">
      <w:pPr>
        <w:ind w:left="720"/>
        <w:rPr>
          <w:i/>
          <w:iCs/>
        </w:rPr>
      </w:pPr>
      <w:r w:rsidRPr="000D1D74">
        <w:rPr>
          <w:i/>
          <w:iCs/>
        </w:rPr>
        <w:t>M</w:t>
      </w:r>
      <w:r w:rsidR="00307C2F" w:rsidRPr="000D1D74">
        <w:rPr>
          <w:i/>
          <w:iCs/>
        </w:rPr>
        <w:t>ary Lois White</w:t>
      </w:r>
      <w:r w:rsidRPr="000D1D74">
        <w:rPr>
          <w:i/>
          <w:iCs/>
        </w:rPr>
        <w:t xml:space="preserve"> asked about the cap</w:t>
      </w:r>
      <w:r w:rsidR="0078353A" w:rsidRPr="000D1D74">
        <w:rPr>
          <w:i/>
          <w:iCs/>
        </w:rPr>
        <w:t xml:space="preserve"> being raised. H</w:t>
      </w:r>
      <w:r w:rsidR="00142CA3" w:rsidRPr="000D1D74">
        <w:rPr>
          <w:i/>
          <w:iCs/>
        </w:rPr>
        <w:t>elen Taylor stated</w:t>
      </w:r>
      <w:r w:rsidR="0078353A" w:rsidRPr="000D1D74">
        <w:rPr>
          <w:i/>
          <w:iCs/>
        </w:rPr>
        <w:t xml:space="preserve"> that </w:t>
      </w:r>
      <w:r w:rsidR="00142CA3" w:rsidRPr="000D1D74">
        <w:rPr>
          <w:i/>
          <w:iCs/>
        </w:rPr>
        <w:t>C</w:t>
      </w:r>
      <w:r w:rsidR="0078353A" w:rsidRPr="000D1D74">
        <w:rPr>
          <w:i/>
          <w:iCs/>
        </w:rPr>
        <w:t xml:space="preserve">abinet decided </w:t>
      </w:r>
      <w:proofErr w:type="gramStart"/>
      <w:r w:rsidR="0078353A" w:rsidRPr="000D1D74">
        <w:rPr>
          <w:i/>
          <w:iCs/>
        </w:rPr>
        <w:t>to not</w:t>
      </w:r>
      <w:proofErr w:type="gramEnd"/>
      <w:r w:rsidR="0078353A" w:rsidRPr="000D1D74">
        <w:rPr>
          <w:i/>
          <w:iCs/>
        </w:rPr>
        <w:t xml:space="preserve"> raise the cap. </w:t>
      </w:r>
    </w:p>
    <w:p w14:paraId="120CB3C7" w14:textId="2705C983" w:rsidR="006C1184" w:rsidRPr="000D1D74" w:rsidRDefault="00CC67EE" w:rsidP="000D1D74">
      <w:pPr>
        <w:ind w:left="720"/>
        <w:rPr>
          <w:i/>
          <w:iCs/>
        </w:rPr>
      </w:pPr>
      <w:r w:rsidRPr="000D1D74">
        <w:rPr>
          <w:i/>
          <w:iCs/>
        </w:rPr>
        <w:t xml:space="preserve">Devesh </w:t>
      </w:r>
      <w:r w:rsidR="001D113B" w:rsidRPr="000D1D74">
        <w:rPr>
          <w:i/>
          <w:iCs/>
        </w:rPr>
        <w:t xml:space="preserve">Sarda </w:t>
      </w:r>
      <w:r w:rsidR="00B2167F" w:rsidRPr="000D1D74">
        <w:rPr>
          <w:i/>
          <w:iCs/>
        </w:rPr>
        <w:t xml:space="preserve">asked about </w:t>
      </w:r>
      <w:r w:rsidR="001D113B" w:rsidRPr="000D1D74">
        <w:rPr>
          <w:i/>
          <w:iCs/>
        </w:rPr>
        <w:t xml:space="preserve">department </w:t>
      </w:r>
      <w:r w:rsidR="00B2167F" w:rsidRPr="000D1D74">
        <w:rPr>
          <w:i/>
          <w:iCs/>
        </w:rPr>
        <w:t>chair compensation. H</w:t>
      </w:r>
      <w:r w:rsidR="001D113B" w:rsidRPr="000D1D74">
        <w:rPr>
          <w:i/>
          <w:iCs/>
        </w:rPr>
        <w:t xml:space="preserve">elen Taylor </w:t>
      </w:r>
      <w:r w:rsidR="005C1DED" w:rsidRPr="000D1D74">
        <w:rPr>
          <w:i/>
          <w:iCs/>
        </w:rPr>
        <w:t>stated</w:t>
      </w:r>
      <w:r w:rsidR="00B2167F" w:rsidRPr="000D1D74">
        <w:rPr>
          <w:i/>
          <w:iCs/>
        </w:rPr>
        <w:t xml:space="preserve"> </w:t>
      </w:r>
      <w:r w:rsidR="005C1DED" w:rsidRPr="000D1D74">
        <w:rPr>
          <w:i/>
          <w:iCs/>
        </w:rPr>
        <w:t>that department c</w:t>
      </w:r>
      <w:r w:rsidR="00B2167F" w:rsidRPr="000D1D74">
        <w:rPr>
          <w:i/>
          <w:iCs/>
        </w:rPr>
        <w:t>hair</w:t>
      </w:r>
      <w:r w:rsidR="005C1DED" w:rsidRPr="000D1D74">
        <w:rPr>
          <w:i/>
          <w:iCs/>
        </w:rPr>
        <w:t>s</w:t>
      </w:r>
      <w:r w:rsidR="00B2167F" w:rsidRPr="000D1D74">
        <w:rPr>
          <w:i/>
          <w:iCs/>
        </w:rPr>
        <w:t xml:space="preserve"> get priority</w:t>
      </w:r>
      <w:r w:rsidR="000D1D74">
        <w:rPr>
          <w:i/>
          <w:iCs/>
        </w:rPr>
        <w:t>,</w:t>
      </w:r>
      <w:r w:rsidR="00B2167F" w:rsidRPr="000D1D74">
        <w:rPr>
          <w:i/>
          <w:iCs/>
        </w:rPr>
        <w:t xml:space="preserve"> as this is already include</w:t>
      </w:r>
      <w:r w:rsidR="005C1DED" w:rsidRPr="000D1D74">
        <w:rPr>
          <w:i/>
          <w:iCs/>
        </w:rPr>
        <w:t>d</w:t>
      </w:r>
      <w:r w:rsidR="00B2167F" w:rsidRPr="000D1D74">
        <w:rPr>
          <w:i/>
          <w:iCs/>
        </w:rPr>
        <w:t xml:space="preserve"> in their compensation</w:t>
      </w:r>
      <w:r w:rsidR="006C1184" w:rsidRPr="000D1D74">
        <w:rPr>
          <w:i/>
          <w:iCs/>
        </w:rPr>
        <w:t xml:space="preserve">. </w:t>
      </w:r>
    </w:p>
    <w:p w14:paraId="646D3078" w14:textId="57191750" w:rsidR="001C53FA" w:rsidRPr="000D1D74" w:rsidRDefault="006C1184" w:rsidP="000D1D74">
      <w:pPr>
        <w:ind w:left="720"/>
        <w:rPr>
          <w:i/>
          <w:iCs/>
        </w:rPr>
      </w:pPr>
      <w:r w:rsidRPr="000D1D74">
        <w:rPr>
          <w:i/>
          <w:iCs/>
        </w:rPr>
        <w:t xml:space="preserve">Shelby </w:t>
      </w:r>
      <w:r w:rsidR="002B5448" w:rsidRPr="000D1D74">
        <w:rPr>
          <w:i/>
          <w:iCs/>
        </w:rPr>
        <w:t xml:space="preserve">Keith </w:t>
      </w:r>
      <w:r w:rsidR="00AE53C2" w:rsidRPr="000D1D74">
        <w:rPr>
          <w:i/>
          <w:iCs/>
        </w:rPr>
        <w:t xml:space="preserve">stated we will look </w:t>
      </w:r>
      <w:r w:rsidR="001C53FA" w:rsidRPr="000D1D74">
        <w:rPr>
          <w:i/>
          <w:iCs/>
        </w:rPr>
        <w:t xml:space="preserve">at </w:t>
      </w:r>
      <w:r w:rsidR="002B5448" w:rsidRPr="000D1D74">
        <w:rPr>
          <w:i/>
          <w:iCs/>
        </w:rPr>
        <w:t xml:space="preserve">salary adjustments </w:t>
      </w:r>
      <w:r w:rsidR="003E3131" w:rsidRPr="000D1D74">
        <w:rPr>
          <w:i/>
          <w:iCs/>
        </w:rPr>
        <w:t xml:space="preserve">when faculty complete their terminal degrees, contingent </w:t>
      </w:r>
      <w:r w:rsidR="001C53FA" w:rsidRPr="000D1D74">
        <w:rPr>
          <w:i/>
          <w:iCs/>
        </w:rPr>
        <w:t xml:space="preserve">on relevance to their teaching discipline. </w:t>
      </w:r>
    </w:p>
    <w:p w14:paraId="7FA13286" w14:textId="77777777" w:rsidR="00747418" w:rsidRDefault="00E550B5" w:rsidP="00747418">
      <w:pPr>
        <w:pStyle w:val="Heading3"/>
        <w:numPr>
          <w:ilvl w:val="0"/>
          <w:numId w:val="8"/>
        </w:numPr>
      </w:pPr>
      <w:r>
        <w:t xml:space="preserve">New </w:t>
      </w:r>
      <w:r w:rsidR="003877FA">
        <w:t>p</w:t>
      </w:r>
      <w:r>
        <w:t xml:space="preserve">olicy </w:t>
      </w:r>
      <w:r w:rsidR="00DD3906">
        <w:t>on faculty office space for retirees</w:t>
      </w:r>
      <w:r w:rsidR="003877FA">
        <w:t xml:space="preserve"> (Taylor)</w:t>
      </w:r>
    </w:p>
    <w:p w14:paraId="553E302B" w14:textId="543E32F6" w:rsidR="003E325A" w:rsidRPr="0060380C" w:rsidRDefault="00207392" w:rsidP="0060380C">
      <w:pPr>
        <w:ind w:left="720"/>
        <w:rPr>
          <w:i/>
          <w:iCs/>
        </w:rPr>
      </w:pPr>
      <w:r w:rsidRPr="007B3023">
        <w:rPr>
          <w:i/>
          <w:iCs/>
        </w:rPr>
        <w:t xml:space="preserve">Helen Taylor </w:t>
      </w:r>
      <w:r w:rsidR="00F261F1" w:rsidRPr="007B3023">
        <w:rPr>
          <w:i/>
          <w:iCs/>
        </w:rPr>
        <w:t xml:space="preserve">reported that this </w:t>
      </w:r>
      <w:r w:rsidR="00401C7D" w:rsidRPr="007B3023">
        <w:rPr>
          <w:i/>
          <w:iCs/>
        </w:rPr>
        <w:t>policy defines expectations for vacating faculty office space upon retirement.</w:t>
      </w:r>
      <w:r w:rsidR="007B3023" w:rsidRPr="007B3023">
        <w:rPr>
          <w:i/>
          <w:iCs/>
        </w:rPr>
        <w:t xml:space="preserve"> </w:t>
      </w:r>
      <w:r w:rsidR="00401C7D" w:rsidRPr="007B3023">
        <w:rPr>
          <w:i/>
          <w:iCs/>
        </w:rPr>
        <w:t>The policy addresses space shortages, safety concerns, and cleanup responsibilities.</w:t>
      </w:r>
      <w:r w:rsidR="00EF3F67">
        <w:t xml:space="preserve"> </w:t>
      </w:r>
    </w:p>
    <w:p w14:paraId="4ACD5FC9" w14:textId="799A8CDB" w:rsidR="00AA2AA4" w:rsidRDefault="0008412B" w:rsidP="00AA2AA4">
      <w:pPr>
        <w:pStyle w:val="Heading3"/>
        <w:numPr>
          <w:ilvl w:val="0"/>
          <w:numId w:val="8"/>
        </w:numPr>
      </w:pPr>
      <w:r>
        <w:lastRenderedPageBreak/>
        <w:t>Student Affairs positions</w:t>
      </w:r>
      <w:r w:rsidR="00476360">
        <w:t xml:space="preserve"> (Brown)</w:t>
      </w:r>
    </w:p>
    <w:p w14:paraId="31DCF54F" w14:textId="35A44436" w:rsidR="006023F0" w:rsidRPr="00071EA9" w:rsidRDefault="00341E87" w:rsidP="00071EA9">
      <w:pPr>
        <w:ind w:left="720"/>
        <w:rPr>
          <w:i/>
          <w:iCs/>
        </w:rPr>
      </w:pPr>
      <w:r w:rsidRPr="00071EA9">
        <w:rPr>
          <w:i/>
          <w:iCs/>
        </w:rPr>
        <w:t xml:space="preserve">Demi </w:t>
      </w:r>
      <w:r w:rsidR="006023F0" w:rsidRPr="00071EA9">
        <w:rPr>
          <w:i/>
          <w:iCs/>
        </w:rPr>
        <w:t xml:space="preserve">Brown </w:t>
      </w:r>
      <w:r w:rsidR="00157615" w:rsidRPr="00071EA9">
        <w:rPr>
          <w:i/>
          <w:iCs/>
        </w:rPr>
        <w:t>ask</w:t>
      </w:r>
      <w:r w:rsidR="00034A24" w:rsidRPr="00071EA9">
        <w:rPr>
          <w:i/>
          <w:iCs/>
        </w:rPr>
        <w:t>ed</w:t>
      </w:r>
      <w:r w:rsidR="00157615" w:rsidRPr="00071EA9">
        <w:rPr>
          <w:i/>
          <w:iCs/>
        </w:rPr>
        <w:t xml:space="preserve"> Ken</w:t>
      </w:r>
      <w:r w:rsidR="00034A24" w:rsidRPr="00071EA9">
        <w:rPr>
          <w:i/>
          <w:iCs/>
        </w:rPr>
        <w:t xml:space="preserve">dal Redel </w:t>
      </w:r>
      <w:r w:rsidR="00E37EFA">
        <w:rPr>
          <w:i/>
          <w:iCs/>
        </w:rPr>
        <w:t>to report</w:t>
      </w:r>
      <w:r w:rsidR="00E14580" w:rsidRPr="00071EA9">
        <w:rPr>
          <w:i/>
          <w:iCs/>
        </w:rPr>
        <w:t xml:space="preserve"> on the</w:t>
      </w:r>
      <w:r w:rsidR="00157615" w:rsidRPr="00071EA9">
        <w:rPr>
          <w:i/>
          <w:iCs/>
        </w:rPr>
        <w:t xml:space="preserve"> </w:t>
      </w:r>
      <w:r w:rsidR="00E14580" w:rsidRPr="00071EA9">
        <w:rPr>
          <w:i/>
          <w:iCs/>
        </w:rPr>
        <w:t xml:space="preserve">proposed </w:t>
      </w:r>
      <w:r w:rsidR="006023F0" w:rsidRPr="00071EA9">
        <w:rPr>
          <w:i/>
          <w:iCs/>
        </w:rPr>
        <w:t>Mental Health Counselor Position.</w:t>
      </w:r>
      <w:r w:rsidR="001664BE" w:rsidRPr="00071EA9">
        <w:rPr>
          <w:i/>
          <w:iCs/>
        </w:rPr>
        <w:t xml:space="preserve"> Kendal stated this </w:t>
      </w:r>
      <w:r w:rsidR="00D7134A" w:rsidRPr="00071EA9">
        <w:rPr>
          <w:i/>
          <w:iCs/>
        </w:rPr>
        <w:t>position will</w:t>
      </w:r>
      <w:r w:rsidR="001664BE" w:rsidRPr="00071EA9">
        <w:rPr>
          <w:i/>
          <w:iCs/>
        </w:rPr>
        <w:t xml:space="preserve"> </w:t>
      </w:r>
      <w:r w:rsidR="006023F0" w:rsidRPr="00071EA9">
        <w:rPr>
          <w:i/>
          <w:iCs/>
        </w:rPr>
        <w:t>strengthen crisis response, case management, and preventive outreach</w:t>
      </w:r>
      <w:r w:rsidR="00440E4C" w:rsidRPr="00071EA9">
        <w:rPr>
          <w:i/>
          <w:iCs/>
        </w:rPr>
        <w:t xml:space="preserve">. The position will also </w:t>
      </w:r>
      <w:r w:rsidR="006023F0" w:rsidRPr="00071EA9">
        <w:rPr>
          <w:i/>
          <w:iCs/>
        </w:rPr>
        <w:t>reduce strain on existing counselors and improve continuity of care.</w:t>
      </w:r>
    </w:p>
    <w:p w14:paraId="001CBB3D" w14:textId="2D800399" w:rsidR="00B454E5" w:rsidRPr="00071EA9" w:rsidRDefault="00B454E5" w:rsidP="00071EA9">
      <w:pPr>
        <w:ind w:left="720"/>
        <w:rPr>
          <w:i/>
          <w:iCs/>
        </w:rPr>
      </w:pPr>
      <w:r w:rsidRPr="00071EA9">
        <w:rPr>
          <w:i/>
          <w:iCs/>
        </w:rPr>
        <w:t xml:space="preserve">Demi </w:t>
      </w:r>
      <w:r w:rsidR="000D4B5C" w:rsidRPr="00071EA9">
        <w:rPr>
          <w:i/>
          <w:iCs/>
        </w:rPr>
        <w:t xml:space="preserve">Brown stated this position will be funded by the </w:t>
      </w:r>
      <w:r w:rsidRPr="00071EA9">
        <w:rPr>
          <w:i/>
          <w:iCs/>
        </w:rPr>
        <w:t xml:space="preserve">student health fee. </w:t>
      </w:r>
    </w:p>
    <w:p w14:paraId="42ED46B6" w14:textId="1A697725" w:rsidR="00BD73DE" w:rsidRPr="00071EA9" w:rsidRDefault="005C7918" w:rsidP="00071EA9">
      <w:pPr>
        <w:ind w:left="720"/>
        <w:rPr>
          <w:i/>
          <w:iCs/>
        </w:rPr>
      </w:pPr>
      <w:r w:rsidRPr="00071EA9">
        <w:rPr>
          <w:i/>
          <w:iCs/>
        </w:rPr>
        <w:t>Demi Brown introduced Rick</w:t>
      </w:r>
      <w:r w:rsidR="008C15E6" w:rsidRPr="00071EA9">
        <w:rPr>
          <w:i/>
          <w:iCs/>
        </w:rPr>
        <w:t>i</w:t>
      </w:r>
      <w:r w:rsidR="00FB36BC" w:rsidRPr="00071EA9">
        <w:rPr>
          <w:i/>
          <w:iCs/>
        </w:rPr>
        <w:t xml:space="preserve"> </w:t>
      </w:r>
      <w:r w:rsidR="002F4350" w:rsidRPr="00071EA9">
        <w:rPr>
          <w:i/>
          <w:iCs/>
        </w:rPr>
        <w:t>Rebollar-Becerra, D</w:t>
      </w:r>
      <w:r w:rsidR="008C15E6" w:rsidRPr="00071EA9">
        <w:rPr>
          <w:i/>
          <w:iCs/>
        </w:rPr>
        <w:t xml:space="preserve">irector of </w:t>
      </w:r>
      <w:r w:rsidR="002F4350" w:rsidRPr="00071EA9">
        <w:rPr>
          <w:i/>
          <w:iCs/>
        </w:rPr>
        <w:t>S</w:t>
      </w:r>
      <w:r w:rsidR="008C15E6" w:rsidRPr="00071EA9">
        <w:rPr>
          <w:i/>
          <w:iCs/>
        </w:rPr>
        <w:t xml:space="preserve">tudent </w:t>
      </w:r>
      <w:r w:rsidR="002F4350" w:rsidRPr="00071EA9">
        <w:rPr>
          <w:i/>
          <w:iCs/>
        </w:rPr>
        <w:t>L</w:t>
      </w:r>
      <w:r w:rsidR="008C15E6" w:rsidRPr="00071EA9">
        <w:rPr>
          <w:i/>
          <w:iCs/>
        </w:rPr>
        <w:t xml:space="preserve">ife </w:t>
      </w:r>
      <w:r w:rsidR="003305D4" w:rsidRPr="00071EA9">
        <w:rPr>
          <w:i/>
          <w:iCs/>
        </w:rPr>
        <w:t>and asked</w:t>
      </w:r>
      <w:r w:rsidR="009A373B" w:rsidRPr="00071EA9">
        <w:rPr>
          <w:i/>
          <w:iCs/>
        </w:rPr>
        <w:t xml:space="preserve"> </w:t>
      </w:r>
      <w:r w:rsidR="003305D4" w:rsidRPr="00071EA9">
        <w:rPr>
          <w:i/>
          <w:iCs/>
        </w:rPr>
        <w:t xml:space="preserve">him to discuss the </w:t>
      </w:r>
      <w:r w:rsidR="004D0226" w:rsidRPr="00071EA9">
        <w:rPr>
          <w:i/>
          <w:iCs/>
        </w:rPr>
        <w:t>S</w:t>
      </w:r>
      <w:r w:rsidR="003305D4" w:rsidRPr="00071EA9">
        <w:rPr>
          <w:i/>
          <w:iCs/>
        </w:rPr>
        <w:t>pir</w:t>
      </w:r>
      <w:r w:rsidR="009A373B" w:rsidRPr="00071EA9">
        <w:rPr>
          <w:i/>
          <w:iCs/>
        </w:rPr>
        <w:t>i</w:t>
      </w:r>
      <w:r w:rsidR="003305D4" w:rsidRPr="00071EA9">
        <w:rPr>
          <w:i/>
          <w:iCs/>
        </w:rPr>
        <w:t xml:space="preserve">t and </w:t>
      </w:r>
      <w:r w:rsidR="00676F04" w:rsidRPr="00071EA9">
        <w:rPr>
          <w:i/>
          <w:iCs/>
        </w:rPr>
        <w:t>Intramurals</w:t>
      </w:r>
      <w:r w:rsidR="003305D4" w:rsidRPr="00071EA9">
        <w:rPr>
          <w:i/>
          <w:iCs/>
        </w:rPr>
        <w:t xml:space="preserve"> </w:t>
      </w:r>
      <w:r w:rsidR="00BD73DE" w:rsidRPr="00071EA9">
        <w:rPr>
          <w:i/>
          <w:iCs/>
        </w:rPr>
        <w:t xml:space="preserve">Coordinator </w:t>
      </w:r>
      <w:r w:rsidR="003305D4" w:rsidRPr="00071EA9">
        <w:rPr>
          <w:i/>
          <w:iCs/>
        </w:rPr>
        <w:t>position</w:t>
      </w:r>
      <w:r w:rsidR="009A373B" w:rsidRPr="00071EA9">
        <w:rPr>
          <w:i/>
          <w:iCs/>
        </w:rPr>
        <w:t>.</w:t>
      </w:r>
      <w:r w:rsidR="00BD73DE" w:rsidRPr="00071EA9">
        <w:rPr>
          <w:i/>
          <w:iCs/>
        </w:rPr>
        <w:t xml:space="preserve"> Ricki stated this is a dual</w:t>
      </w:r>
      <w:r w:rsidR="00BD73DE" w:rsidRPr="00071EA9">
        <w:rPr>
          <w:rFonts w:cs="Cambria Math"/>
          <w:i/>
          <w:iCs/>
        </w:rPr>
        <w:t>‑</w:t>
      </w:r>
      <w:r w:rsidR="00BD73DE" w:rsidRPr="00071EA9">
        <w:rPr>
          <w:i/>
          <w:iCs/>
        </w:rPr>
        <w:t>purpose role to expand school spirit initiatives (cheer, mascot, events) and recreation programs.</w:t>
      </w:r>
    </w:p>
    <w:p w14:paraId="2F76C4FD" w14:textId="5E6A4374" w:rsidR="00060B10" w:rsidRPr="00071EA9" w:rsidRDefault="009A373B" w:rsidP="00071EA9">
      <w:pPr>
        <w:ind w:left="720"/>
        <w:rPr>
          <w:i/>
          <w:iCs/>
        </w:rPr>
      </w:pPr>
      <w:r w:rsidRPr="00071EA9">
        <w:rPr>
          <w:i/>
          <w:iCs/>
        </w:rPr>
        <w:t xml:space="preserve"> </w:t>
      </w:r>
      <w:r w:rsidR="00BD73DE" w:rsidRPr="00071EA9">
        <w:rPr>
          <w:i/>
          <w:iCs/>
        </w:rPr>
        <w:t xml:space="preserve">Demi Brown </w:t>
      </w:r>
      <w:r w:rsidR="00071EA9" w:rsidRPr="00071EA9">
        <w:rPr>
          <w:i/>
          <w:iCs/>
        </w:rPr>
        <w:t>stated this position will be funded by the student activity fee.</w:t>
      </w:r>
    </w:p>
    <w:p w14:paraId="19E8DE32" w14:textId="48A6C342" w:rsidR="0073175A" w:rsidRPr="00410369" w:rsidRDefault="00060B10" w:rsidP="0073175A">
      <w:pPr>
        <w:rPr>
          <w:i/>
          <w:iCs/>
        </w:rPr>
      </w:pPr>
      <w:r w:rsidRPr="00410369">
        <w:rPr>
          <w:i/>
          <w:iCs/>
        </w:rPr>
        <w:t xml:space="preserve">Kim Ramsey reported on </w:t>
      </w:r>
      <w:r w:rsidR="00F35DBE" w:rsidRPr="00410369">
        <w:rPr>
          <w:i/>
          <w:iCs/>
        </w:rPr>
        <w:t xml:space="preserve">the </w:t>
      </w:r>
      <w:r w:rsidR="00691096" w:rsidRPr="00410369">
        <w:rPr>
          <w:i/>
          <w:iCs/>
        </w:rPr>
        <w:t xml:space="preserve">University </w:t>
      </w:r>
      <w:r w:rsidR="00C3271B" w:rsidRPr="00410369">
        <w:rPr>
          <w:i/>
          <w:iCs/>
        </w:rPr>
        <w:t>Athletic</w:t>
      </w:r>
      <w:r w:rsidR="00691096" w:rsidRPr="00410369">
        <w:rPr>
          <w:i/>
          <w:iCs/>
        </w:rPr>
        <w:t>s</w:t>
      </w:r>
      <w:r w:rsidR="0096756F" w:rsidRPr="00410369">
        <w:rPr>
          <w:i/>
          <w:iCs/>
        </w:rPr>
        <w:t xml:space="preserve"> positions</w:t>
      </w:r>
      <w:r w:rsidR="00410369">
        <w:rPr>
          <w:i/>
          <w:iCs/>
        </w:rPr>
        <w:t xml:space="preserve"> for Lucas Morgan</w:t>
      </w:r>
      <w:r w:rsidR="008F31F5" w:rsidRPr="00410369">
        <w:rPr>
          <w:i/>
          <w:iCs/>
        </w:rPr>
        <w:t>.</w:t>
      </w:r>
      <w:r w:rsidR="0073175A" w:rsidRPr="00410369">
        <w:rPr>
          <w:i/>
          <w:iCs/>
        </w:rPr>
        <w:t xml:space="preserve"> We are doing a restructuring of a couple </w:t>
      </w:r>
      <w:r w:rsidR="00AA0FFE">
        <w:rPr>
          <w:i/>
          <w:iCs/>
        </w:rPr>
        <w:t xml:space="preserve">of </w:t>
      </w:r>
      <w:r w:rsidR="0073175A" w:rsidRPr="00410369">
        <w:rPr>
          <w:i/>
          <w:iCs/>
        </w:rPr>
        <w:t xml:space="preserve">existing positions to be more strategic. It is a small increase in </w:t>
      </w:r>
      <w:proofErr w:type="gramStart"/>
      <w:r w:rsidR="0073175A" w:rsidRPr="00410369">
        <w:rPr>
          <w:i/>
          <w:iCs/>
        </w:rPr>
        <w:t>cost</w:t>
      </w:r>
      <w:proofErr w:type="gramEnd"/>
      <w:r w:rsidR="0073175A" w:rsidRPr="00410369">
        <w:rPr>
          <w:i/>
          <w:iCs/>
        </w:rPr>
        <w:t xml:space="preserve"> and all funds are coming from the Athletic Fee.</w:t>
      </w:r>
    </w:p>
    <w:p w14:paraId="15A0D459" w14:textId="77777777" w:rsidR="0073175A" w:rsidRPr="007C1771" w:rsidRDefault="0073175A" w:rsidP="00410369">
      <w:pPr>
        <w:spacing w:after="0" w:line="240" w:lineRule="auto"/>
        <w:rPr>
          <w:b/>
          <w:bCs/>
          <w:i/>
          <w:iCs/>
        </w:rPr>
      </w:pPr>
      <w:r w:rsidRPr="007C1771">
        <w:rPr>
          <w:b/>
          <w:bCs/>
          <w:i/>
          <w:iCs/>
        </w:rPr>
        <w:t>Game Day Administrator/Assistant Baseball Coach</w:t>
      </w:r>
    </w:p>
    <w:p w14:paraId="55FF05F0" w14:textId="77777777" w:rsidR="0073175A" w:rsidRPr="007C1771" w:rsidRDefault="0073175A" w:rsidP="00410369">
      <w:pPr>
        <w:numPr>
          <w:ilvl w:val="0"/>
          <w:numId w:val="9"/>
        </w:numPr>
        <w:spacing w:after="0" w:line="240" w:lineRule="auto"/>
        <w:rPr>
          <w:b/>
          <w:bCs/>
          <w:i/>
          <w:iCs/>
        </w:rPr>
      </w:pPr>
      <w:r w:rsidRPr="007C1771">
        <w:rPr>
          <w:i/>
          <w:iCs/>
        </w:rPr>
        <w:t>Set up and tear down for all athletic events</w:t>
      </w:r>
    </w:p>
    <w:p w14:paraId="3393BD74" w14:textId="77777777" w:rsidR="0073175A" w:rsidRPr="007C1771" w:rsidRDefault="0073175A" w:rsidP="00410369">
      <w:pPr>
        <w:numPr>
          <w:ilvl w:val="0"/>
          <w:numId w:val="9"/>
        </w:numPr>
        <w:spacing w:after="0" w:line="240" w:lineRule="auto"/>
        <w:rPr>
          <w:b/>
          <w:bCs/>
          <w:i/>
          <w:iCs/>
        </w:rPr>
      </w:pPr>
      <w:r w:rsidRPr="007C1771">
        <w:rPr>
          <w:i/>
          <w:iCs/>
        </w:rPr>
        <w:t>Game Administrator for all home games</w:t>
      </w:r>
    </w:p>
    <w:p w14:paraId="45D7C8E2" w14:textId="77777777" w:rsidR="0073175A" w:rsidRPr="007C1771" w:rsidRDefault="0073175A" w:rsidP="00410369">
      <w:pPr>
        <w:numPr>
          <w:ilvl w:val="0"/>
          <w:numId w:val="9"/>
        </w:numPr>
        <w:spacing w:after="0" w:line="240" w:lineRule="auto"/>
        <w:rPr>
          <w:b/>
          <w:bCs/>
          <w:i/>
          <w:iCs/>
        </w:rPr>
      </w:pPr>
      <w:r w:rsidRPr="007C1771">
        <w:rPr>
          <w:i/>
          <w:iCs/>
        </w:rPr>
        <w:t>Serve on Athletic Leadership Team</w:t>
      </w:r>
    </w:p>
    <w:p w14:paraId="0242535B" w14:textId="77777777" w:rsidR="0073175A" w:rsidRPr="007C1771" w:rsidRDefault="0073175A" w:rsidP="00410369">
      <w:pPr>
        <w:numPr>
          <w:ilvl w:val="0"/>
          <w:numId w:val="9"/>
        </w:numPr>
        <w:spacing w:after="0" w:line="240" w:lineRule="auto"/>
        <w:rPr>
          <w:b/>
          <w:bCs/>
          <w:i/>
          <w:iCs/>
        </w:rPr>
      </w:pPr>
      <w:r w:rsidRPr="007C1771">
        <w:rPr>
          <w:i/>
          <w:iCs/>
        </w:rPr>
        <w:t>Assistant Baseball Coach</w:t>
      </w:r>
    </w:p>
    <w:p w14:paraId="458487F3" w14:textId="77777777" w:rsidR="0073175A" w:rsidRPr="007C1771" w:rsidRDefault="0073175A" w:rsidP="00410369">
      <w:pPr>
        <w:spacing w:after="0" w:line="240" w:lineRule="auto"/>
        <w:rPr>
          <w:b/>
          <w:bCs/>
          <w:i/>
          <w:iCs/>
        </w:rPr>
      </w:pPr>
    </w:p>
    <w:p w14:paraId="08605079" w14:textId="77777777" w:rsidR="0073175A" w:rsidRPr="007C1771" w:rsidRDefault="0073175A" w:rsidP="00410369">
      <w:pPr>
        <w:spacing w:after="0" w:line="240" w:lineRule="auto"/>
        <w:rPr>
          <w:b/>
          <w:bCs/>
          <w:i/>
          <w:iCs/>
        </w:rPr>
      </w:pPr>
      <w:r w:rsidRPr="007C1771">
        <w:rPr>
          <w:b/>
          <w:bCs/>
          <w:i/>
          <w:iCs/>
        </w:rPr>
        <w:t>Working on official title, but would like to go with Athletics Chief of Staff</w:t>
      </w:r>
    </w:p>
    <w:p w14:paraId="71FBD83E" w14:textId="77777777" w:rsidR="0073175A" w:rsidRPr="007C1771" w:rsidRDefault="0073175A" w:rsidP="00410369">
      <w:pPr>
        <w:numPr>
          <w:ilvl w:val="0"/>
          <w:numId w:val="10"/>
        </w:numPr>
        <w:spacing w:after="0" w:line="240" w:lineRule="auto"/>
        <w:rPr>
          <w:i/>
          <w:iCs/>
        </w:rPr>
      </w:pPr>
      <w:r w:rsidRPr="007C1771">
        <w:rPr>
          <w:i/>
          <w:iCs/>
        </w:rPr>
        <w:t>Oversee all game day concessions/gate/student workers</w:t>
      </w:r>
    </w:p>
    <w:p w14:paraId="65A3BBC1" w14:textId="77777777" w:rsidR="0073175A" w:rsidRPr="007C1771" w:rsidRDefault="0073175A" w:rsidP="00410369">
      <w:pPr>
        <w:numPr>
          <w:ilvl w:val="0"/>
          <w:numId w:val="10"/>
        </w:numPr>
        <w:spacing w:after="0" w:line="240" w:lineRule="auto"/>
        <w:rPr>
          <w:i/>
          <w:iCs/>
        </w:rPr>
      </w:pPr>
      <w:r w:rsidRPr="007C1771">
        <w:rPr>
          <w:i/>
          <w:iCs/>
        </w:rPr>
        <w:t>Oversee all cash handling and deposits</w:t>
      </w:r>
    </w:p>
    <w:p w14:paraId="5566D76B" w14:textId="77777777" w:rsidR="0073175A" w:rsidRPr="007C1771" w:rsidRDefault="0073175A" w:rsidP="00410369">
      <w:pPr>
        <w:numPr>
          <w:ilvl w:val="0"/>
          <w:numId w:val="10"/>
        </w:numPr>
        <w:spacing w:after="0" w:line="240" w:lineRule="auto"/>
        <w:rPr>
          <w:i/>
          <w:iCs/>
        </w:rPr>
      </w:pPr>
      <w:r w:rsidRPr="007C1771">
        <w:rPr>
          <w:i/>
          <w:iCs/>
        </w:rPr>
        <w:t>Coordinate gym/field rentals with Events Management</w:t>
      </w:r>
    </w:p>
    <w:p w14:paraId="65630AD2" w14:textId="77777777" w:rsidR="0073175A" w:rsidRPr="007C1771" w:rsidRDefault="0073175A" w:rsidP="00410369">
      <w:pPr>
        <w:numPr>
          <w:ilvl w:val="0"/>
          <w:numId w:val="10"/>
        </w:numPr>
        <w:spacing w:after="0" w:line="240" w:lineRule="auto"/>
        <w:rPr>
          <w:i/>
          <w:iCs/>
        </w:rPr>
      </w:pPr>
      <w:r w:rsidRPr="007C1771">
        <w:rPr>
          <w:i/>
          <w:iCs/>
        </w:rPr>
        <w:t xml:space="preserve">Oversee all contracts (Coke, Village Travel, </w:t>
      </w:r>
      <w:proofErr w:type="spellStart"/>
      <w:r w:rsidRPr="007C1771">
        <w:rPr>
          <w:i/>
          <w:iCs/>
        </w:rPr>
        <w:t>etc</w:t>
      </w:r>
      <w:proofErr w:type="spellEnd"/>
      <w:r w:rsidRPr="007C1771">
        <w:rPr>
          <w:i/>
          <w:iCs/>
        </w:rPr>
        <w:t>)</w:t>
      </w:r>
    </w:p>
    <w:p w14:paraId="23A30A29" w14:textId="77777777" w:rsidR="0073175A" w:rsidRPr="007C1771" w:rsidRDefault="0073175A" w:rsidP="00410369">
      <w:pPr>
        <w:numPr>
          <w:ilvl w:val="0"/>
          <w:numId w:val="10"/>
        </w:numPr>
        <w:spacing w:after="0" w:line="240" w:lineRule="auto"/>
        <w:rPr>
          <w:i/>
          <w:iCs/>
        </w:rPr>
      </w:pPr>
      <w:r w:rsidRPr="007C1771">
        <w:rPr>
          <w:i/>
          <w:iCs/>
        </w:rPr>
        <w:t>Lead contact for all National Tournament Events (Hotels, food, hospitality)</w:t>
      </w:r>
    </w:p>
    <w:p w14:paraId="40C981A3" w14:textId="77777777" w:rsidR="0073175A" w:rsidRPr="007C1771" w:rsidRDefault="0073175A" w:rsidP="00410369">
      <w:pPr>
        <w:numPr>
          <w:ilvl w:val="0"/>
          <w:numId w:val="10"/>
        </w:numPr>
        <w:spacing w:after="0" w:line="240" w:lineRule="auto"/>
        <w:rPr>
          <w:i/>
          <w:iCs/>
        </w:rPr>
      </w:pPr>
      <w:r w:rsidRPr="007C1771">
        <w:rPr>
          <w:i/>
          <w:iCs/>
        </w:rPr>
        <w:t>Event lead for Athletics Hall of Fame, Golf Tournament, Pilot Choice Awards</w:t>
      </w:r>
    </w:p>
    <w:p w14:paraId="7AFEDA8B" w14:textId="24876A90" w:rsidR="003A198D" w:rsidRPr="007C1771" w:rsidRDefault="0073175A" w:rsidP="00F63620">
      <w:pPr>
        <w:numPr>
          <w:ilvl w:val="0"/>
          <w:numId w:val="10"/>
        </w:numPr>
        <w:spacing w:after="0" w:line="240" w:lineRule="auto"/>
        <w:rPr>
          <w:i/>
          <w:iCs/>
        </w:rPr>
      </w:pPr>
      <w:r w:rsidRPr="007C1771">
        <w:rPr>
          <w:i/>
          <w:iCs/>
        </w:rPr>
        <w:t>Administrative functions to assist Athletic Director and Coaching Staff</w:t>
      </w:r>
    </w:p>
    <w:p w14:paraId="0F4EDBBC" w14:textId="661D1EBA" w:rsidR="00AA2AA4" w:rsidRDefault="00FA1385" w:rsidP="00200B84">
      <w:pPr>
        <w:pStyle w:val="Heading3"/>
        <w:numPr>
          <w:ilvl w:val="0"/>
          <w:numId w:val="8"/>
        </w:numPr>
      </w:pPr>
      <w:r>
        <w:t>Chancellor’s office position</w:t>
      </w:r>
      <w:r w:rsidR="009C397D">
        <w:t xml:space="preserve"> (</w:t>
      </w:r>
      <w:r>
        <w:t>Smith</w:t>
      </w:r>
      <w:r w:rsidR="009C397D">
        <w:t>)</w:t>
      </w:r>
    </w:p>
    <w:p w14:paraId="62F25C80" w14:textId="5492812A" w:rsidR="00B40A7D" w:rsidRPr="00D32441" w:rsidRDefault="00AB1CAA" w:rsidP="004D7B91">
      <w:pPr>
        <w:ind w:left="720"/>
        <w:rPr>
          <w:i/>
          <w:iCs/>
        </w:rPr>
      </w:pPr>
      <w:r w:rsidRPr="00D32441">
        <w:rPr>
          <w:i/>
          <w:iCs/>
        </w:rPr>
        <w:t xml:space="preserve">Chancellor Smith reported </w:t>
      </w:r>
      <w:r w:rsidR="00846A75" w:rsidRPr="00D32441">
        <w:rPr>
          <w:i/>
          <w:iCs/>
        </w:rPr>
        <w:t xml:space="preserve">on the </w:t>
      </w:r>
      <w:r w:rsidR="00B40A7D" w:rsidRPr="00D32441">
        <w:rPr>
          <w:i/>
          <w:iCs/>
        </w:rPr>
        <w:t>restructur</w:t>
      </w:r>
      <w:r w:rsidR="00846A75" w:rsidRPr="00D32441">
        <w:rPr>
          <w:i/>
          <w:iCs/>
        </w:rPr>
        <w:t>ing of</w:t>
      </w:r>
      <w:r w:rsidR="00B40A7D" w:rsidRPr="00D32441">
        <w:rPr>
          <w:i/>
          <w:iCs/>
        </w:rPr>
        <w:t xml:space="preserve"> an existing role into a </w:t>
      </w:r>
      <w:r w:rsidR="00D0123D" w:rsidRPr="00D32441">
        <w:rPr>
          <w:i/>
          <w:iCs/>
        </w:rPr>
        <w:t>Vice Chancellor for Strategic Communication and Partnerships</w:t>
      </w:r>
      <w:r w:rsidR="00AD1B16" w:rsidRPr="00D32441">
        <w:rPr>
          <w:i/>
          <w:iCs/>
        </w:rPr>
        <w:t xml:space="preserve">. </w:t>
      </w:r>
      <w:r w:rsidR="00B40A7D" w:rsidRPr="00D32441">
        <w:rPr>
          <w:i/>
          <w:iCs/>
        </w:rPr>
        <w:t xml:space="preserve">Responsibilities would include </w:t>
      </w:r>
      <w:r w:rsidR="00461477" w:rsidRPr="00D32441">
        <w:rPr>
          <w:i/>
          <w:iCs/>
        </w:rPr>
        <w:t>M</w:t>
      </w:r>
      <w:r w:rsidR="00B40A7D" w:rsidRPr="00D32441">
        <w:rPr>
          <w:i/>
          <w:iCs/>
        </w:rPr>
        <w:t xml:space="preserve">arketing and </w:t>
      </w:r>
      <w:r w:rsidR="00461477" w:rsidRPr="00D32441">
        <w:rPr>
          <w:i/>
          <w:iCs/>
        </w:rPr>
        <w:t>C</w:t>
      </w:r>
      <w:r w:rsidR="00B40A7D" w:rsidRPr="00D32441">
        <w:rPr>
          <w:i/>
          <w:iCs/>
        </w:rPr>
        <w:t>ommunications, Red River Radio, S</w:t>
      </w:r>
      <w:r w:rsidR="00C01389" w:rsidRPr="00D32441">
        <w:rPr>
          <w:i/>
          <w:iCs/>
        </w:rPr>
        <w:t>mall Business Development Center</w:t>
      </w:r>
      <w:r w:rsidR="00B40A7D" w:rsidRPr="00D32441">
        <w:rPr>
          <w:i/>
          <w:iCs/>
        </w:rPr>
        <w:t xml:space="preserve"> (re</w:t>
      </w:r>
      <w:r w:rsidR="00B40A7D" w:rsidRPr="00D32441">
        <w:rPr>
          <w:rFonts w:ascii="Cambria Math" w:hAnsi="Cambria Math" w:cs="Cambria Math"/>
          <w:i/>
          <w:iCs/>
        </w:rPr>
        <w:t>‑</w:t>
      </w:r>
      <w:r w:rsidR="00B40A7D" w:rsidRPr="00D32441">
        <w:rPr>
          <w:i/>
          <w:iCs/>
        </w:rPr>
        <w:t xml:space="preserve">established), and </w:t>
      </w:r>
      <w:r w:rsidR="00461477" w:rsidRPr="00D32441">
        <w:rPr>
          <w:i/>
          <w:iCs/>
        </w:rPr>
        <w:t xml:space="preserve">NWLA </w:t>
      </w:r>
      <w:r w:rsidR="00AB7181" w:rsidRPr="00D32441">
        <w:rPr>
          <w:i/>
          <w:iCs/>
        </w:rPr>
        <w:t>R</w:t>
      </w:r>
      <w:r w:rsidR="00B40A7D" w:rsidRPr="00D32441">
        <w:rPr>
          <w:i/>
          <w:iCs/>
        </w:rPr>
        <w:t xml:space="preserve">egional </w:t>
      </w:r>
      <w:r w:rsidR="00AB7181" w:rsidRPr="00D32441">
        <w:rPr>
          <w:i/>
          <w:iCs/>
        </w:rPr>
        <w:t>I</w:t>
      </w:r>
      <w:r w:rsidR="00B40A7D" w:rsidRPr="00D32441">
        <w:rPr>
          <w:i/>
          <w:iCs/>
        </w:rPr>
        <w:t xml:space="preserve">mpact initiatives. </w:t>
      </w:r>
      <w:r w:rsidR="00AD1B16" w:rsidRPr="00D32441">
        <w:rPr>
          <w:i/>
          <w:iCs/>
        </w:rPr>
        <w:t>The g</w:t>
      </w:r>
      <w:r w:rsidR="00B40A7D" w:rsidRPr="00D32441">
        <w:rPr>
          <w:i/>
          <w:iCs/>
        </w:rPr>
        <w:t xml:space="preserve">oal </w:t>
      </w:r>
      <w:r w:rsidR="00AD1B16" w:rsidRPr="00D32441">
        <w:rPr>
          <w:i/>
          <w:iCs/>
        </w:rPr>
        <w:t xml:space="preserve">of this position </w:t>
      </w:r>
      <w:r w:rsidR="00B40A7D" w:rsidRPr="00D32441">
        <w:rPr>
          <w:i/>
          <w:iCs/>
        </w:rPr>
        <w:t>is to improve strategic alignment, external partnerships, and capacity within the Chancellor’s leadership team.</w:t>
      </w:r>
    </w:p>
    <w:p w14:paraId="66AB08E5" w14:textId="6C6C88D3" w:rsidR="00A309B6" w:rsidRPr="00D32441" w:rsidRDefault="00A309B6" w:rsidP="00297E29">
      <w:pPr>
        <w:rPr>
          <w:i/>
          <w:iCs/>
        </w:rPr>
      </w:pPr>
      <w:r w:rsidRPr="00D32441">
        <w:rPr>
          <w:i/>
          <w:iCs/>
        </w:rPr>
        <w:lastRenderedPageBreak/>
        <w:t xml:space="preserve">Devesh </w:t>
      </w:r>
      <w:r w:rsidR="001306FC" w:rsidRPr="00D32441">
        <w:rPr>
          <w:i/>
          <w:iCs/>
        </w:rPr>
        <w:t xml:space="preserve">Sarda </w:t>
      </w:r>
      <w:r w:rsidRPr="00D32441">
        <w:rPr>
          <w:i/>
          <w:iCs/>
        </w:rPr>
        <w:t>ask</w:t>
      </w:r>
      <w:r w:rsidR="001306FC" w:rsidRPr="00D32441">
        <w:rPr>
          <w:i/>
          <w:iCs/>
        </w:rPr>
        <w:t>ed</w:t>
      </w:r>
      <w:r w:rsidRPr="00D32441">
        <w:rPr>
          <w:i/>
          <w:iCs/>
        </w:rPr>
        <w:t xml:space="preserve"> when th</w:t>
      </w:r>
      <w:r w:rsidR="001306FC" w:rsidRPr="00D32441">
        <w:rPr>
          <w:i/>
          <w:iCs/>
        </w:rPr>
        <w:t xml:space="preserve">is </w:t>
      </w:r>
      <w:r w:rsidR="00D32441" w:rsidRPr="00D32441">
        <w:rPr>
          <w:i/>
          <w:iCs/>
        </w:rPr>
        <w:t xml:space="preserve">restructuring will take place. </w:t>
      </w:r>
      <w:r w:rsidR="00D9386B" w:rsidRPr="00D32441">
        <w:rPr>
          <w:i/>
          <w:iCs/>
        </w:rPr>
        <w:t xml:space="preserve">Chancellor </w:t>
      </w:r>
      <w:r w:rsidR="00D32441" w:rsidRPr="00D32441">
        <w:rPr>
          <w:i/>
          <w:iCs/>
        </w:rPr>
        <w:t xml:space="preserve">Smith </w:t>
      </w:r>
      <w:proofErr w:type="gramStart"/>
      <w:r w:rsidR="00D9386B" w:rsidRPr="00D32441">
        <w:rPr>
          <w:i/>
          <w:iCs/>
        </w:rPr>
        <w:t>stated</w:t>
      </w:r>
      <w:proofErr w:type="gramEnd"/>
      <w:r w:rsidR="00D9386B" w:rsidRPr="00D32441">
        <w:rPr>
          <w:i/>
          <w:iCs/>
        </w:rPr>
        <w:t xml:space="preserve"> around July 1</w:t>
      </w:r>
      <w:r w:rsidR="00D32441" w:rsidRPr="00D32441">
        <w:rPr>
          <w:i/>
          <w:iCs/>
        </w:rPr>
        <w:t xml:space="preserve">. </w:t>
      </w:r>
    </w:p>
    <w:p w14:paraId="652B2F5A" w14:textId="731BDF35" w:rsidR="00E67D19" w:rsidRDefault="00E67D19" w:rsidP="00294E32">
      <w:pPr>
        <w:pStyle w:val="Heading3"/>
        <w:numPr>
          <w:ilvl w:val="0"/>
          <w:numId w:val="8"/>
        </w:numPr>
      </w:pPr>
      <w:r>
        <w:t>Updates from Cabinet and other Administrative Officers</w:t>
      </w:r>
    </w:p>
    <w:p w14:paraId="321A2749" w14:textId="4AA0C675" w:rsidR="00C531DA" w:rsidRPr="00597A93" w:rsidRDefault="00D9386B" w:rsidP="006F1BFD">
      <w:pPr>
        <w:ind w:left="720"/>
        <w:rPr>
          <w:i/>
          <w:iCs/>
        </w:rPr>
      </w:pPr>
      <w:r w:rsidRPr="00597A93">
        <w:rPr>
          <w:i/>
          <w:iCs/>
        </w:rPr>
        <w:t xml:space="preserve">Shelby Keith </w:t>
      </w:r>
      <w:r w:rsidR="00AE655E" w:rsidRPr="00597A93">
        <w:rPr>
          <w:i/>
          <w:iCs/>
        </w:rPr>
        <w:t xml:space="preserve">reported on project </w:t>
      </w:r>
      <w:r w:rsidR="00836827" w:rsidRPr="00597A93">
        <w:rPr>
          <w:i/>
          <w:iCs/>
        </w:rPr>
        <w:t>progress</w:t>
      </w:r>
      <w:r w:rsidR="00294E32" w:rsidRPr="00597A93">
        <w:rPr>
          <w:i/>
          <w:iCs/>
        </w:rPr>
        <w:t xml:space="preserve"> and the budget</w:t>
      </w:r>
      <w:r w:rsidR="00836827" w:rsidRPr="00597A93">
        <w:rPr>
          <w:i/>
          <w:iCs/>
        </w:rPr>
        <w:t>.</w:t>
      </w:r>
      <w:r w:rsidR="003F08DD" w:rsidRPr="00597A93">
        <w:rPr>
          <w:i/>
          <w:iCs/>
        </w:rPr>
        <w:t xml:space="preserve"> </w:t>
      </w:r>
      <w:r w:rsidR="002D0302" w:rsidRPr="00597A93">
        <w:rPr>
          <w:i/>
          <w:iCs/>
        </w:rPr>
        <w:t>PPA boiler replacement project approved (~$619K) to improve hot water capacity. Walking path design nearing finalization with construction planned for next year. Budget outlook remains stable.</w:t>
      </w:r>
    </w:p>
    <w:p w14:paraId="0EC6F84F" w14:textId="084A1C3A" w:rsidR="00497490" w:rsidRPr="009E0C33" w:rsidRDefault="00C531DA" w:rsidP="009E0C33">
      <w:pPr>
        <w:ind w:left="720"/>
        <w:rPr>
          <w:i/>
          <w:iCs/>
        </w:rPr>
      </w:pPr>
      <w:r w:rsidRPr="00597A93">
        <w:rPr>
          <w:i/>
          <w:iCs/>
        </w:rPr>
        <w:t xml:space="preserve">Kim Ramsey </w:t>
      </w:r>
      <w:r w:rsidR="00FC4CAE" w:rsidRPr="00597A93">
        <w:rPr>
          <w:i/>
          <w:iCs/>
        </w:rPr>
        <w:t>reported on signage projects</w:t>
      </w:r>
      <w:r w:rsidR="00013207" w:rsidRPr="00597A93">
        <w:rPr>
          <w:i/>
          <w:iCs/>
        </w:rPr>
        <w:t xml:space="preserve">, </w:t>
      </w:r>
      <w:r w:rsidR="00AE083B" w:rsidRPr="00597A93">
        <w:rPr>
          <w:i/>
          <w:iCs/>
        </w:rPr>
        <w:t>ongoing renovations</w:t>
      </w:r>
      <w:r w:rsidR="00013207" w:rsidRPr="00597A93">
        <w:rPr>
          <w:i/>
          <w:iCs/>
        </w:rPr>
        <w:t xml:space="preserve">, and </w:t>
      </w:r>
      <w:r w:rsidR="00A906CD" w:rsidRPr="00597A93">
        <w:rPr>
          <w:i/>
          <w:iCs/>
        </w:rPr>
        <w:t>campus safety</w:t>
      </w:r>
      <w:r w:rsidR="00E621D1" w:rsidRPr="00597A93">
        <w:rPr>
          <w:i/>
          <w:iCs/>
        </w:rPr>
        <w:t xml:space="preserve">. Port Grill </w:t>
      </w:r>
      <w:r w:rsidR="00AE083B" w:rsidRPr="00597A93">
        <w:rPr>
          <w:i/>
          <w:iCs/>
        </w:rPr>
        <w:t>s</w:t>
      </w:r>
      <w:r w:rsidR="001A5D76" w:rsidRPr="00597A93">
        <w:rPr>
          <w:i/>
          <w:iCs/>
        </w:rPr>
        <w:t xml:space="preserve">hould have plans by </w:t>
      </w:r>
      <w:r w:rsidR="00AE083B" w:rsidRPr="00597A93">
        <w:rPr>
          <w:i/>
          <w:iCs/>
        </w:rPr>
        <w:t xml:space="preserve">the </w:t>
      </w:r>
      <w:r w:rsidR="001A5D76" w:rsidRPr="00597A93">
        <w:rPr>
          <w:i/>
          <w:iCs/>
        </w:rPr>
        <w:t xml:space="preserve">fall. </w:t>
      </w:r>
      <w:r w:rsidR="00D12F06" w:rsidRPr="00597A93">
        <w:rPr>
          <w:i/>
          <w:iCs/>
        </w:rPr>
        <w:t>The Registrar's Office</w:t>
      </w:r>
      <w:r w:rsidR="004E258D" w:rsidRPr="00597A93">
        <w:rPr>
          <w:i/>
          <w:iCs/>
        </w:rPr>
        <w:t xml:space="preserve"> will be getting new office space</w:t>
      </w:r>
      <w:r w:rsidR="0029665F" w:rsidRPr="00597A93">
        <w:rPr>
          <w:i/>
          <w:iCs/>
        </w:rPr>
        <w:t>,</w:t>
      </w:r>
      <w:r w:rsidR="00116EE9" w:rsidRPr="00597A93">
        <w:rPr>
          <w:i/>
          <w:iCs/>
        </w:rPr>
        <w:t xml:space="preserve"> and </w:t>
      </w:r>
      <w:r w:rsidR="00984D12" w:rsidRPr="00597A93">
        <w:rPr>
          <w:i/>
          <w:iCs/>
        </w:rPr>
        <w:t xml:space="preserve">Recruitment </w:t>
      </w:r>
      <w:r w:rsidR="00116EE9" w:rsidRPr="00597A93">
        <w:rPr>
          <w:i/>
          <w:iCs/>
        </w:rPr>
        <w:t xml:space="preserve">will be moving </w:t>
      </w:r>
      <w:r w:rsidR="00974C71" w:rsidRPr="00597A93">
        <w:rPr>
          <w:i/>
          <w:iCs/>
        </w:rPr>
        <w:t>across from</w:t>
      </w:r>
      <w:r w:rsidR="00116EE9" w:rsidRPr="00597A93">
        <w:rPr>
          <w:i/>
          <w:iCs/>
        </w:rPr>
        <w:t xml:space="preserve"> </w:t>
      </w:r>
      <w:r w:rsidR="00974C71" w:rsidRPr="00597A93">
        <w:rPr>
          <w:i/>
          <w:iCs/>
        </w:rPr>
        <w:t>Admissions</w:t>
      </w:r>
      <w:r w:rsidR="00984D12" w:rsidRPr="00597A93">
        <w:rPr>
          <w:i/>
          <w:iCs/>
        </w:rPr>
        <w:t xml:space="preserve">. Campus </w:t>
      </w:r>
      <w:r w:rsidR="00547AA1" w:rsidRPr="00597A93">
        <w:rPr>
          <w:i/>
          <w:iCs/>
        </w:rPr>
        <w:t xml:space="preserve">Safety audit </w:t>
      </w:r>
      <w:r w:rsidR="00F14EA7" w:rsidRPr="00597A93">
        <w:rPr>
          <w:i/>
          <w:iCs/>
        </w:rPr>
        <w:t xml:space="preserve">is </w:t>
      </w:r>
      <w:r w:rsidR="00547AA1" w:rsidRPr="00597A93">
        <w:rPr>
          <w:i/>
          <w:iCs/>
        </w:rPr>
        <w:t>underway</w:t>
      </w:r>
      <w:r w:rsidR="00F14EA7" w:rsidRPr="00597A93">
        <w:rPr>
          <w:i/>
          <w:iCs/>
        </w:rPr>
        <w:t xml:space="preserve"> looking at </w:t>
      </w:r>
      <w:r w:rsidR="00547AA1" w:rsidRPr="00597A93">
        <w:rPr>
          <w:i/>
          <w:iCs/>
        </w:rPr>
        <w:t xml:space="preserve">improvements to lighting, cameras, crosswalks, and license plate readers. Upcoming safety </w:t>
      </w:r>
      <w:proofErr w:type="gramStart"/>
      <w:r w:rsidR="00547AA1" w:rsidRPr="00597A93">
        <w:rPr>
          <w:i/>
          <w:iCs/>
        </w:rPr>
        <w:t>trainings</w:t>
      </w:r>
      <w:proofErr w:type="gramEnd"/>
      <w:r w:rsidR="00547AA1" w:rsidRPr="00597A93">
        <w:rPr>
          <w:i/>
          <w:iCs/>
        </w:rPr>
        <w:t xml:space="preserve"> </w:t>
      </w:r>
      <w:r w:rsidR="00AE4560" w:rsidRPr="00597A93">
        <w:rPr>
          <w:i/>
          <w:iCs/>
        </w:rPr>
        <w:t xml:space="preserve">will be </w:t>
      </w:r>
      <w:r w:rsidR="00597A93" w:rsidRPr="00597A93">
        <w:rPr>
          <w:i/>
          <w:iCs/>
        </w:rPr>
        <w:t xml:space="preserve">available for </w:t>
      </w:r>
      <w:r w:rsidR="00547AA1" w:rsidRPr="00597A93">
        <w:rPr>
          <w:i/>
          <w:iCs/>
        </w:rPr>
        <w:t xml:space="preserve">AED, First Aid, </w:t>
      </w:r>
      <w:r w:rsidR="00597A93" w:rsidRPr="00597A93">
        <w:rPr>
          <w:i/>
          <w:iCs/>
        </w:rPr>
        <w:t xml:space="preserve">and </w:t>
      </w:r>
      <w:r w:rsidR="00547AA1" w:rsidRPr="00597A93">
        <w:rPr>
          <w:i/>
          <w:iCs/>
        </w:rPr>
        <w:t>Stop the Bleed.</w:t>
      </w:r>
    </w:p>
    <w:p w14:paraId="5332F063" w14:textId="140A6B94" w:rsidR="00BD542A" w:rsidRPr="00AC35BE" w:rsidRDefault="00A25D3B" w:rsidP="00AC35BE">
      <w:pPr>
        <w:ind w:left="720"/>
        <w:rPr>
          <w:i/>
          <w:iCs/>
        </w:rPr>
      </w:pPr>
      <w:r w:rsidRPr="00AC35BE">
        <w:rPr>
          <w:i/>
          <w:iCs/>
        </w:rPr>
        <w:t xml:space="preserve">Kim </w:t>
      </w:r>
      <w:r w:rsidR="00136D89" w:rsidRPr="00AC35BE">
        <w:rPr>
          <w:i/>
          <w:iCs/>
        </w:rPr>
        <w:t xml:space="preserve">Ramsey </w:t>
      </w:r>
      <w:r w:rsidR="00BD542A" w:rsidRPr="00AC35BE">
        <w:rPr>
          <w:i/>
          <w:iCs/>
        </w:rPr>
        <w:t>reminded everyone of the upcoming Alumni “Give for Good” campaign and</w:t>
      </w:r>
      <w:r w:rsidR="00AC35BE" w:rsidRPr="00AC35BE">
        <w:rPr>
          <w:i/>
          <w:iCs/>
        </w:rPr>
        <w:t xml:space="preserve"> </w:t>
      </w:r>
      <w:r w:rsidR="00BD542A" w:rsidRPr="00AC35BE">
        <w:rPr>
          <w:i/>
          <w:iCs/>
        </w:rPr>
        <w:t xml:space="preserve">Doc’s boathouse ribbon cutting. </w:t>
      </w:r>
    </w:p>
    <w:p w14:paraId="4D6A5CA9" w14:textId="3062FCD8" w:rsidR="00260E9B" w:rsidRPr="006A26F4" w:rsidRDefault="009207DC" w:rsidP="006A26F4">
      <w:pPr>
        <w:ind w:left="720"/>
        <w:rPr>
          <w:i/>
          <w:iCs/>
        </w:rPr>
      </w:pPr>
      <w:r w:rsidRPr="006A26F4">
        <w:rPr>
          <w:i/>
          <w:iCs/>
        </w:rPr>
        <w:t xml:space="preserve">Demi </w:t>
      </w:r>
      <w:r w:rsidR="002B5CB0" w:rsidRPr="006A26F4">
        <w:rPr>
          <w:i/>
          <w:iCs/>
        </w:rPr>
        <w:t xml:space="preserve">Brown </w:t>
      </w:r>
      <w:r w:rsidR="00F23BA8" w:rsidRPr="006A26F4">
        <w:rPr>
          <w:i/>
          <w:iCs/>
        </w:rPr>
        <w:t>thank</w:t>
      </w:r>
      <w:r w:rsidR="002B5CB0" w:rsidRPr="006A26F4">
        <w:rPr>
          <w:i/>
          <w:iCs/>
        </w:rPr>
        <w:t>ed</w:t>
      </w:r>
      <w:r w:rsidR="00E17D9D" w:rsidRPr="006A26F4">
        <w:rPr>
          <w:i/>
          <w:iCs/>
        </w:rPr>
        <w:t xml:space="preserve"> </w:t>
      </w:r>
      <w:r w:rsidR="002A7CD0" w:rsidRPr="006A26F4">
        <w:rPr>
          <w:i/>
          <w:iCs/>
        </w:rPr>
        <w:t>Cindy Maggio</w:t>
      </w:r>
      <w:r w:rsidR="00E17D9D" w:rsidRPr="006A26F4">
        <w:rPr>
          <w:i/>
          <w:iCs/>
        </w:rPr>
        <w:t xml:space="preserve"> </w:t>
      </w:r>
      <w:r w:rsidR="00691920" w:rsidRPr="006A26F4">
        <w:rPr>
          <w:i/>
          <w:iCs/>
        </w:rPr>
        <w:t>for</w:t>
      </w:r>
      <w:r w:rsidR="00E17D9D" w:rsidRPr="006A26F4">
        <w:rPr>
          <w:i/>
          <w:iCs/>
        </w:rPr>
        <w:t xml:space="preserve"> her recent Title </w:t>
      </w:r>
      <w:r w:rsidR="00AB45D2" w:rsidRPr="006A26F4">
        <w:rPr>
          <w:i/>
          <w:iCs/>
        </w:rPr>
        <w:t xml:space="preserve">IX </w:t>
      </w:r>
      <w:r w:rsidR="00FE045E" w:rsidRPr="006A26F4">
        <w:rPr>
          <w:i/>
          <w:iCs/>
        </w:rPr>
        <w:t>efforts</w:t>
      </w:r>
      <w:r w:rsidR="00691920" w:rsidRPr="006A26F4">
        <w:rPr>
          <w:i/>
          <w:iCs/>
        </w:rPr>
        <w:t xml:space="preserve"> and Angie Pellerin</w:t>
      </w:r>
      <w:r w:rsidR="00935D05" w:rsidRPr="006A26F4">
        <w:rPr>
          <w:i/>
          <w:iCs/>
        </w:rPr>
        <w:t xml:space="preserve"> and</w:t>
      </w:r>
      <w:r w:rsidR="00CA3BA8" w:rsidRPr="006A26F4">
        <w:rPr>
          <w:i/>
          <w:iCs/>
        </w:rPr>
        <w:t xml:space="preserve"> team for Centralized Advising</w:t>
      </w:r>
      <w:r w:rsidR="00FE045E" w:rsidRPr="006A26F4">
        <w:rPr>
          <w:i/>
          <w:iCs/>
        </w:rPr>
        <w:t xml:space="preserve">. </w:t>
      </w:r>
      <w:r w:rsidR="004B2E97" w:rsidRPr="006A26F4">
        <w:rPr>
          <w:i/>
          <w:iCs/>
        </w:rPr>
        <w:t xml:space="preserve">Angie </w:t>
      </w:r>
      <w:r w:rsidR="00C43F3E" w:rsidRPr="006A26F4">
        <w:rPr>
          <w:i/>
          <w:iCs/>
        </w:rPr>
        <w:t xml:space="preserve">Pellerin stated </w:t>
      </w:r>
      <w:r w:rsidR="000E6194" w:rsidRPr="006A26F4">
        <w:rPr>
          <w:i/>
          <w:iCs/>
        </w:rPr>
        <w:t xml:space="preserve">that </w:t>
      </w:r>
      <w:r w:rsidR="00C43F3E" w:rsidRPr="006A26F4">
        <w:rPr>
          <w:i/>
          <w:iCs/>
        </w:rPr>
        <w:t>extended advising and registration hours have been implemented to support students</w:t>
      </w:r>
      <w:r w:rsidR="000E6194" w:rsidRPr="006A26F4">
        <w:rPr>
          <w:i/>
          <w:iCs/>
        </w:rPr>
        <w:t>.</w:t>
      </w:r>
    </w:p>
    <w:p w14:paraId="2EDEDA8E" w14:textId="30907A89" w:rsidR="00C478F5" w:rsidRPr="00133269" w:rsidRDefault="00260E9B" w:rsidP="00133269">
      <w:pPr>
        <w:ind w:left="720"/>
        <w:rPr>
          <w:i/>
          <w:iCs/>
        </w:rPr>
      </w:pPr>
      <w:r w:rsidRPr="00133269">
        <w:rPr>
          <w:i/>
          <w:iCs/>
        </w:rPr>
        <w:t>Helen Tay</w:t>
      </w:r>
      <w:r w:rsidR="00DC4284" w:rsidRPr="00133269">
        <w:rPr>
          <w:i/>
          <w:iCs/>
        </w:rPr>
        <w:t>lor</w:t>
      </w:r>
      <w:r w:rsidR="00692B4B" w:rsidRPr="00133269">
        <w:rPr>
          <w:i/>
          <w:iCs/>
        </w:rPr>
        <w:t xml:space="preserve"> gave updates on new academic programs. </w:t>
      </w:r>
      <w:r w:rsidR="00C478F5" w:rsidRPr="00133269">
        <w:rPr>
          <w:i/>
          <w:iCs/>
        </w:rPr>
        <w:t xml:space="preserve">The undergraduate Health Administration program has been approved. MS in Biotechnology is advancing through </w:t>
      </w:r>
      <w:r w:rsidR="00AC6C9F">
        <w:rPr>
          <w:i/>
          <w:iCs/>
        </w:rPr>
        <w:t xml:space="preserve">the </w:t>
      </w:r>
      <w:r w:rsidR="00C478F5" w:rsidRPr="00133269">
        <w:rPr>
          <w:i/>
          <w:iCs/>
        </w:rPr>
        <w:t xml:space="preserve">approval process. </w:t>
      </w:r>
      <w:r w:rsidR="00AC6C9F">
        <w:rPr>
          <w:i/>
          <w:iCs/>
        </w:rPr>
        <w:t>The proposed</w:t>
      </w:r>
      <w:r w:rsidR="00C478F5" w:rsidRPr="00133269">
        <w:rPr>
          <w:i/>
          <w:iCs/>
        </w:rPr>
        <w:t xml:space="preserve"> undergraduate program in D</w:t>
      </w:r>
      <w:r w:rsidR="00D9278B" w:rsidRPr="00133269">
        <w:rPr>
          <w:i/>
          <w:iCs/>
        </w:rPr>
        <w:t>ata</w:t>
      </w:r>
      <w:r w:rsidR="00C478F5" w:rsidRPr="00133269">
        <w:rPr>
          <w:i/>
          <w:iCs/>
        </w:rPr>
        <w:t xml:space="preserve"> Science </w:t>
      </w:r>
      <w:r w:rsidR="00D9278B" w:rsidRPr="00133269">
        <w:rPr>
          <w:i/>
          <w:iCs/>
        </w:rPr>
        <w:t xml:space="preserve">has been </w:t>
      </w:r>
      <w:r w:rsidR="00C478F5" w:rsidRPr="00133269">
        <w:rPr>
          <w:i/>
          <w:iCs/>
        </w:rPr>
        <w:t>submitted</w:t>
      </w:r>
      <w:r w:rsidR="00D9278B" w:rsidRPr="00133269">
        <w:rPr>
          <w:i/>
          <w:iCs/>
        </w:rPr>
        <w:t xml:space="preserve"> to the Board of Supervisors</w:t>
      </w:r>
      <w:r w:rsidR="00C478F5" w:rsidRPr="00133269">
        <w:rPr>
          <w:i/>
          <w:iCs/>
        </w:rPr>
        <w:t>.</w:t>
      </w:r>
    </w:p>
    <w:p w14:paraId="04464E64" w14:textId="668070AD" w:rsidR="00DC4284" w:rsidRPr="00133269" w:rsidRDefault="00E01E18" w:rsidP="00133269">
      <w:pPr>
        <w:ind w:left="720"/>
        <w:rPr>
          <w:i/>
          <w:iCs/>
        </w:rPr>
      </w:pPr>
      <w:r w:rsidRPr="00133269">
        <w:rPr>
          <w:i/>
          <w:iCs/>
        </w:rPr>
        <w:t>He</w:t>
      </w:r>
      <w:r w:rsidR="00A60CC5" w:rsidRPr="00133269">
        <w:rPr>
          <w:i/>
          <w:iCs/>
        </w:rPr>
        <w:t>len Taylor</w:t>
      </w:r>
      <w:r w:rsidR="003918C2" w:rsidRPr="00133269">
        <w:rPr>
          <w:i/>
          <w:iCs/>
        </w:rPr>
        <w:t xml:space="preserve"> welcomed </w:t>
      </w:r>
      <w:r w:rsidR="00BB7A7D" w:rsidRPr="00133269">
        <w:rPr>
          <w:i/>
          <w:iCs/>
        </w:rPr>
        <w:t xml:space="preserve">Jennifer </w:t>
      </w:r>
      <w:r w:rsidR="00BD3052" w:rsidRPr="00133269">
        <w:rPr>
          <w:i/>
          <w:iCs/>
        </w:rPr>
        <w:t>Willis</w:t>
      </w:r>
      <w:r w:rsidR="00B31380" w:rsidRPr="00133269">
        <w:rPr>
          <w:i/>
          <w:iCs/>
        </w:rPr>
        <w:t>,</w:t>
      </w:r>
      <w:r w:rsidR="00BD3052" w:rsidRPr="00133269">
        <w:rPr>
          <w:i/>
          <w:iCs/>
        </w:rPr>
        <w:t xml:space="preserve"> the </w:t>
      </w:r>
      <w:r w:rsidR="00BB7A7D" w:rsidRPr="00133269">
        <w:rPr>
          <w:i/>
          <w:iCs/>
        </w:rPr>
        <w:t xml:space="preserve">new </w:t>
      </w:r>
      <w:r w:rsidR="00367636" w:rsidRPr="00133269">
        <w:rPr>
          <w:i/>
          <w:iCs/>
        </w:rPr>
        <w:t>Institutional E</w:t>
      </w:r>
      <w:r w:rsidR="00BB7A7D" w:rsidRPr="00133269">
        <w:rPr>
          <w:i/>
          <w:iCs/>
        </w:rPr>
        <w:t>ffectiveness</w:t>
      </w:r>
      <w:r w:rsidR="00367636" w:rsidRPr="00133269">
        <w:rPr>
          <w:i/>
          <w:iCs/>
        </w:rPr>
        <w:t xml:space="preserve"> Coordinator</w:t>
      </w:r>
      <w:r w:rsidR="00BB7A7D" w:rsidRPr="00133269">
        <w:rPr>
          <w:i/>
          <w:iCs/>
        </w:rPr>
        <w:t>.</w:t>
      </w:r>
      <w:r w:rsidR="00C86DCF" w:rsidRPr="00133269">
        <w:rPr>
          <w:i/>
          <w:iCs/>
        </w:rPr>
        <w:t xml:space="preserve"> </w:t>
      </w:r>
      <w:r w:rsidR="00BB7A7D" w:rsidRPr="00133269">
        <w:rPr>
          <w:i/>
          <w:iCs/>
        </w:rPr>
        <w:t xml:space="preserve"> </w:t>
      </w:r>
    </w:p>
    <w:p w14:paraId="156495AE" w14:textId="21C1648B" w:rsidR="00564D17" w:rsidRPr="00133269" w:rsidRDefault="006E5E6D" w:rsidP="00133269">
      <w:pPr>
        <w:ind w:left="720"/>
        <w:rPr>
          <w:i/>
          <w:iCs/>
        </w:rPr>
      </w:pPr>
      <w:r w:rsidRPr="00133269">
        <w:rPr>
          <w:i/>
          <w:iCs/>
        </w:rPr>
        <w:t>Rob Linsey thank</w:t>
      </w:r>
      <w:r w:rsidR="00617AC6" w:rsidRPr="00133269">
        <w:rPr>
          <w:i/>
          <w:iCs/>
        </w:rPr>
        <w:t>ed</w:t>
      </w:r>
      <w:r w:rsidRPr="00133269">
        <w:rPr>
          <w:i/>
          <w:iCs/>
        </w:rPr>
        <w:t xml:space="preserve"> everyone who attended the service awards</w:t>
      </w:r>
      <w:r w:rsidR="00564D17" w:rsidRPr="00133269">
        <w:rPr>
          <w:i/>
          <w:iCs/>
        </w:rPr>
        <w:t xml:space="preserve">. </w:t>
      </w:r>
      <w:r w:rsidR="00F55426" w:rsidRPr="00133269">
        <w:rPr>
          <w:i/>
          <w:iCs/>
        </w:rPr>
        <w:t>The K</w:t>
      </w:r>
      <w:r w:rsidR="00564D17" w:rsidRPr="00133269">
        <w:rPr>
          <w:i/>
          <w:iCs/>
        </w:rPr>
        <w:t xml:space="preserve">emp </w:t>
      </w:r>
      <w:r w:rsidR="00F55426" w:rsidRPr="00133269">
        <w:rPr>
          <w:i/>
          <w:iCs/>
        </w:rPr>
        <w:t xml:space="preserve">Award </w:t>
      </w:r>
      <w:r w:rsidR="00564D17" w:rsidRPr="00133269">
        <w:rPr>
          <w:i/>
          <w:iCs/>
        </w:rPr>
        <w:t xml:space="preserve">will be </w:t>
      </w:r>
      <w:r w:rsidR="00F55426" w:rsidRPr="00133269">
        <w:rPr>
          <w:i/>
          <w:iCs/>
        </w:rPr>
        <w:t>announced</w:t>
      </w:r>
      <w:r w:rsidR="00564D17" w:rsidRPr="00133269">
        <w:rPr>
          <w:i/>
          <w:iCs/>
        </w:rPr>
        <w:t xml:space="preserve"> at </w:t>
      </w:r>
      <w:r w:rsidR="00F55426" w:rsidRPr="00133269">
        <w:rPr>
          <w:i/>
          <w:iCs/>
        </w:rPr>
        <w:t xml:space="preserve">the upcoming </w:t>
      </w:r>
      <w:r w:rsidR="00564D17" w:rsidRPr="00133269">
        <w:rPr>
          <w:i/>
          <w:iCs/>
        </w:rPr>
        <w:t xml:space="preserve">staff luncheon. </w:t>
      </w:r>
    </w:p>
    <w:p w14:paraId="029C373C" w14:textId="523CE73A" w:rsidR="00394BE0" w:rsidRPr="00133269" w:rsidRDefault="00564D17" w:rsidP="00133269">
      <w:pPr>
        <w:ind w:left="720"/>
        <w:rPr>
          <w:i/>
          <w:iCs/>
        </w:rPr>
      </w:pPr>
      <w:r w:rsidRPr="00133269">
        <w:rPr>
          <w:i/>
          <w:iCs/>
        </w:rPr>
        <w:t xml:space="preserve">Erin </w:t>
      </w:r>
      <w:r w:rsidR="00F55426" w:rsidRPr="00133269">
        <w:rPr>
          <w:i/>
          <w:iCs/>
        </w:rPr>
        <w:t xml:space="preserve">Smith reminded everyone that </w:t>
      </w:r>
      <w:proofErr w:type="gramStart"/>
      <w:r w:rsidR="00BB7A65" w:rsidRPr="00133269">
        <w:rPr>
          <w:i/>
          <w:iCs/>
        </w:rPr>
        <w:t>the Marketing</w:t>
      </w:r>
      <w:proofErr w:type="gramEnd"/>
      <w:r w:rsidR="00BB7A65" w:rsidRPr="00133269">
        <w:rPr>
          <w:i/>
          <w:iCs/>
        </w:rPr>
        <w:t xml:space="preserve"> and Public Relations </w:t>
      </w:r>
      <w:r w:rsidR="00634DEA" w:rsidRPr="00133269">
        <w:rPr>
          <w:i/>
          <w:iCs/>
        </w:rPr>
        <w:t>is no</w:t>
      </w:r>
      <w:r w:rsidR="0005346B" w:rsidRPr="00133269">
        <w:rPr>
          <w:i/>
          <w:iCs/>
        </w:rPr>
        <w:t>w</w:t>
      </w:r>
      <w:r w:rsidR="00634DEA" w:rsidRPr="00133269">
        <w:rPr>
          <w:i/>
          <w:iCs/>
        </w:rPr>
        <w:t xml:space="preserve"> Marketing and Communications (</w:t>
      </w:r>
      <w:proofErr w:type="spellStart"/>
      <w:r w:rsidR="00634DEA" w:rsidRPr="00133269">
        <w:rPr>
          <w:i/>
          <w:iCs/>
        </w:rPr>
        <w:t>MarComm</w:t>
      </w:r>
      <w:proofErr w:type="spellEnd"/>
      <w:r w:rsidR="00634DEA" w:rsidRPr="00133269">
        <w:rPr>
          <w:i/>
          <w:iCs/>
        </w:rPr>
        <w:t>)</w:t>
      </w:r>
      <w:r w:rsidR="0005346B" w:rsidRPr="00133269">
        <w:rPr>
          <w:i/>
          <w:iCs/>
        </w:rPr>
        <w:t xml:space="preserve"> and </w:t>
      </w:r>
      <w:proofErr w:type="gramStart"/>
      <w:r w:rsidR="00133269" w:rsidRPr="00133269">
        <w:rPr>
          <w:i/>
          <w:iCs/>
        </w:rPr>
        <w:t>is located</w:t>
      </w:r>
      <w:r w:rsidR="0005346B" w:rsidRPr="00133269">
        <w:rPr>
          <w:i/>
          <w:iCs/>
        </w:rPr>
        <w:t xml:space="preserve"> in</w:t>
      </w:r>
      <w:proofErr w:type="gramEnd"/>
      <w:r w:rsidR="0005346B" w:rsidRPr="00133269">
        <w:rPr>
          <w:i/>
          <w:iCs/>
        </w:rPr>
        <w:t xml:space="preserve"> Bronson Hall.</w:t>
      </w:r>
    </w:p>
    <w:p w14:paraId="1432F74C" w14:textId="25537F2A" w:rsidR="00C4414F" w:rsidRPr="00BF79EF" w:rsidRDefault="00394BE0" w:rsidP="00BF79EF">
      <w:pPr>
        <w:ind w:left="720"/>
        <w:rPr>
          <w:i/>
          <w:iCs/>
        </w:rPr>
      </w:pPr>
      <w:r w:rsidRPr="00BF79EF">
        <w:rPr>
          <w:i/>
          <w:iCs/>
        </w:rPr>
        <w:t xml:space="preserve">Sanjay </w:t>
      </w:r>
      <w:r w:rsidR="00133269" w:rsidRPr="00BF79EF">
        <w:rPr>
          <w:i/>
          <w:iCs/>
        </w:rPr>
        <w:t xml:space="preserve">Menon </w:t>
      </w:r>
      <w:r w:rsidRPr="00BF79EF">
        <w:rPr>
          <w:i/>
          <w:iCs/>
        </w:rPr>
        <w:t xml:space="preserve">reported on </w:t>
      </w:r>
      <w:r w:rsidR="00133269" w:rsidRPr="00BF79EF">
        <w:rPr>
          <w:i/>
          <w:iCs/>
        </w:rPr>
        <w:t>the recent R</w:t>
      </w:r>
      <w:r w:rsidRPr="00BF79EF">
        <w:rPr>
          <w:i/>
          <w:iCs/>
        </w:rPr>
        <w:t xml:space="preserve">esearch </w:t>
      </w:r>
      <w:r w:rsidR="00133269" w:rsidRPr="00BF79EF">
        <w:rPr>
          <w:i/>
          <w:iCs/>
        </w:rPr>
        <w:t>F</w:t>
      </w:r>
      <w:r w:rsidRPr="00BF79EF">
        <w:rPr>
          <w:i/>
          <w:iCs/>
        </w:rPr>
        <w:t>or</w:t>
      </w:r>
      <w:r w:rsidR="00454470" w:rsidRPr="00BF79EF">
        <w:rPr>
          <w:i/>
          <w:iCs/>
        </w:rPr>
        <w:t xml:space="preserve">um and </w:t>
      </w:r>
      <w:r w:rsidR="00BF79EF" w:rsidRPr="00BF79EF">
        <w:rPr>
          <w:i/>
          <w:iCs/>
        </w:rPr>
        <w:t>congratulated</w:t>
      </w:r>
      <w:r w:rsidR="00454470" w:rsidRPr="00BF79EF">
        <w:rPr>
          <w:i/>
          <w:iCs/>
        </w:rPr>
        <w:t xml:space="preserve"> Devesh Sarda for winning this </w:t>
      </w:r>
      <w:r w:rsidR="00BF79EF" w:rsidRPr="00BF79EF">
        <w:rPr>
          <w:i/>
          <w:iCs/>
        </w:rPr>
        <w:t>year's</w:t>
      </w:r>
      <w:r w:rsidR="00454470" w:rsidRPr="00BF79EF">
        <w:rPr>
          <w:i/>
          <w:iCs/>
        </w:rPr>
        <w:t xml:space="preserve"> competition. </w:t>
      </w:r>
    </w:p>
    <w:p w14:paraId="749E4ECA" w14:textId="77777777" w:rsidR="00135F79" w:rsidRPr="00D328F1" w:rsidRDefault="00C4414F" w:rsidP="00D328F1">
      <w:pPr>
        <w:ind w:left="720"/>
        <w:rPr>
          <w:i/>
          <w:iCs/>
        </w:rPr>
      </w:pPr>
      <w:r w:rsidRPr="00D328F1">
        <w:rPr>
          <w:i/>
          <w:iCs/>
        </w:rPr>
        <w:t xml:space="preserve">Devesh </w:t>
      </w:r>
      <w:r w:rsidR="001F00F6" w:rsidRPr="00D328F1">
        <w:rPr>
          <w:i/>
          <w:iCs/>
        </w:rPr>
        <w:t>Sarda</w:t>
      </w:r>
      <w:r w:rsidR="00060B90" w:rsidRPr="00D328F1">
        <w:rPr>
          <w:i/>
          <w:iCs/>
        </w:rPr>
        <w:t xml:space="preserve"> </w:t>
      </w:r>
      <w:r w:rsidR="00222325" w:rsidRPr="00D328F1">
        <w:rPr>
          <w:i/>
          <w:iCs/>
        </w:rPr>
        <w:t>congratulated t</w:t>
      </w:r>
      <w:r w:rsidR="001F00F6" w:rsidRPr="00D328F1">
        <w:rPr>
          <w:i/>
          <w:iCs/>
        </w:rPr>
        <w:t xml:space="preserve">he </w:t>
      </w:r>
      <w:r w:rsidR="00C26F4C" w:rsidRPr="00D328F1">
        <w:rPr>
          <w:i/>
          <w:iCs/>
        </w:rPr>
        <w:t>new incoming SGA President</w:t>
      </w:r>
      <w:r w:rsidR="00222325" w:rsidRPr="00D328F1">
        <w:rPr>
          <w:i/>
          <w:iCs/>
        </w:rPr>
        <w:t>,</w:t>
      </w:r>
      <w:r w:rsidR="00C26F4C" w:rsidRPr="00D328F1">
        <w:rPr>
          <w:i/>
          <w:iCs/>
        </w:rPr>
        <w:t xml:space="preserve"> </w:t>
      </w:r>
      <w:r w:rsidR="008A2186" w:rsidRPr="00D328F1">
        <w:rPr>
          <w:i/>
          <w:iCs/>
        </w:rPr>
        <w:t>Nazar</w:t>
      </w:r>
      <w:r w:rsidR="00C26F4C" w:rsidRPr="00D328F1">
        <w:rPr>
          <w:i/>
          <w:iCs/>
        </w:rPr>
        <w:t xml:space="preserve"> Zeidan</w:t>
      </w:r>
      <w:r w:rsidR="00060B90" w:rsidRPr="00D328F1">
        <w:rPr>
          <w:i/>
          <w:iCs/>
        </w:rPr>
        <w:t>.</w:t>
      </w:r>
      <w:r w:rsidR="00135F79" w:rsidRPr="00D328F1">
        <w:rPr>
          <w:i/>
          <w:iCs/>
        </w:rPr>
        <w:t xml:space="preserve"> </w:t>
      </w:r>
    </w:p>
    <w:p w14:paraId="08942B81" w14:textId="216C82E8" w:rsidR="00D9386B" w:rsidRPr="00D328F1" w:rsidRDefault="00135F79" w:rsidP="00D328F1">
      <w:pPr>
        <w:ind w:left="720"/>
        <w:rPr>
          <w:i/>
          <w:iCs/>
        </w:rPr>
      </w:pPr>
      <w:r w:rsidRPr="00D328F1">
        <w:rPr>
          <w:i/>
          <w:iCs/>
        </w:rPr>
        <w:t>Devesh Sarda i</w:t>
      </w:r>
      <w:r w:rsidR="005C7F63" w:rsidRPr="00D328F1">
        <w:rPr>
          <w:i/>
          <w:iCs/>
        </w:rPr>
        <w:t>nv</w:t>
      </w:r>
      <w:r w:rsidRPr="00D328F1">
        <w:rPr>
          <w:i/>
          <w:iCs/>
        </w:rPr>
        <w:t xml:space="preserve">ited everyone to </w:t>
      </w:r>
      <w:r w:rsidR="008B72E4" w:rsidRPr="00D328F1">
        <w:rPr>
          <w:i/>
          <w:iCs/>
        </w:rPr>
        <w:t>the</w:t>
      </w:r>
      <w:r w:rsidR="00567454" w:rsidRPr="00D328F1">
        <w:rPr>
          <w:i/>
          <w:iCs/>
        </w:rPr>
        <w:t xml:space="preserve"> F</w:t>
      </w:r>
      <w:r w:rsidR="008B72E4" w:rsidRPr="00D328F1">
        <w:rPr>
          <w:i/>
          <w:iCs/>
        </w:rPr>
        <w:t>inal</w:t>
      </w:r>
      <w:r w:rsidR="00567454" w:rsidRPr="00D328F1">
        <w:rPr>
          <w:i/>
          <w:iCs/>
        </w:rPr>
        <w:t>s Week</w:t>
      </w:r>
      <w:r w:rsidR="008B72E4" w:rsidRPr="00D328F1">
        <w:rPr>
          <w:i/>
          <w:iCs/>
        </w:rPr>
        <w:t xml:space="preserve"> K</w:t>
      </w:r>
      <w:r w:rsidR="005C7F63" w:rsidRPr="00D328F1">
        <w:rPr>
          <w:i/>
          <w:iCs/>
        </w:rPr>
        <w:t xml:space="preserve">ickball </w:t>
      </w:r>
      <w:r w:rsidR="008B72E4" w:rsidRPr="00D328F1">
        <w:rPr>
          <w:i/>
          <w:iCs/>
        </w:rPr>
        <w:t>Tournament</w:t>
      </w:r>
      <w:r w:rsidR="00713D3D" w:rsidRPr="00D328F1">
        <w:rPr>
          <w:i/>
          <w:iCs/>
        </w:rPr>
        <w:t xml:space="preserve"> </w:t>
      </w:r>
      <w:r w:rsidR="00F367D5">
        <w:rPr>
          <w:i/>
          <w:iCs/>
        </w:rPr>
        <w:t>on</w:t>
      </w:r>
      <w:r w:rsidR="00713D3D" w:rsidRPr="00D328F1">
        <w:rPr>
          <w:i/>
          <w:iCs/>
        </w:rPr>
        <w:t xml:space="preserve"> Friday at the HPE Field</w:t>
      </w:r>
      <w:r w:rsidR="00CC4983" w:rsidRPr="00D328F1">
        <w:rPr>
          <w:i/>
          <w:iCs/>
        </w:rPr>
        <w:t xml:space="preserve">. </w:t>
      </w:r>
      <w:r w:rsidR="005F3627" w:rsidRPr="00D328F1">
        <w:rPr>
          <w:i/>
          <w:iCs/>
        </w:rPr>
        <w:t xml:space="preserve"> </w:t>
      </w:r>
      <w:r w:rsidR="00A25D3B" w:rsidRPr="00D328F1">
        <w:rPr>
          <w:i/>
          <w:iCs/>
        </w:rPr>
        <w:t xml:space="preserve"> </w:t>
      </w:r>
      <w:r w:rsidR="00C33264" w:rsidRPr="00D328F1">
        <w:rPr>
          <w:i/>
          <w:iCs/>
        </w:rPr>
        <w:t xml:space="preserve"> </w:t>
      </w:r>
      <w:r w:rsidR="00836827" w:rsidRPr="00D328F1">
        <w:rPr>
          <w:i/>
          <w:iCs/>
        </w:rPr>
        <w:t xml:space="preserve"> </w:t>
      </w:r>
    </w:p>
    <w:p w14:paraId="1CADFD44" w14:textId="7523456C" w:rsidR="00200B84" w:rsidRDefault="00876F01" w:rsidP="00DD6E59">
      <w:pPr>
        <w:pStyle w:val="Heading3"/>
        <w:numPr>
          <w:ilvl w:val="0"/>
          <w:numId w:val="8"/>
        </w:numPr>
        <w:spacing w:line="278" w:lineRule="auto"/>
      </w:pPr>
      <w:r w:rsidRPr="00876F01">
        <w:lastRenderedPageBreak/>
        <w:t>Off-agenda items</w:t>
      </w:r>
    </w:p>
    <w:p w14:paraId="05782321" w14:textId="68C44BD1" w:rsidR="001C0E54" w:rsidRPr="00F367D5" w:rsidRDefault="001C0E54" w:rsidP="00D328F1">
      <w:pPr>
        <w:ind w:left="720"/>
        <w:rPr>
          <w:i/>
          <w:iCs/>
        </w:rPr>
      </w:pPr>
      <w:r w:rsidRPr="00F367D5">
        <w:rPr>
          <w:i/>
          <w:iCs/>
        </w:rPr>
        <w:t xml:space="preserve">Chancellor </w:t>
      </w:r>
      <w:r w:rsidR="007476FE" w:rsidRPr="00F367D5">
        <w:rPr>
          <w:i/>
          <w:iCs/>
        </w:rPr>
        <w:t xml:space="preserve">Smith </w:t>
      </w:r>
      <w:r w:rsidRPr="00F367D5">
        <w:rPr>
          <w:i/>
          <w:iCs/>
        </w:rPr>
        <w:t>announce</w:t>
      </w:r>
      <w:r w:rsidR="007476FE" w:rsidRPr="00F367D5">
        <w:rPr>
          <w:i/>
          <w:iCs/>
        </w:rPr>
        <w:t xml:space="preserve">d </w:t>
      </w:r>
      <w:r w:rsidR="00F02E4E" w:rsidRPr="00F367D5">
        <w:rPr>
          <w:i/>
          <w:iCs/>
        </w:rPr>
        <w:t xml:space="preserve">President Rousse </w:t>
      </w:r>
      <w:r w:rsidR="00E95B2A" w:rsidRPr="00F367D5">
        <w:rPr>
          <w:i/>
          <w:iCs/>
        </w:rPr>
        <w:t xml:space="preserve">named </w:t>
      </w:r>
      <w:r w:rsidR="007476FE" w:rsidRPr="00F367D5">
        <w:rPr>
          <w:i/>
          <w:iCs/>
        </w:rPr>
        <w:t>the new Chancellor at LSU Alexandria</w:t>
      </w:r>
      <w:r w:rsidR="00F02E4E" w:rsidRPr="00F367D5">
        <w:rPr>
          <w:i/>
          <w:iCs/>
        </w:rPr>
        <w:t>, Elizabeth Beard</w:t>
      </w:r>
      <w:r w:rsidR="00090D1D" w:rsidRPr="00F367D5">
        <w:rPr>
          <w:i/>
          <w:iCs/>
        </w:rPr>
        <w:t>.</w:t>
      </w:r>
      <w:r w:rsidR="00D518BB" w:rsidRPr="00F367D5">
        <w:rPr>
          <w:i/>
          <w:iCs/>
        </w:rPr>
        <w:t xml:space="preserve"> </w:t>
      </w:r>
    </w:p>
    <w:p w14:paraId="11502144" w14:textId="77777777" w:rsidR="00D54EFF" w:rsidRDefault="00876F01" w:rsidP="00D54EFF">
      <w:pPr>
        <w:pStyle w:val="Heading3"/>
        <w:numPr>
          <w:ilvl w:val="0"/>
          <w:numId w:val="8"/>
        </w:numPr>
      </w:pPr>
      <w:r w:rsidRPr="00876F01">
        <w:t xml:space="preserve">Comments from the audience </w:t>
      </w:r>
    </w:p>
    <w:p w14:paraId="558B0E3B" w14:textId="5BFDA0A1" w:rsidR="00D518BB" w:rsidRPr="00D328F1" w:rsidRDefault="00090D1D" w:rsidP="00455E2A">
      <w:pPr>
        <w:ind w:left="720"/>
        <w:rPr>
          <w:i/>
          <w:iCs/>
        </w:rPr>
      </w:pPr>
      <w:r w:rsidRPr="00D328F1">
        <w:rPr>
          <w:i/>
          <w:iCs/>
        </w:rPr>
        <w:t xml:space="preserve">Amanda Lewis gave </w:t>
      </w:r>
      <w:r w:rsidR="001C7F34" w:rsidRPr="00D328F1">
        <w:rPr>
          <w:i/>
          <w:iCs/>
        </w:rPr>
        <w:t xml:space="preserve">an update on the LSUS Summer </w:t>
      </w:r>
      <w:r w:rsidR="00455E2A">
        <w:rPr>
          <w:i/>
          <w:iCs/>
        </w:rPr>
        <w:t>Research</w:t>
      </w:r>
      <w:r w:rsidR="001C7F34" w:rsidRPr="00D328F1">
        <w:rPr>
          <w:i/>
          <w:iCs/>
        </w:rPr>
        <w:t xml:space="preserve"> Program. </w:t>
      </w:r>
      <w:r w:rsidR="005242B7" w:rsidRPr="00D328F1">
        <w:rPr>
          <w:i/>
          <w:iCs/>
        </w:rPr>
        <w:t>25 applicants across 11 majors with 15 awards funded</w:t>
      </w:r>
      <w:r w:rsidR="00D328F1" w:rsidRPr="00D328F1">
        <w:rPr>
          <w:i/>
          <w:iCs/>
        </w:rPr>
        <w:t xml:space="preserve">. </w:t>
      </w:r>
    </w:p>
    <w:p w14:paraId="22908F27" w14:textId="77777777" w:rsidR="00E67D19" w:rsidRDefault="00876F01" w:rsidP="00E67D19">
      <w:pPr>
        <w:pStyle w:val="Heading3"/>
        <w:numPr>
          <w:ilvl w:val="0"/>
          <w:numId w:val="8"/>
        </w:numPr>
      </w:pPr>
      <w:r w:rsidRPr="00876F01">
        <w:t>Next scheduled LPC meeting</w:t>
      </w:r>
      <w:r w:rsidR="009D7CD1" w:rsidRPr="00876F01">
        <w:t>: TBD</w:t>
      </w:r>
    </w:p>
    <w:p w14:paraId="3F11D3B8" w14:textId="1DFD897F" w:rsidR="00E67D19" w:rsidRPr="00E67D19" w:rsidRDefault="00876F01" w:rsidP="00E67D19">
      <w:pPr>
        <w:pStyle w:val="Heading3"/>
        <w:numPr>
          <w:ilvl w:val="0"/>
          <w:numId w:val="8"/>
        </w:numPr>
      </w:pPr>
      <w:r w:rsidRPr="00876F01">
        <w:t>Adjournment</w:t>
      </w:r>
    </w:p>
    <w:sectPr w:rsidR="00E67D19" w:rsidRPr="00E67D19" w:rsidSect="00815EF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EBAAC" w14:textId="77777777" w:rsidR="00B81FA9" w:rsidRDefault="00B81FA9">
      <w:pPr>
        <w:spacing w:after="0" w:line="240" w:lineRule="auto"/>
      </w:pPr>
      <w:r>
        <w:separator/>
      </w:r>
    </w:p>
  </w:endnote>
  <w:endnote w:type="continuationSeparator" w:id="0">
    <w:p w14:paraId="1B231F36" w14:textId="77777777" w:rsidR="00B81FA9" w:rsidRDefault="00B81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65915"/>
      <w:docPartObj>
        <w:docPartGallery w:val="Page Numbers (Bottom of Page)"/>
        <w:docPartUnique/>
      </w:docPartObj>
    </w:sdtPr>
    <w:sdtEndPr>
      <w:rPr>
        <w:noProof/>
      </w:rPr>
    </w:sdtEndPr>
    <w:sdtContent>
      <w:p w14:paraId="5A4E177D" w14:textId="77777777" w:rsidR="004B4E7E" w:rsidRDefault="004B4E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294396"/>
      <w:docPartObj>
        <w:docPartGallery w:val="Page Numbers (Bottom of Page)"/>
        <w:docPartUnique/>
      </w:docPartObj>
    </w:sdtPr>
    <w:sdtEndPr>
      <w:rPr>
        <w:noProof/>
      </w:rPr>
    </w:sdtEndPr>
    <w:sdtContent>
      <w:p w14:paraId="01B7A22F" w14:textId="77777777" w:rsidR="00815EF9" w:rsidRDefault="00815EF9" w:rsidP="001352D7">
        <w:pPr>
          <w:pStyle w:val="Footer"/>
          <w:jc w:val="right"/>
        </w:pPr>
        <w:r w:rsidRPr="00815EF9">
          <w:rPr>
            <w:color w:val="461D7C"/>
          </w:rPr>
          <w:fldChar w:fldCharType="begin"/>
        </w:r>
        <w:r w:rsidRPr="00815EF9">
          <w:rPr>
            <w:color w:val="461D7C"/>
          </w:rPr>
          <w:instrText xml:space="preserve"> PAGE   \* MERGEFORMAT </w:instrText>
        </w:r>
        <w:r w:rsidRPr="00815EF9">
          <w:rPr>
            <w:color w:val="461D7C"/>
          </w:rPr>
          <w:fldChar w:fldCharType="separate"/>
        </w:r>
        <w:r w:rsidRPr="00815EF9">
          <w:rPr>
            <w:noProof/>
            <w:color w:val="461D7C"/>
          </w:rPr>
          <w:t>2</w:t>
        </w:r>
        <w:r w:rsidRPr="00815EF9">
          <w:rPr>
            <w:noProof/>
            <w:color w:val="461D7C"/>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E2B5" w14:textId="77777777" w:rsidR="00B81FA9" w:rsidRDefault="00B81FA9">
      <w:pPr>
        <w:spacing w:after="0" w:line="240" w:lineRule="auto"/>
      </w:pPr>
      <w:r>
        <w:separator/>
      </w:r>
    </w:p>
  </w:footnote>
  <w:footnote w:type="continuationSeparator" w:id="0">
    <w:p w14:paraId="1F60005B" w14:textId="77777777" w:rsidR="00B81FA9" w:rsidRDefault="00B81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4924" w14:textId="77777777" w:rsidR="00815EF9" w:rsidRDefault="00815EF9" w:rsidP="00815EF9">
    <w:pPr>
      <w:pStyle w:val="Header"/>
      <w:jc w:val="center"/>
      <w:rPr>
        <w:b/>
        <w:bCs/>
      </w:rPr>
    </w:pPr>
    <w:r>
      <w:rPr>
        <w:noProof/>
      </w:rPr>
      <w:drawing>
        <wp:inline distT="0" distB="0" distL="0" distR="0" wp14:anchorId="47EF51B4" wp14:editId="431E4EC4">
          <wp:extent cx="1666875" cy="543139"/>
          <wp:effectExtent l="0" t="0" r="0" b="9525"/>
          <wp:docPr id="1511664857" name="Picture 1" descr="Louisiana State University in Shreve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94830" name="Picture 1" descr="Louisiana State University in Shrevepor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000" cy="548719"/>
                  </a:xfrm>
                  <a:prstGeom prst="rect">
                    <a:avLst/>
                  </a:prstGeom>
                  <a:noFill/>
                  <a:ln>
                    <a:noFill/>
                  </a:ln>
                </pic:spPr>
              </pic:pic>
            </a:graphicData>
          </a:graphic>
        </wp:inline>
      </w:drawing>
    </w:r>
  </w:p>
  <w:p w14:paraId="559DE5C9" w14:textId="77777777" w:rsidR="00815EF9" w:rsidRPr="00815EF9" w:rsidRDefault="00815EF9" w:rsidP="00815EF9">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F14"/>
    <w:multiLevelType w:val="hybridMultilevel"/>
    <w:tmpl w:val="23FA7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A3133"/>
    <w:multiLevelType w:val="hybridMultilevel"/>
    <w:tmpl w:val="F3D61F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3"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4" w15:restartNumberingAfterBreak="0">
    <w:nsid w:val="395E0A13"/>
    <w:multiLevelType w:val="hybridMultilevel"/>
    <w:tmpl w:val="7BD8A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F80BF1"/>
    <w:multiLevelType w:val="hybridMultilevel"/>
    <w:tmpl w:val="88E2C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abstractNum w:abstractNumId="7" w15:restartNumberingAfterBreak="0">
    <w:nsid w:val="551013D0"/>
    <w:multiLevelType w:val="hybridMultilevel"/>
    <w:tmpl w:val="8730D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BD62A9"/>
    <w:multiLevelType w:val="hybridMultilevel"/>
    <w:tmpl w:val="742E8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A247DF9"/>
    <w:multiLevelType w:val="hybridMultilevel"/>
    <w:tmpl w:val="1890B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8353906">
    <w:abstractNumId w:val="3"/>
  </w:num>
  <w:num w:numId="2" w16cid:durableId="113716084">
    <w:abstractNumId w:val="2"/>
  </w:num>
  <w:num w:numId="3" w16cid:durableId="1459684042">
    <w:abstractNumId w:val="6"/>
  </w:num>
  <w:num w:numId="4" w16cid:durableId="1801878709">
    <w:abstractNumId w:val="0"/>
  </w:num>
  <w:num w:numId="5" w16cid:durableId="936980765">
    <w:abstractNumId w:val="7"/>
  </w:num>
  <w:num w:numId="6" w16cid:durableId="1822236980">
    <w:abstractNumId w:val="9"/>
  </w:num>
  <w:num w:numId="7" w16cid:durableId="1893348369">
    <w:abstractNumId w:val="4"/>
  </w:num>
  <w:num w:numId="8" w16cid:durableId="932973708">
    <w:abstractNumId w:val="1"/>
  </w:num>
  <w:num w:numId="9" w16cid:durableId="1397164481">
    <w:abstractNumId w:val="5"/>
  </w:num>
  <w:num w:numId="10" w16cid:durableId="170787126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EFF"/>
    <w:rsid w:val="00001CE4"/>
    <w:rsid w:val="00013207"/>
    <w:rsid w:val="00013680"/>
    <w:rsid w:val="0001381A"/>
    <w:rsid w:val="0002039E"/>
    <w:rsid w:val="00034A24"/>
    <w:rsid w:val="0005346B"/>
    <w:rsid w:val="00060B10"/>
    <w:rsid w:val="00060B90"/>
    <w:rsid w:val="00071EA9"/>
    <w:rsid w:val="00074124"/>
    <w:rsid w:val="000800BA"/>
    <w:rsid w:val="0008412B"/>
    <w:rsid w:val="00090D1D"/>
    <w:rsid w:val="00090FDB"/>
    <w:rsid w:val="000A69DA"/>
    <w:rsid w:val="000A6F78"/>
    <w:rsid w:val="000C1C50"/>
    <w:rsid w:val="000C2FC9"/>
    <w:rsid w:val="000D1D74"/>
    <w:rsid w:val="000D20A7"/>
    <w:rsid w:val="000D4B5C"/>
    <w:rsid w:val="000E15E9"/>
    <w:rsid w:val="000E3470"/>
    <w:rsid w:val="000E6194"/>
    <w:rsid w:val="000F14BA"/>
    <w:rsid w:val="000F7C39"/>
    <w:rsid w:val="00107051"/>
    <w:rsid w:val="00116EE9"/>
    <w:rsid w:val="00117301"/>
    <w:rsid w:val="00122352"/>
    <w:rsid w:val="001306FC"/>
    <w:rsid w:val="00132FCA"/>
    <w:rsid w:val="00133269"/>
    <w:rsid w:val="001333EB"/>
    <w:rsid w:val="0013372B"/>
    <w:rsid w:val="001352D7"/>
    <w:rsid w:val="00135354"/>
    <w:rsid w:val="00135F79"/>
    <w:rsid w:val="00136D89"/>
    <w:rsid w:val="00142CA3"/>
    <w:rsid w:val="00153415"/>
    <w:rsid w:val="00157615"/>
    <w:rsid w:val="001664BE"/>
    <w:rsid w:val="001674E2"/>
    <w:rsid w:val="00185875"/>
    <w:rsid w:val="001A063F"/>
    <w:rsid w:val="001A4B01"/>
    <w:rsid w:val="001A5D76"/>
    <w:rsid w:val="001A7DCD"/>
    <w:rsid w:val="001B087B"/>
    <w:rsid w:val="001B740D"/>
    <w:rsid w:val="001C0706"/>
    <w:rsid w:val="001C0E54"/>
    <w:rsid w:val="001C53FA"/>
    <w:rsid w:val="001C7F34"/>
    <w:rsid w:val="001D0FCF"/>
    <w:rsid w:val="001D113B"/>
    <w:rsid w:val="001E2785"/>
    <w:rsid w:val="001F00F6"/>
    <w:rsid w:val="001F790B"/>
    <w:rsid w:val="00200B84"/>
    <w:rsid w:val="00204A4E"/>
    <w:rsid w:val="00207392"/>
    <w:rsid w:val="00221026"/>
    <w:rsid w:val="00222325"/>
    <w:rsid w:val="00235BB3"/>
    <w:rsid w:val="00243EF6"/>
    <w:rsid w:val="002449DF"/>
    <w:rsid w:val="002464F4"/>
    <w:rsid w:val="00256F40"/>
    <w:rsid w:val="00257607"/>
    <w:rsid w:val="00260E9B"/>
    <w:rsid w:val="00271A80"/>
    <w:rsid w:val="00285DFA"/>
    <w:rsid w:val="00286B30"/>
    <w:rsid w:val="00287A08"/>
    <w:rsid w:val="00294E32"/>
    <w:rsid w:val="0029665F"/>
    <w:rsid w:val="00296AAD"/>
    <w:rsid w:val="00297E29"/>
    <w:rsid w:val="002A4FC6"/>
    <w:rsid w:val="002A5DEC"/>
    <w:rsid w:val="002A7CD0"/>
    <w:rsid w:val="002B16FB"/>
    <w:rsid w:val="002B272E"/>
    <w:rsid w:val="002B5448"/>
    <w:rsid w:val="002B5CB0"/>
    <w:rsid w:val="002C01B7"/>
    <w:rsid w:val="002D0302"/>
    <w:rsid w:val="002D1713"/>
    <w:rsid w:val="002D5C05"/>
    <w:rsid w:val="002E26D5"/>
    <w:rsid w:val="002E6C4A"/>
    <w:rsid w:val="002E7FA1"/>
    <w:rsid w:val="002F4350"/>
    <w:rsid w:val="00307C2F"/>
    <w:rsid w:val="00307ED9"/>
    <w:rsid w:val="003219D0"/>
    <w:rsid w:val="00324226"/>
    <w:rsid w:val="00330323"/>
    <w:rsid w:val="003305D4"/>
    <w:rsid w:val="00330F2E"/>
    <w:rsid w:val="00341E87"/>
    <w:rsid w:val="0035679D"/>
    <w:rsid w:val="00367636"/>
    <w:rsid w:val="00372B55"/>
    <w:rsid w:val="00377921"/>
    <w:rsid w:val="003877FA"/>
    <w:rsid w:val="003918C2"/>
    <w:rsid w:val="00392BC2"/>
    <w:rsid w:val="00394BE0"/>
    <w:rsid w:val="003A198D"/>
    <w:rsid w:val="003B7167"/>
    <w:rsid w:val="003C0AEC"/>
    <w:rsid w:val="003C7943"/>
    <w:rsid w:val="003D376F"/>
    <w:rsid w:val="003D66B5"/>
    <w:rsid w:val="003D7C21"/>
    <w:rsid w:val="003E3131"/>
    <w:rsid w:val="003E325A"/>
    <w:rsid w:val="003E4BC9"/>
    <w:rsid w:val="003F08DD"/>
    <w:rsid w:val="00401C7D"/>
    <w:rsid w:val="00410369"/>
    <w:rsid w:val="00421EA3"/>
    <w:rsid w:val="0042422A"/>
    <w:rsid w:val="004255CA"/>
    <w:rsid w:val="0042631A"/>
    <w:rsid w:val="00430384"/>
    <w:rsid w:val="004355B4"/>
    <w:rsid w:val="00440E4C"/>
    <w:rsid w:val="00450DA0"/>
    <w:rsid w:val="00454470"/>
    <w:rsid w:val="00455E2A"/>
    <w:rsid w:val="00461477"/>
    <w:rsid w:val="004652DE"/>
    <w:rsid w:val="00471A77"/>
    <w:rsid w:val="00476360"/>
    <w:rsid w:val="00483E72"/>
    <w:rsid w:val="00497490"/>
    <w:rsid w:val="004B2E97"/>
    <w:rsid w:val="004B4E7E"/>
    <w:rsid w:val="004C5F7B"/>
    <w:rsid w:val="004D0226"/>
    <w:rsid w:val="004D7B91"/>
    <w:rsid w:val="004E106A"/>
    <w:rsid w:val="004E163A"/>
    <w:rsid w:val="004E258D"/>
    <w:rsid w:val="0050092D"/>
    <w:rsid w:val="00500F4D"/>
    <w:rsid w:val="00505936"/>
    <w:rsid w:val="00507634"/>
    <w:rsid w:val="005079D3"/>
    <w:rsid w:val="00513AB2"/>
    <w:rsid w:val="005242B7"/>
    <w:rsid w:val="005302BB"/>
    <w:rsid w:val="00531170"/>
    <w:rsid w:val="005349C8"/>
    <w:rsid w:val="00544B08"/>
    <w:rsid w:val="00547AA1"/>
    <w:rsid w:val="00564D17"/>
    <w:rsid w:val="00564FAC"/>
    <w:rsid w:val="00567454"/>
    <w:rsid w:val="0057247D"/>
    <w:rsid w:val="005759C3"/>
    <w:rsid w:val="00581DDD"/>
    <w:rsid w:val="00583687"/>
    <w:rsid w:val="005868FF"/>
    <w:rsid w:val="00590D4B"/>
    <w:rsid w:val="005915C9"/>
    <w:rsid w:val="00596737"/>
    <w:rsid w:val="00597A93"/>
    <w:rsid w:val="005A160E"/>
    <w:rsid w:val="005C1DED"/>
    <w:rsid w:val="005C7918"/>
    <w:rsid w:val="005C7F63"/>
    <w:rsid w:val="005D7D5B"/>
    <w:rsid w:val="005E2BED"/>
    <w:rsid w:val="005F3627"/>
    <w:rsid w:val="006023F0"/>
    <w:rsid w:val="0060380C"/>
    <w:rsid w:val="006101C1"/>
    <w:rsid w:val="00617AC6"/>
    <w:rsid w:val="006306D7"/>
    <w:rsid w:val="00634DEA"/>
    <w:rsid w:val="006443D9"/>
    <w:rsid w:val="00645EB6"/>
    <w:rsid w:val="00676F04"/>
    <w:rsid w:val="006824EF"/>
    <w:rsid w:val="00691096"/>
    <w:rsid w:val="00691920"/>
    <w:rsid w:val="00692B4B"/>
    <w:rsid w:val="00697CFE"/>
    <w:rsid w:val="00697ED0"/>
    <w:rsid w:val="006A26F4"/>
    <w:rsid w:val="006B1EA7"/>
    <w:rsid w:val="006C1184"/>
    <w:rsid w:val="006D1C4A"/>
    <w:rsid w:val="006D431E"/>
    <w:rsid w:val="006E374D"/>
    <w:rsid w:val="006E5E6D"/>
    <w:rsid w:val="006F1BFD"/>
    <w:rsid w:val="00712CF3"/>
    <w:rsid w:val="00713D3D"/>
    <w:rsid w:val="0073175A"/>
    <w:rsid w:val="00740342"/>
    <w:rsid w:val="00740607"/>
    <w:rsid w:val="00743556"/>
    <w:rsid w:val="00747418"/>
    <w:rsid w:val="007476FE"/>
    <w:rsid w:val="00756D5B"/>
    <w:rsid w:val="007700E6"/>
    <w:rsid w:val="00771A3B"/>
    <w:rsid w:val="00772428"/>
    <w:rsid w:val="007802FD"/>
    <w:rsid w:val="0078353A"/>
    <w:rsid w:val="0079072B"/>
    <w:rsid w:val="00796262"/>
    <w:rsid w:val="007B3023"/>
    <w:rsid w:val="007B72B1"/>
    <w:rsid w:val="007C1771"/>
    <w:rsid w:val="007D2D63"/>
    <w:rsid w:val="007D3174"/>
    <w:rsid w:val="007D38C1"/>
    <w:rsid w:val="007D69D1"/>
    <w:rsid w:val="007D6D7B"/>
    <w:rsid w:val="007F1A15"/>
    <w:rsid w:val="00806ABA"/>
    <w:rsid w:val="00815EF9"/>
    <w:rsid w:val="008205B5"/>
    <w:rsid w:val="00820D5B"/>
    <w:rsid w:val="00836827"/>
    <w:rsid w:val="0084081B"/>
    <w:rsid w:val="00842424"/>
    <w:rsid w:val="00844AD9"/>
    <w:rsid w:val="00846A75"/>
    <w:rsid w:val="00870DF5"/>
    <w:rsid w:val="00876F01"/>
    <w:rsid w:val="008841EF"/>
    <w:rsid w:val="00890004"/>
    <w:rsid w:val="008A2186"/>
    <w:rsid w:val="008A559F"/>
    <w:rsid w:val="008B4A74"/>
    <w:rsid w:val="008B72E4"/>
    <w:rsid w:val="008C0233"/>
    <w:rsid w:val="008C15E6"/>
    <w:rsid w:val="008C183C"/>
    <w:rsid w:val="008C6C44"/>
    <w:rsid w:val="008F31F5"/>
    <w:rsid w:val="009153B7"/>
    <w:rsid w:val="009207DC"/>
    <w:rsid w:val="009272F2"/>
    <w:rsid w:val="00935991"/>
    <w:rsid w:val="00935D05"/>
    <w:rsid w:val="0094176B"/>
    <w:rsid w:val="0095122E"/>
    <w:rsid w:val="0095BAA0"/>
    <w:rsid w:val="0096756F"/>
    <w:rsid w:val="00974C71"/>
    <w:rsid w:val="00984D12"/>
    <w:rsid w:val="009A373B"/>
    <w:rsid w:val="009A733B"/>
    <w:rsid w:val="009B68E5"/>
    <w:rsid w:val="009C0088"/>
    <w:rsid w:val="009C1891"/>
    <w:rsid w:val="009C32E5"/>
    <w:rsid w:val="009C397D"/>
    <w:rsid w:val="009D2B60"/>
    <w:rsid w:val="009D6AD3"/>
    <w:rsid w:val="009D7CD1"/>
    <w:rsid w:val="009E0C33"/>
    <w:rsid w:val="009F2797"/>
    <w:rsid w:val="009F32B5"/>
    <w:rsid w:val="00A23875"/>
    <w:rsid w:val="00A241BE"/>
    <w:rsid w:val="00A25D3B"/>
    <w:rsid w:val="00A309B6"/>
    <w:rsid w:val="00A540CC"/>
    <w:rsid w:val="00A60CC5"/>
    <w:rsid w:val="00A7130B"/>
    <w:rsid w:val="00A83A96"/>
    <w:rsid w:val="00A85E64"/>
    <w:rsid w:val="00A86792"/>
    <w:rsid w:val="00A906CD"/>
    <w:rsid w:val="00A97E4C"/>
    <w:rsid w:val="00AA0FFE"/>
    <w:rsid w:val="00AA2AA4"/>
    <w:rsid w:val="00AB1CAA"/>
    <w:rsid w:val="00AB45D2"/>
    <w:rsid w:val="00AB7181"/>
    <w:rsid w:val="00AC3261"/>
    <w:rsid w:val="00AC35BE"/>
    <w:rsid w:val="00AC4C7B"/>
    <w:rsid w:val="00AC6C9F"/>
    <w:rsid w:val="00AD1B16"/>
    <w:rsid w:val="00AE083B"/>
    <w:rsid w:val="00AE4560"/>
    <w:rsid w:val="00AE53C2"/>
    <w:rsid w:val="00AE655E"/>
    <w:rsid w:val="00AF0CE0"/>
    <w:rsid w:val="00B2167F"/>
    <w:rsid w:val="00B219B1"/>
    <w:rsid w:val="00B27412"/>
    <w:rsid w:val="00B308A0"/>
    <w:rsid w:val="00B30EC4"/>
    <w:rsid w:val="00B31380"/>
    <w:rsid w:val="00B31AFA"/>
    <w:rsid w:val="00B40A7D"/>
    <w:rsid w:val="00B454E5"/>
    <w:rsid w:val="00B4566F"/>
    <w:rsid w:val="00B4674C"/>
    <w:rsid w:val="00B51E26"/>
    <w:rsid w:val="00B53EF4"/>
    <w:rsid w:val="00B670D7"/>
    <w:rsid w:val="00B81FA9"/>
    <w:rsid w:val="00B82887"/>
    <w:rsid w:val="00B86E74"/>
    <w:rsid w:val="00BA1120"/>
    <w:rsid w:val="00BB7A65"/>
    <w:rsid w:val="00BB7A7D"/>
    <w:rsid w:val="00BD3052"/>
    <w:rsid w:val="00BD542A"/>
    <w:rsid w:val="00BD66E5"/>
    <w:rsid w:val="00BD73DE"/>
    <w:rsid w:val="00BE2C97"/>
    <w:rsid w:val="00BE5EFF"/>
    <w:rsid w:val="00BF755D"/>
    <w:rsid w:val="00BF79EF"/>
    <w:rsid w:val="00C01389"/>
    <w:rsid w:val="00C26F4C"/>
    <w:rsid w:val="00C3271B"/>
    <w:rsid w:val="00C33264"/>
    <w:rsid w:val="00C34CA8"/>
    <w:rsid w:val="00C37F89"/>
    <w:rsid w:val="00C43F3E"/>
    <w:rsid w:val="00C4414F"/>
    <w:rsid w:val="00C467F1"/>
    <w:rsid w:val="00C478F5"/>
    <w:rsid w:val="00C5285C"/>
    <w:rsid w:val="00C53158"/>
    <w:rsid w:val="00C531DA"/>
    <w:rsid w:val="00C601AC"/>
    <w:rsid w:val="00C76451"/>
    <w:rsid w:val="00C80C54"/>
    <w:rsid w:val="00C86DCF"/>
    <w:rsid w:val="00C9638B"/>
    <w:rsid w:val="00CA3BA8"/>
    <w:rsid w:val="00CA7B53"/>
    <w:rsid w:val="00CB4EB6"/>
    <w:rsid w:val="00CB4FAC"/>
    <w:rsid w:val="00CC0B65"/>
    <w:rsid w:val="00CC198B"/>
    <w:rsid w:val="00CC2B0E"/>
    <w:rsid w:val="00CC4983"/>
    <w:rsid w:val="00CC67EE"/>
    <w:rsid w:val="00CD27D0"/>
    <w:rsid w:val="00D0123D"/>
    <w:rsid w:val="00D12F06"/>
    <w:rsid w:val="00D17E0B"/>
    <w:rsid w:val="00D2353C"/>
    <w:rsid w:val="00D32441"/>
    <w:rsid w:val="00D328F1"/>
    <w:rsid w:val="00D36290"/>
    <w:rsid w:val="00D40583"/>
    <w:rsid w:val="00D41D33"/>
    <w:rsid w:val="00D425FD"/>
    <w:rsid w:val="00D5129A"/>
    <w:rsid w:val="00D518BB"/>
    <w:rsid w:val="00D54EFF"/>
    <w:rsid w:val="00D5605A"/>
    <w:rsid w:val="00D7134A"/>
    <w:rsid w:val="00D84162"/>
    <w:rsid w:val="00D86F80"/>
    <w:rsid w:val="00D92343"/>
    <w:rsid w:val="00D9278B"/>
    <w:rsid w:val="00D9386B"/>
    <w:rsid w:val="00DA5B6F"/>
    <w:rsid w:val="00DB00FD"/>
    <w:rsid w:val="00DB2EBC"/>
    <w:rsid w:val="00DC2C6E"/>
    <w:rsid w:val="00DC4284"/>
    <w:rsid w:val="00DD3906"/>
    <w:rsid w:val="00DD6E59"/>
    <w:rsid w:val="00DE4C04"/>
    <w:rsid w:val="00DF4E4B"/>
    <w:rsid w:val="00E01E18"/>
    <w:rsid w:val="00E1250B"/>
    <w:rsid w:val="00E14580"/>
    <w:rsid w:val="00E17D9D"/>
    <w:rsid w:val="00E23D4B"/>
    <w:rsid w:val="00E3410D"/>
    <w:rsid w:val="00E3428C"/>
    <w:rsid w:val="00E37EFA"/>
    <w:rsid w:val="00E550B5"/>
    <w:rsid w:val="00E55A98"/>
    <w:rsid w:val="00E61ED7"/>
    <w:rsid w:val="00E621D1"/>
    <w:rsid w:val="00E64780"/>
    <w:rsid w:val="00E67000"/>
    <w:rsid w:val="00E67A4E"/>
    <w:rsid w:val="00E67D19"/>
    <w:rsid w:val="00E72880"/>
    <w:rsid w:val="00E83337"/>
    <w:rsid w:val="00E835D7"/>
    <w:rsid w:val="00E95B2A"/>
    <w:rsid w:val="00EA05B5"/>
    <w:rsid w:val="00EF3F3A"/>
    <w:rsid w:val="00EF3F67"/>
    <w:rsid w:val="00EF5F14"/>
    <w:rsid w:val="00EF626A"/>
    <w:rsid w:val="00F01CE7"/>
    <w:rsid w:val="00F02E4E"/>
    <w:rsid w:val="00F11036"/>
    <w:rsid w:val="00F14EA7"/>
    <w:rsid w:val="00F23BA8"/>
    <w:rsid w:val="00F261F1"/>
    <w:rsid w:val="00F31091"/>
    <w:rsid w:val="00F339C0"/>
    <w:rsid w:val="00F34A75"/>
    <w:rsid w:val="00F35DBE"/>
    <w:rsid w:val="00F36037"/>
    <w:rsid w:val="00F367D5"/>
    <w:rsid w:val="00F36D23"/>
    <w:rsid w:val="00F55426"/>
    <w:rsid w:val="00F573D9"/>
    <w:rsid w:val="00F6113D"/>
    <w:rsid w:val="00F63620"/>
    <w:rsid w:val="00F735CB"/>
    <w:rsid w:val="00F81150"/>
    <w:rsid w:val="00F8446B"/>
    <w:rsid w:val="00F86BA2"/>
    <w:rsid w:val="00F919CA"/>
    <w:rsid w:val="00F93A35"/>
    <w:rsid w:val="00F93BBA"/>
    <w:rsid w:val="00F94098"/>
    <w:rsid w:val="00FA1385"/>
    <w:rsid w:val="00FA418A"/>
    <w:rsid w:val="00FA5BDC"/>
    <w:rsid w:val="00FA5FDB"/>
    <w:rsid w:val="00FA6DAA"/>
    <w:rsid w:val="00FB36BC"/>
    <w:rsid w:val="00FC4CAE"/>
    <w:rsid w:val="00FE045E"/>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7B4DC"/>
  <w15:chartTrackingRefBased/>
  <w15:docId w15:val="{FECB68D1-6DAB-4146-A54D-5EE39C9B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link w:val="Heading3Char"/>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Cambria" w:hAnsi="Cambria"/>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 w:type="character" w:customStyle="1" w:styleId="Heading3Char">
    <w:name w:val="Heading 3 Char"/>
    <w:basedOn w:val="DefaultParagraphFont"/>
    <w:link w:val="Heading3"/>
    <w:uiPriority w:val="9"/>
    <w:rsid w:val="00D54EFF"/>
    <w:rPr>
      <w:rFonts w:ascii="Roboto" w:eastAsia="Roboto" w:hAnsi="Roboto" w:cs="Roboto"/>
      <w:color w:val="250D4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hayse\OneDrive%20-%20LSUS\Desktop\Chancellor%20Office\LPC\2026%20LPC%20Meeting%20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2.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749B91-6A62-484A-AA51-CF93D943A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 LPC Meeting Agenda Template</Template>
  <TotalTime>576</TotalTime>
  <Pages>6</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LPC Meeting Minutes - 5-4-26 | LSUS</dc:title>
  <dc:subject/>
  <dc:creator>Kenetria Smith</dc:creator>
  <cp:keywords/>
  <dc:description/>
  <cp:lastModifiedBy>Landry Ray</cp:lastModifiedBy>
  <cp:revision>306</cp:revision>
  <cp:lastPrinted>2026-04-28T20:10:00Z</cp:lastPrinted>
  <dcterms:created xsi:type="dcterms:W3CDTF">2026-05-04T18:23:00Z</dcterms:created>
  <dcterms:modified xsi:type="dcterms:W3CDTF">2026-10-21T16:46:00Z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y fmtid="{D5CDD505-2E9C-101B-9397-08002B2CF9AE}" pid="4" name="GrammarlyDocumentId">
    <vt:lpwstr>02c2afed-bdf1-477b-b573-9457cf9e2e81</vt:lpwstr>
  </property>
</Properties>
</file>