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CCE8" w14:textId="671AD580" w:rsidR="0046162D" w:rsidRPr="0046162D" w:rsidRDefault="00BE7B3A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Spring 2027</w:t>
      </w:r>
      <w:r w:rsidR="00843FF4">
        <w:rPr>
          <w:sz w:val="36"/>
          <w:szCs w:val="36"/>
        </w:rPr>
        <w:t xml:space="preserve"> Final Exam Schedule</w:t>
      </w:r>
    </w:p>
    <w:p w14:paraId="3DFCEAC0" w14:textId="0E842B57" w:rsidR="0046162D" w:rsidRPr="0046162D" w:rsidRDefault="00ED6F1B" w:rsidP="0046162D">
      <w:pPr>
        <w:pStyle w:val="Heading2"/>
        <w:spacing w:line="278" w:lineRule="auto"/>
        <w:rPr>
          <w:sz w:val="28"/>
          <w:szCs w:val="28"/>
        </w:rPr>
      </w:pPr>
      <w:r w:rsidRPr="00ED6F1B">
        <w:rPr>
          <w:sz w:val="28"/>
          <w:szCs w:val="28"/>
        </w:rPr>
        <w:t>Classes meeting on Monday, Wednesday, and Friday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Spring 2027 classes meeting on Monday Wednesday and/or Friday"/>
        <w:tblDescription w:val="Table listing final exam times and days for Spring 2027 classes meeting on Monday Wednesday and/or Friday"/>
      </w:tblPr>
      <w:tblGrid>
        <w:gridCol w:w="3058"/>
        <w:gridCol w:w="7156"/>
      </w:tblGrid>
      <w:tr w:rsidR="0046162D" w:rsidRPr="0046162D" w14:paraId="358969CD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2AC69501" w14:textId="6F8718BF" w:rsidR="0046162D" w:rsidRPr="0046162D" w:rsidRDefault="00ED6F1B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ED6F1B">
              <w:rPr>
                <w:bCs/>
                <w:sz w:val="22"/>
                <w:szCs w:val="22"/>
              </w:rPr>
              <w:t>If your class starts at:</w:t>
            </w:r>
          </w:p>
        </w:tc>
        <w:tc>
          <w:tcPr>
            <w:tcW w:w="3503" w:type="pct"/>
          </w:tcPr>
          <w:p w14:paraId="1F4F0542" w14:textId="18C0966A" w:rsidR="0046162D" w:rsidRPr="0046162D" w:rsidRDefault="00843FF4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46162D" w:rsidRPr="0046162D" w14:paraId="7E708996" w14:textId="77777777" w:rsidTr="0046162D">
        <w:trPr>
          <w:cantSplit/>
        </w:trPr>
        <w:tc>
          <w:tcPr>
            <w:tcW w:w="1497" w:type="pct"/>
          </w:tcPr>
          <w:p w14:paraId="73ACB97B" w14:textId="44CDAD4B" w:rsidR="0046162D" w:rsidRPr="0046162D" w:rsidRDefault="0048068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7:00 a.m.</w:t>
            </w:r>
          </w:p>
        </w:tc>
        <w:tc>
          <w:tcPr>
            <w:tcW w:w="3503" w:type="pct"/>
          </w:tcPr>
          <w:p w14:paraId="4454A5FC" w14:textId="54EC3A94" w:rsidR="0046162D" w:rsidRPr="0046162D" w:rsidRDefault="0048068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M – </w:t>
            </w:r>
            <w:r w:rsidR="00BE7B3A">
              <w:rPr>
                <w:sz w:val="20"/>
                <w:szCs w:val="22"/>
              </w:rPr>
              <w:t>May 3</w:t>
            </w:r>
            <w:r w:rsidR="0048600E">
              <w:rPr>
                <w:sz w:val="20"/>
                <w:szCs w:val="22"/>
              </w:rPr>
              <w:t xml:space="preserve"> – 8:00 a.m.</w:t>
            </w:r>
          </w:p>
        </w:tc>
      </w:tr>
      <w:tr w:rsidR="0046162D" w:rsidRPr="0046162D" w14:paraId="6A280E4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E5B45EA" w14:textId="54547244" w:rsidR="0046162D" w:rsidRPr="0046162D" w:rsidRDefault="0048600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8:00 a.m.</w:t>
            </w:r>
          </w:p>
        </w:tc>
        <w:tc>
          <w:tcPr>
            <w:tcW w:w="3503" w:type="pct"/>
          </w:tcPr>
          <w:p w14:paraId="4E95F6C0" w14:textId="46D8C5DF" w:rsidR="0046162D" w:rsidRPr="0046162D" w:rsidRDefault="0048600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F – </w:t>
            </w:r>
            <w:r w:rsidR="00BE7B3A">
              <w:rPr>
                <w:sz w:val="20"/>
                <w:szCs w:val="22"/>
              </w:rPr>
              <w:t>May 7</w:t>
            </w:r>
            <w:r>
              <w:rPr>
                <w:sz w:val="20"/>
                <w:szCs w:val="22"/>
              </w:rPr>
              <w:t xml:space="preserve"> – 8:00 a.m.</w:t>
            </w:r>
          </w:p>
        </w:tc>
      </w:tr>
      <w:tr w:rsidR="0046162D" w:rsidRPr="0046162D" w14:paraId="1E0204C5" w14:textId="77777777" w:rsidTr="0046162D">
        <w:trPr>
          <w:cantSplit/>
        </w:trPr>
        <w:tc>
          <w:tcPr>
            <w:tcW w:w="1497" w:type="pct"/>
          </w:tcPr>
          <w:p w14:paraId="1DB95EB1" w14:textId="58A50211" w:rsidR="0046162D" w:rsidRPr="0046162D" w:rsidRDefault="0048600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9:00 a.m.</w:t>
            </w:r>
          </w:p>
        </w:tc>
        <w:tc>
          <w:tcPr>
            <w:tcW w:w="3503" w:type="pct"/>
          </w:tcPr>
          <w:p w14:paraId="6B72610C" w14:textId="5964592D" w:rsidR="0046162D" w:rsidRPr="0046162D" w:rsidRDefault="0048600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>May 5</w:t>
            </w:r>
            <w:r>
              <w:rPr>
                <w:sz w:val="20"/>
                <w:szCs w:val="22"/>
              </w:rPr>
              <w:t xml:space="preserve"> </w:t>
            </w:r>
            <w:r w:rsidR="00DD40E8">
              <w:rPr>
                <w:sz w:val="20"/>
                <w:szCs w:val="22"/>
              </w:rPr>
              <w:t>–</w:t>
            </w:r>
            <w:r>
              <w:rPr>
                <w:sz w:val="20"/>
                <w:szCs w:val="22"/>
              </w:rPr>
              <w:t xml:space="preserve"> </w:t>
            </w:r>
            <w:r w:rsidR="00DD40E8">
              <w:rPr>
                <w:sz w:val="20"/>
                <w:szCs w:val="22"/>
              </w:rPr>
              <w:t>8:00 a.m.</w:t>
            </w:r>
          </w:p>
        </w:tc>
      </w:tr>
      <w:tr w:rsidR="0046162D" w:rsidRPr="0046162D" w14:paraId="40924854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E7DB356" w14:textId="167F195C" w:rsidR="0046162D" w:rsidRPr="0046162D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10:00 a.m.</w:t>
            </w:r>
          </w:p>
        </w:tc>
        <w:tc>
          <w:tcPr>
            <w:tcW w:w="3503" w:type="pct"/>
          </w:tcPr>
          <w:p w14:paraId="4755C5CE" w14:textId="33C9D5E9" w:rsidR="0046162D" w:rsidRPr="0046162D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M – </w:t>
            </w:r>
            <w:r w:rsidR="00BE7B3A">
              <w:rPr>
                <w:sz w:val="20"/>
                <w:szCs w:val="22"/>
              </w:rPr>
              <w:t>May 3</w:t>
            </w:r>
            <w:r>
              <w:rPr>
                <w:sz w:val="20"/>
                <w:szCs w:val="22"/>
              </w:rPr>
              <w:t xml:space="preserve"> – 10:30 a.m.</w:t>
            </w:r>
          </w:p>
        </w:tc>
      </w:tr>
      <w:tr w:rsidR="0046162D" w:rsidRPr="0046162D" w14:paraId="7CD13053" w14:textId="77777777" w:rsidTr="0046162D">
        <w:trPr>
          <w:cantSplit/>
        </w:trPr>
        <w:tc>
          <w:tcPr>
            <w:tcW w:w="1497" w:type="pct"/>
          </w:tcPr>
          <w:p w14:paraId="46ED85D9" w14:textId="72EAD545" w:rsidR="0046162D" w:rsidRPr="0046162D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12:00 p.m.</w:t>
            </w:r>
          </w:p>
        </w:tc>
        <w:tc>
          <w:tcPr>
            <w:tcW w:w="3503" w:type="pct"/>
          </w:tcPr>
          <w:p w14:paraId="2134ACAD" w14:textId="681429F4" w:rsidR="0046162D" w:rsidRPr="0046162D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>May 5</w:t>
            </w:r>
            <w:r>
              <w:rPr>
                <w:sz w:val="20"/>
                <w:szCs w:val="22"/>
              </w:rPr>
              <w:t xml:space="preserve"> – 10:30 a.m.</w:t>
            </w:r>
          </w:p>
        </w:tc>
      </w:tr>
      <w:tr w:rsidR="00DD40E8" w:rsidRPr="0046162D" w14:paraId="5F0DCDBA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7B40BBD" w14:textId="60B57846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1:00 p.m.</w:t>
            </w:r>
          </w:p>
        </w:tc>
        <w:tc>
          <w:tcPr>
            <w:tcW w:w="3503" w:type="pct"/>
          </w:tcPr>
          <w:p w14:paraId="41331086" w14:textId="25A4A1C0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M – </w:t>
            </w:r>
            <w:r w:rsidR="00BE7B3A">
              <w:rPr>
                <w:sz w:val="20"/>
                <w:szCs w:val="22"/>
              </w:rPr>
              <w:t>May 3</w:t>
            </w:r>
            <w:r>
              <w:rPr>
                <w:sz w:val="20"/>
                <w:szCs w:val="22"/>
              </w:rPr>
              <w:t xml:space="preserve"> – 1:00 p.m.</w:t>
            </w:r>
          </w:p>
        </w:tc>
      </w:tr>
      <w:tr w:rsidR="00DD40E8" w:rsidRPr="0046162D" w14:paraId="2C422299" w14:textId="77777777" w:rsidTr="0046162D">
        <w:trPr>
          <w:cantSplit/>
        </w:trPr>
        <w:tc>
          <w:tcPr>
            <w:tcW w:w="1497" w:type="pct"/>
          </w:tcPr>
          <w:p w14:paraId="250EB126" w14:textId="41FAA1A2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2:00 p.m.</w:t>
            </w:r>
          </w:p>
        </w:tc>
        <w:tc>
          <w:tcPr>
            <w:tcW w:w="3503" w:type="pct"/>
          </w:tcPr>
          <w:p w14:paraId="3FAEB427" w14:textId="2E28A379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 xml:space="preserve">May 5 </w:t>
            </w:r>
            <w:r>
              <w:rPr>
                <w:sz w:val="20"/>
                <w:szCs w:val="22"/>
              </w:rPr>
              <w:t>– 1:00 p.m.</w:t>
            </w:r>
          </w:p>
        </w:tc>
      </w:tr>
      <w:tr w:rsidR="00DD40E8" w:rsidRPr="0046162D" w14:paraId="6CB51DB1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87A3B29" w14:textId="645E9213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3:30 p.m.</w:t>
            </w:r>
          </w:p>
        </w:tc>
        <w:tc>
          <w:tcPr>
            <w:tcW w:w="3503" w:type="pct"/>
          </w:tcPr>
          <w:p w14:paraId="143C69D7" w14:textId="479159A3" w:rsidR="00DD40E8" w:rsidRDefault="00DD40E8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 xml:space="preserve">May 5 </w:t>
            </w:r>
            <w:r>
              <w:rPr>
                <w:sz w:val="20"/>
                <w:szCs w:val="22"/>
              </w:rPr>
              <w:t>– 3:00 p.m.</w:t>
            </w:r>
          </w:p>
        </w:tc>
      </w:tr>
      <w:tr w:rsidR="00DD40E8" w:rsidRPr="0046162D" w14:paraId="0CED4EB0" w14:textId="77777777" w:rsidTr="0046162D">
        <w:trPr>
          <w:cantSplit/>
        </w:trPr>
        <w:tc>
          <w:tcPr>
            <w:tcW w:w="1497" w:type="pct"/>
          </w:tcPr>
          <w:p w14:paraId="74816E73" w14:textId="7FD8ACA1" w:rsidR="00DD40E8" w:rsidRDefault="00BE7B3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MW or M – 4:30 p.m./5:00 p.m./5:30 p.m.</w:t>
            </w:r>
          </w:p>
        </w:tc>
        <w:tc>
          <w:tcPr>
            <w:tcW w:w="3503" w:type="pct"/>
          </w:tcPr>
          <w:p w14:paraId="247739B3" w14:textId="5E69051F" w:rsidR="00DD40E8" w:rsidRDefault="00670C0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M – </w:t>
            </w:r>
            <w:r w:rsidR="00BE7B3A">
              <w:rPr>
                <w:sz w:val="20"/>
                <w:szCs w:val="22"/>
              </w:rPr>
              <w:t>May 3</w:t>
            </w:r>
            <w:r>
              <w:rPr>
                <w:sz w:val="20"/>
                <w:szCs w:val="22"/>
              </w:rPr>
              <w:t xml:space="preserve"> – 5:00 p.m.</w:t>
            </w:r>
          </w:p>
        </w:tc>
      </w:tr>
      <w:tr w:rsidR="00670C09" w:rsidRPr="0046162D" w14:paraId="3B2F9051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446A865" w14:textId="6294E77A" w:rsidR="00670C09" w:rsidRDefault="00BE7B3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W – 4:30 p.m./5:00 p.m./5:30 p.m.</w:t>
            </w:r>
          </w:p>
        </w:tc>
        <w:tc>
          <w:tcPr>
            <w:tcW w:w="3503" w:type="pct"/>
          </w:tcPr>
          <w:p w14:paraId="65B711B7" w14:textId="05812C69" w:rsidR="00670C09" w:rsidRDefault="00670C0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>May 5</w:t>
            </w:r>
            <w:r>
              <w:rPr>
                <w:sz w:val="20"/>
                <w:szCs w:val="22"/>
              </w:rPr>
              <w:t xml:space="preserve"> – 5:00 p.m.</w:t>
            </w:r>
          </w:p>
        </w:tc>
      </w:tr>
      <w:tr w:rsidR="00670C09" w:rsidRPr="0046162D" w14:paraId="07977DFF" w14:textId="77777777" w:rsidTr="0046162D">
        <w:trPr>
          <w:cantSplit/>
        </w:trPr>
        <w:tc>
          <w:tcPr>
            <w:tcW w:w="1497" w:type="pct"/>
          </w:tcPr>
          <w:p w14:paraId="5A5AEF0D" w14:textId="1BDBD9F5" w:rsidR="00670C09" w:rsidRDefault="00BE7B3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MW or M – 6:00 p.m./6:30 p.m./7:00 p.m./7:30 p.m.</w:t>
            </w:r>
          </w:p>
        </w:tc>
        <w:tc>
          <w:tcPr>
            <w:tcW w:w="3503" w:type="pct"/>
          </w:tcPr>
          <w:p w14:paraId="6D91A5EE" w14:textId="701AC835" w:rsidR="00670C09" w:rsidRDefault="00670C0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M – </w:t>
            </w:r>
            <w:r w:rsidR="00BE7B3A">
              <w:rPr>
                <w:sz w:val="20"/>
                <w:szCs w:val="22"/>
              </w:rPr>
              <w:t>May 3</w:t>
            </w:r>
            <w:r>
              <w:rPr>
                <w:sz w:val="20"/>
                <w:szCs w:val="22"/>
              </w:rPr>
              <w:t xml:space="preserve"> – 7:00 p.m.</w:t>
            </w:r>
          </w:p>
        </w:tc>
      </w:tr>
      <w:tr w:rsidR="00670C09" w:rsidRPr="0046162D" w14:paraId="591AA292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95E78A7" w14:textId="38DB64F8" w:rsidR="00670C09" w:rsidRDefault="00BE7B3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W – 6:00 p.m./6:30 p.m./7:00 p.m./7:30 p.m.</w:t>
            </w:r>
          </w:p>
        </w:tc>
        <w:tc>
          <w:tcPr>
            <w:tcW w:w="3503" w:type="pct"/>
          </w:tcPr>
          <w:p w14:paraId="284779DC" w14:textId="51CEDCBC" w:rsidR="00670C09" w:rsidRDefault="00670C0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W – </w:t>
            </w:r>
            <w:r w:rsidR="00BE7B3A">
              <w:rPr>
                <w:sz w:val="20"/>
                <w:szCs w:val="22"/>
              </w:rPr>
              <w:t xml:space="preserve">May 5 </w:t>
            </w:r>
            <w:r>
              <w:rPr>
                <w:sz w:val="20"/>
                <w:szCs w:val="22"/>
              </w:rPr>
              <w:t>– 7:00 p.m.</w:t>
            </w:r>
          </w:p>
        </w:tc>
      </w:tr>
    </w:tbl>
    <w:p w14:paraId="1F1CE12E" w14:textId="40B519C2" w:rsidR="00257607" w:rsidRPr="0046162D" w:rsidRDefault="00ED6F1B" w:rsidP="0046162D">
      <w:pPr>
        <w:pStyle w:val="Heading2"/>
        <w:spacing w:line="278" w:lineRule="auto"/>
        <w:rPr>
          <w:sz w:val="28"/>
          <w:szCs w:val="28"/>
        </w:rPr>
      </w:pPr>
      <w:r w:rsidRPr="00ED6F1B">
        <w:rPr>
          <w:sz w:val="28"/>
          <w:szCs w:val="28"/>
        </w:rPr>
        <w:t>Classes meeting on Tuesday and Thursday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Spring 2027 classes meeting on Tuesday and/or Thursday"/>
        <w:tblDescription w:val="Table listing final exam times and days for Spring 2027 classes meeting on Tuesday and/or Thursday"/>
      </w:tblPr>
      <w:tblGrid>
        <w:gridCol w:w="3064"/>
        <w:gridCol w:w="7150"/>
      </w:tblGrid>
      <w:tr w:rsidR="0046162D" w:rsidRPr="0046162D" w14:paraId="6ACD6EB3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31F751AB" w14:textId="77A678CD" w:rsidR="0046162D" w:rsidRPr="0046162D" w:rsidRDefault="00ED6F1B" w:rsidP="00BB1B84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ED6F1B">
              <w:rPr>
                <w:bCs/>
                <w:sz w:val="22"/>
                <w:szCs w:val="22"/>
              </w:rPr>
              <w:t>If your class starts at:</w:t>
            </w:r>
          </w:p>
        </w:tc>
        <w:tc>
          <w:tcPr>
            <w:tcW w:w="3500" w:type="pct"/>
          </w:tcPr>
          <w:p w14:paraId="7804CA2F" w14:textId="7D6B3C97" w:rsidR="0046162D" w:rsidRPr="0046162D" w:rsidRDefault="003806B1" w:rsidP="00BB1B84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46162D" w:rsidRPr="0046162D" w14:paraId="6A4E7D7D" w14:textId="77777777" w:rsidTr="0046162D">
        <w:trPr>
          <w:cantSplit/>
        </w:trPr>
        <w:tc>
          <w:tcPr>
            <w:tcW w:w="1500" w:type="pct"/>
          </w:tcPr>
          <w:p w14:paraId="661CAC28" w14:textId="7580F88E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8:00 a.m.</w:t>
            </w:r>
          </w:p>
        </w:tc>
        <w:tc>
          <w:tcPr>
            <w:tcW w:w="3500" w:type="pct"/>
          </w:tcPr>
          <w:p w14:paraId="7505605B" w14:textId="00382B4E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 – </w:t>
            </w:r>
            <w:r w:rsidR="00936F03">
              <w:rPr>
                <w:sz w:val="20"/>
                <w:szCs w:val="22"/>
              </w:rPr>
              <w:t>May 4</w:t>
            </w:r>
            <w:r>
              <w:rPr>
                <w:sz w:val="20"/>
                <w:szCs w:val="22"/>
              </w:rPr>
              <w:t xml:space="preserve"> – 8:00 a.m.</w:t>
            </w:r>
          </w:p>
        </w:tc>
      </w:tr>
      <w:tr w:rsidR="0046162D" w:rsidRPr="0046162D" w14:paraId="7313D813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0311D1E" w14:textId="28F2AD0F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9:30 a.m.</w:t>
            </w:r>
          </w:p>
        </w:tc>
        <w:tc>
          <w:tcPr>
            <w:tcW w:w="3500" w:type="pct"/>
          </w:tcPr>
          <w:p w14:paraId="5736F9A3" w14:textId="4BE8BBA9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 – </w:t>
            </w:r>
            <w:r w:rsidR="00936F03">
              <w:rPr>
                <w:sz w:val="20"/>
                <w:szCs w:val="22"/>
              </w:rPr>
              <w:t>May 6</w:t>
            </w:r>
            <w:r>
              <w:rPr>
                <w:sz w:val="20"/>
                <w:szCs w:val="22"/>
              </w:rPr>
              <w:t xml:space="preserve"> – 8:00 a.m.</w:t>
            </w:r>
          </w:p>
        </w:tc>
      </w:tr>
      <w:tr w:rsidR="0046162D" w:rsidRPr="0046162D" w14:paraId="798203B4" w14:textId="77777777" w:rsidTr="0046162D">
        <w:trPr>
          <w:cantSplit/>
        </w:trPr>
        <w:tc>
          <w:tcPr>
            <w:tcW w:w="1500" w:type="pct"/>
          </w:tcPr>
          <w:p w14:paraId="5B554663" w14:textId="71C4E379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11:00 a.m.</w:t>
            </w:r>
          </w:p>
        </w:tc>
        <w:tc>
          <w:tcPr>
            <w:tcW w:w="3500" w:type="pct"/>
          </w:tcPr>
          <w:p w14:paraId="717A3CF9" w14:textId="43471A8B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 – </w:t>
            </w:r>
            <w:r w:rsidR="00936F03">
              <w:rPr>
                <w:sz w:val="20"/>
                <w:szCs w:val="22"/>
              </w:rPr>
              <w:t>May 4</w:t>
            </w:r>
            <w:r>
              <w:rPr>
                <w:sz w:val="20"/>
                <w:szCs w:val="22"/>
              </w:rPr>
              <w:t xml:space="preserve"> – 10:30 a.m.</w:t>
            </w:r>
          </w:p>
        </w:tc>
      </w:tr>
      <w:tr w:rsidR="0046162D" w:rsidRPr="0046162D" w14:paraId="79B2330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BD51C49" w14:textId="3E7CC30E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12:30 p.m.</w:t>
            </w:r>
          </w:p>
        </w:tc>
        <w:tc>
          <w:tcPr>
            <w:tcW w:w="3500" w:type="pct"/>
          </w:tcPr>
          <w:p w14:paraId="09AAD4CB" w14:textId="34A04090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 – </w:t>
            </w:r>
            <w:r w:rsidR="00936F03">
              <w:rPr>
                <w:sz w:val="20"/>
                <w:szCs w:val="22"/>
              </w:rPr>
              <w:t>May 6</w:t>
            </w:r>
            <w:r>
              <w:rPr>
                <w:sz w:val="20"/>
                <w:szCs w:val="22"/>
              </w:rPr>
              <w:t xml:space="preserve"> – 10:30 a.m.</w:t>
            </w:r>
          </w:p>
        </w:tc>
      </w:tr>
      <w:tr w:rsidR="0046162D" w:rsidRPr="0046162D" w14:paraId="4E106E5E" w14:textId="77777777" w:rsidTr="0046162D">
        <w:trPr>
          <w:cantSplit/>
        </w:trPr>
        <w:tc>
          <w:tcPr>
            <w:tcW w:w="1500" w:type="pct"/>
          </w:tcPr>
          <w:p w14:paraId="445C9817" w14:textId="20B1A9BC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2:00 p.m.</w:t>
            </w:r>
          </w:p>
        </w:tc>
        <w:tc>
          <w:tcPr>
            <w:tcW w:w="3500" w:type="pct"/>
          </w:tcPr>
          <w:p w14:paraId="2F4390A2" w14:textId="12302E38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 – </w:t>
            </w:r>
            <w:r w:rsidR="00AE415E">
              <w:rPr>
                <w:sz w:val="20"/>
                <w:szCs w:val="22"/>
              </w:rPr>
              <w:t>May 6</w:t>
            </w:r>
            <w:r>
              <w:rPr>
                <w:sz w:val="20"/>
                <w:szCs w:val="22"/>
              </w:rPr>
              <w:t xml:space="preserve"> – 3:00 p.m.</w:t>
            </w:r>
          </w:p>
        </w:tc>
      </w:tr>
      <w:tr w:rsidR="0046162D" w:rsidRPr="0046162D" w14:paraId="7C2F00C5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766EBFB" w14:textId="15556B03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3:30 p.m.</w:t>
            </w:r>
          </w:p>
        </w:tc>
        <w:tc>
          <w:tcPr>
            <w:tcW w:w="3500" w:type="pct"/>
          </w:tcPr>
          <w:p w14:paraId="7277E23C" w14:textId="1BD8A167" w:rsidR="0046162D" w:rsidRPr="0046162D" w:rsidRDefault="00670C09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 – </w:t>
            </w:r>
            <w:r w:rsidR="00AE415E">
              <w:rPr>
                <w:sz w:val="20"/>
                <w:szCs w:val="22"/>
              </w:rPr>
              <w:t>May 4</w:t>
            </w:r>
            <w:r>
              <w:rPr>
                <w:sz w:val="20"/>
                <w:szCs w:val="22"/>
              </w:rPr>
              <w:t xml:space="preserve"> </w:t>
            </w:r>
            <w:r w:rsidR="006F26D0">
              <w:rPr>
                <w:sz w:val="20"/>
                <w:szCs w:val="22"/>
              </w:rPr>
              <w:t>–</w:t>
            </w:r>
            <w:r>
              <w:rPr>
                <w:sz w:val="20"/>
                <w:szCs w:val="22"/>
              </w:rPr>
              <w:t xml:space="preserve"> </w:t>
            </w:r>
            <w:r w:rsidR="006F26D0">
              <w:rPr>
                <w:sz w:val="20"/>
                <w:szCs w:val="22"/>
              </w:rPr>
              <w:t>3:00 p.m.</w:t>
            </w:r>
          </w:p>
        </w:tc>
      </w:tr>
      <w:tr w:rsidR="00D03924" w:rsidRPr="0046162D" w14:paraId="54EB5E03" w14:textId="77777777" w:rsidTr="0046162D">
        <w:trPr>
          <w:cantSplit/>
        </w:trPr>
        <w:tc>
          <w:tcPr>
            <w:tcW w:w="1500" w:type="pct"/>
          </w:tcPr>
          <w:p w14:paraId="2D942816" w14:textId="0DFE1543" w:rsidR="00D03924" w:rsidRDefault="006F26D0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TR or T – 4:30 p.m./5:00 p.m./5:30 p.m.</w:t>
            </w:r>
          </w:p>
        </w:tc>
        <w:tc>
          <w:tcPr>
            <w:tcW w:w="3500" w:type="pct"/>
          </w:tcPr>
          <w:p w14:paraId="27D296AE" w14:textId="321C8A3F" w:rsidR="00D03924" w:rsidRDefault="006F26D0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 – </w:t>
            </w:r>
            <w:r w:rsidR="00AE415E">
              <w:rPr>
                <w:sz w:val="20"/>
                <w:szCs w:val="22"/>
              </w:rPr>
              <w:t>May 4</w:t>
            </w:r>
            <w:r>
              <w:rPr>
                <w:sz w:val="20"/>
                <w:szCs w:val="22"/>
              </w:rPr>
              <w:t xml:space="preserve"> – 5:00 p.m.</w:t>
            </w:r>
          </w:p>
        </w:tc>
      </w:tr>
      <w:tr w:rsidR="00C860F1" w:rsidRPr="0046162D" w14:paraId="27285EEE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F1CA0F7" w14:textId="16F45585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4:30 p.m./5:00 p.m./5:30 p.m.</w:t>
            </w:r>
          </w:p>
        </w:tc>
        <w:tc>
          <w:tcPr>
            <w:tcW w:w="3500" w:type="pct"/>
          </w:tcPr>
          <w:p w14:paraId="38581B9E" w14:textId="2685CD0A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 – </w:t>
            </w:r>
            <w:r w:rsidR="00AE415E">
              <w:rPr>
                <w:sz w:val="20"/>
                <w:szCs w:val="22"/>
              </w:rPr>
              <w:t>May 6</w:t>
            </w:r>
            <w:r>
              <w:rPr>
                <w:sz w:val="20"/>
                <w:szCs w:val="22"/>
              </w:rPr>
              <w:t xml:space="preserve"> - 5:00 p.m.</w:t>
            </w:r>
          </w:p>
        </w:tc>
      </w:tr>
      <w:tr w:rsidR="00C860F1" w:rsidRPr="0046162D" w14:paraId="63156C16" w14:textId="77777777" w:rsidTr="0046162D">
        <w:trPr>
          <w:cantSplit/>
        </w:trPr>
        <w:tc>
          <w:tcPr>
            <w:tcW w:w="1500" w:type="pct"/>
          </w:tcPr>
          <w:p w14:paraId="00EAF668" w14:textId="492D036F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TR or T – 6:00 p.m./6:30 p.m.</w:t>
            </w:r>
          </w:p>
        </w:tc>
        <w:tc>
          <w:tcPr>
            <w:tcW w:w="3500" w:type="pct"/>
          </w:tcPr>
          <w:p w14:paraId="50FBB32B" w14:textId="4B910ADA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 – </w:t>
            </w:r>
            <w:r w:rsidR="00AD1B6C">
              <w:rPr>
                <w:sz w:val="20"/>
                <w:szCs w:val="22"/>
              </w:rPr>
              <w:t>May 4</w:t>
            </w:r>
            <w:r>
              <w:rPr>
                <w:sz w:val="20"/>
                <w:szCs w:val="22"/>
              </w:rPr>
              <w:t xml:space="preserve"> – 7:00 p.m.</w:t>
            </w:r>
          </w:p>
        </w:tc>
      </w:tr>
      <w:tr w:rsidR="00C860F1" w:rsidRPr="0046162D" w14:paraId="7A027CB3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7D8E0C09" w14:textId="0C0955D7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 – 6:00 p.m./6:30 p.m./7:30 p.m.</w:t>
            </w:r>
          </w:p>
        </w:tc>
        <w:tc>
          <w:tcPr>
            <w:tcW w:w="3500" w:type="pct"/>
          </w:tcPr>
          <w:p w14:paraId="4D70C355" w14:textId="3EF7F42A" w:rsidR="00C860F1" w:rsidRDefault="00B75932" w:rsidP="00BB1B84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 – </w:t>
            </w:r>
            <w:r w:rsidR="00AD1B6C">
              <w:rPr>
                <w:sz w:val="20"/>
                <w:szCs w:val="22"/>
              </w:rPr>
              <w:t>May 6</w:t>
            </w:r>
            <w:r>
              <w:rPr>
                <w:sz w:val="20"/>
                <w:szCs w:val="22"/>
              </w:rPr>
              <w:t xml:space="preserve"> – 7:00 p.m.</w:t>
            </w:r>
          </w:p>
        </w:tc>
      </w:tr>
    </w:tbl>
    <w:p w14:paraId="4478B5D3" w14:textId="590BF0EB" w:rsidR="008110D2" w:rsidRPr="0046162D" w:rsidRDefault="00ED6F1B" w:rsidP="008110D2">
      <w:pPr>
        <w:pStyle w:val="Heading2"/>
        <w:spacing w:line="278" w:lineRule="auto"/>
        <w:rPr>
          <w:sz w:val="28"/>
          <w:szCs w:val="28"/>
        </w:rPr>
      </w:pPr>
      <w:r w:rsidRPr="00ED6F1B">
        <w:rPr>
          <w:sz w:val="28"/>
          <w:szCs w:val="28"/>
        </w:rPr>
        <w:t>100% Online Classes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Table listing final exam times and days for 100% online Spring 2027 classes"/>
        <w:tblDescription w:val="Table listing final exam times and days for 100% online Spring 2027 classes"/>
      </w:tblPr>
      <w:tblGrid>
        <w:gridCol w:w="3064"/>
        <w:gridCol w:w="7150"/>
      </w:tblGrid>
      <w:tr w:rsidR="008110D2" w:rsidRPr="0046162D" w14:paraId="007E1519" w14:textId="77777777" w:rsidTr="00C02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65E42E53" w14:textId="79D49A3C" w:rsidR="008110D2" w:rsidRPr="0046162D" w:rsidRDefault="00ED6F1B" w:rsidP="00C02B76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ED6F1B">
              <w:rPr>
                <w:bCs/>
                <w:sz w:val="22"/>
                <w:szCs w:val="22"/>
              </w:rPr>
              <w:t xml:space="preserve">If your class </w:t>
            </w:r>
            <w:r>
              <w:rPr>
                <w:bCs/>
                <w:sz w:val="22"/>
                <w:szCs w:val="22"/>
              </w:rPr>
              <w:t>is in</w:t>
            </w:r>
            <w:r w:rsidRPr="00ED6F1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500" w:type="pct"/>
          </w:tcPr>
          <w:p w14:paraId="7DD21BB6" w14:textId="77777777" w:rsidR="008110D2" w:rsidRPr="0046162D" w:rsidRDefault="008110D2" w:rsidP="00C02B76">
            <w:pPr>
              <w:spacing w:before="120" w:after="12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exam is:</w:t>
            </w:r>
          </w:p>
        </w:tc>
      </w:tr>
      <w:tr w:rsidR="00ED6F1B" w14:paraId="39FCD122" w14:textId="77777777" w:rsidTr="00C02B76">
        <w:tc>
          <w:tcPr>
            <w:tcW w:w="1500" w:type="pct"/>
          </w:tcPr>
          <w:p w14:paraId="7FFC1CD8" w14:textId="07E84E13" w:rsidR="00ED6F1B" w:rsidRDefault="00ED6F1B" w:rsidP="00ED6F1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Session AP1</w:t>
            </w:r>
          </w:p>
        </w:tc>
        <w:tc>
          <w:tcPr>
            <w:tcW w:w="3500" w:type="pct"/>
          </w:tcPr>
          <w:p w14:paraId="05EB9697" w14:textId="3C9ABC4A" w:rsidR="00ED6F1B" w:rsidRDefault="00ED6F1B" w:rsidP="00ED6F1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F – March 5 &amp; S – March 6</w:t>
            </w:r>
          </w:p>
        </w:tc>
      </w:tr>
      <w:tr w:rsidR="00ED6F1B" w14:paraId="4F825132" w14:textId="77777777" w:rsidTr="00C02B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7C814BE" w14:textId="128ECBB5" w:rsidR="00ED6F1B" w:rsidRDefault="00ED6F1B" w:rsidP="00ED6F1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Session AP2</w:t>
            </w:r>
          </w:p>
        </w:tc>
        <w:tc>
          <w:tcPr>
            <w:tcW w:w="3500" w:type="pct"/>
          </w:tcPr>
          <w:p w14:paraId="51D0BA27" w14:textId="7047C2EC" w:rsidR="00ED6F1B" w:rsidRDefault="00ED6F1B" w:rsidP="00ED6F1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F – April 30 &amp; S – May 1</w:t>
            </w:r>
          </w:p>
        </w:tc>
      </w:tr>
    </w:tbl>
    <w:p w14:paraId="65DD58DA" w14:textId="32185919" w:rsidR="00427D7E" w:rsidRPr="00ED6F1B" w:rsidRDefault="00427D7E" w:rsidP="00ED6F1B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ED6F1B">
        <w:rPr>
          <w:sz w:val="22"/>
          <w:szCs w:val="22"/>
        </w:rPr>
        <w:t>Saturday classes have final exams on Saturday, December 12, at the regular class time.</w:t>
      </w:r>
    </w:p>
    <w:p w14:paraId="3E466BB9" w14:textId="51D14F55" w:rsidR="0022226B" w:rsidRPr="00ED6F1B" w:rsidRDefault="0022226B" w:rsidP="00ED6F1B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ED6F1B">
        <w:rPr>
          <w:sz w:val="22"/>
          <w:szCs w:val="22"/>
        </w:rPr>
        <w:t>Any class time not listed has the exam time of the closest hour.</w:t>
      </w:r>
    </w:p>
    <w:p w14:paraId="5301832B" w14:textId="588B9F48" w:rsidR="0022226B" w:rsidRPr="00ED6F1B" w:rsidRDefault="0022226B" w:rsidP="00ED6F1B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ED6F1B">
        <w:rPr>
          <w:sz w:val="22"/>
          <w:szCs w:val="22"/>
        </w:rPr>
        <w:t>Each exam is scheduled for a two-hour period.</w:t>
      </w:r>
    </w:p>
    <w:p w14:paraId="302094C2" w14:textId="78A99113" w:rsidR="0022226B" w:rsidRPr="00ED6F1B" w:rsidRDefault="0022226B" w:rsidP="00ED6F1B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ED6F1B">
        <w:rPr>
          <w:sz w:val="22"/>
          <w:szCs w:val="22"/>
        </w:rPr>
        <w:t>Exams in science labs and HPE courses are given at the last class meeting.</w:t>
      </w:r>
    </w:p>
    <w:p w14:paraId="4A50AAB2" w14:textId="7759C3F2" w:rsidR="00C860F1" w:rsidRPr="00ED6F1B" w:rsidRDefault="00427D7E" w:rsidP="00ED6F1B">
      <w:pPr>
        <w:pStyle w:val="ListParagraph"/>
        <w:numPr>
          <w:ilvl w:val="0"/>
          <w:numId w:val="5"/>
        </w:numPr>
        <w:spacing w:before="240"/>
        <w:rPr>
          <w:sz w:val="22"/>
          <w:szCs w:val="22"/>
        </w:rPr>
      </w:pPr>
      <w:r w:rsidRPr="00ED6F1B">
        <w:rPr>
          <w:sz w:val="22"/>
          <w:szCs w:val="22"/>
        </w:rPr>
        <w:t>A student with 3 or more exams in one day may petition through his/her/their academic dean to take only 2 exams on the same day.</w:t>
      </w:r>
    </w:p>
    <w:sectPr w:rsidR="00C860F1" w:rsidRPr="00ED6F1B" w:rsidSect="002C1381"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48680" w14:textId="77777777" w:rsidR="00CE7436" w:rsidRDefault="00CE7436">
      <w:pPr>
        <w:spacing w:after="0" w:line="240" w:lineRule="auto"/>
      </w:pPr>
      <w:r>
        <w:separator/>
      </w:r>
    </w:p>
  </w:endnote>
  <w:endnote w:type="continuationSeparator" w:id="0">
    <w:p w14:paraId="57C8F82F" w14:textId="77777777" w:rsidR="00CE7436" w:rsidRDefault="00CE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98E25E" w14:textId="77777777" w:rsidR="004B4E7E" w:rsidRDefault="004B4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71749" w14:textId="77777777" w:rsidR="00815EF9" w:rsidRDefault="00815EF9" w:rsidP="001352D7">
        <w:pPr>
          <w:pStyle w:val="Footer"/>
          <w:jc w:val="right"/>
        </w:pPr>
        <w:r w:rsidRPr="00815EF9">
          <w:rPr>
            <w:color w:val="461D7C"/>
          </w:rPr>
          <w:fldChar w:fldCharType="begin"/>
        </w:r>
        <w:r w:rsidRPr="00815EF9">
          <w:rPr>
            <w:color w:val="461D7C"/>
          </w:rPr>
          <w:instrText xml:space="preserve"> PAGE   \* MERGEFORMAT </w:instrText>
        </w:r>
        <w:r w:rsidRPr="00815EF9">
          <w:rPr>
            <w:color w:val="461D7C"/>
          </w:rPr>
          <w:fldChar w:fldCharType="separate"/>
        </w:r>
        <w:r w:rsidRPr="00815EF9">
          <w:rPr>
            <w:noProof/>
            <w:color w:val="461D7C"/>
          </w:rPr>
          <w:t>2</w:t>
        </w:r>
        <w:r w:rsidRPr="00815EF9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010CB" w14:textId="77777777" w:rsidR="00CE7436" w:rsidRDefault="00CE7436">
      <w:pPr>
        <w:spacing w:after="0" w:line="240" w:lineRule="auto"/>
      </w:pPr>
      <w:r>
        <w:separator/>
      </w:r>
    </w:p>
  </w:footnote>
  <w:footnote w:type="continuationSeparator" w:id="0">
    <w:p w14:paraId="734820E4" w14:textId="77777777" w:rsidR="00CE7436" w:rsidRDefault="00CE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438C" w14:textId="60CD0BFC" w:rsidR="00815EF9" w:rsidRPr="00815EF9" w:rsidRDefault="00815EF9" w:rsidP="00ED6F1B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67EFC"/>
    <w:multiLevelType w:val="hybridMultilevel"/>
    <w:tmpl w:val="5104654C"/>
    <w:lvl w:ilvl="0" w:tplc="A51824B4">
      <w:numFmt w:val="bullet"/>
      <w:lvlText w:val="-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291C"/>
    <w:multiLevelType w:val="hybridMultilevel"/>
    <w:tmpl w:val="87460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4"/>
  </w:num>
  <w:num w:numId="4" w16cid:durableId="951281472">
    <w:abstractNumId w:val="2"/>
  </w:num>
  <w:num w:numId="5" w16cid:durableId="38202176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E5"/>
    <w:rsid w:val="00001CE4"/>
    <w:rsid w:val="00013680"/>
    <w:rsid w:val="000144E5"/>
    <w:rsid w:val="00090FDB"/>
    <w:rsid w:val="000C1C50"/>
    <w:rsid w:val="000C76FF"/>
    <w:rsid w:val="000F14BA"/>
    <w:rsid w:val="0011739D"/>
    <w:rsid w:val="001221AE"/>
    <w:rsid w:val="001352D7"/>
    <w:rsid w:val="00142513"/>
    <w:rsid w:val="0016396E"/>
    <w:rsid w:val="001A7DCD"/>
    <w:rsid w:val="0022226B"/>
    <w:rsid w:val="00256145"/>
    <w:rsid w:val="00257607"/>
    <w:rsid w:val="00286B30"/>
    <w:rsid w:val="00296AAD"/>
    <w:rsid w:val="002C057E"/>
    <w:rsid w:val="002C1381"/>
    <w:rsid w:val="003806B1"/>
    <w:rsid w:val="003D66B5"/>
    <w:rsid w:val="003F08C5"/>
    <w:rsid w:val="00421EA3"/>
    <w:rsid w:val="0042422A"/>
    <w:rsid w:val="00427D7E"/>
    <w:rsid w:val="004422F5"/>
    <w:rsid w:val="00445F92"/>
    <w:rsid w:val="0046162D"/>
    <w:rsid w:val="00471A77"/>
    <w:rsid w:val="0048068C"/>
    <w:rsid w:val="00483E72"/>
    <w:rsid w:val="0048600E"/>
    <w:rsid w:val="004B4E7E"/>
    <w:rsid w:val="004E106A"/>
    <w:rsid w:val="004E163A"/>
    <w:rsid w:val="00500F4D"/>
    <w:rsid w:val="005079D3"/>
    <w:rsid w:val="00513AB2"/>
    <w:rsid w:val="00545FDC"/>
    <w:rsid w:val="00564FAC"/>
    <w:rsid w:val="0057247D"/>
    <w:rsid w:val="00583687"/>
    <w:rsid w:val="005868FF"/>
    <w:rsid w:val="00590D4B"/>
    <w:rsid w:val="005915C9"/>
    <w:rsid w:val="005958E0"/>
    <w:rsid w:val="006032AE"/>
    <w:rsid w:val="006306D7"/>
    <w:rsid w:val="006443D9"/>
    <w:rsid w:val="00670C09"/>
    <w:rsid w:val="00684F26"/>
    <w:rsid w:val="006D431E"/>
    <w:rsid w:val="006F26D0"/>
    <w:rsid w:val="0070762B"/>
    <w:rsid w:val="00712CF3"/>
    <w:rsid w:val="00740342"/>
    <w:rsid w:val="00743556"/>
    <w:rsid w:val="007700E6"/>
    <w:rsid w:val="007B72B1"/>
    <w:rsid w:val="007D2D63"/>
    <w:rsid w:val="007D3174"/>
    <w:rsid w:val="007D69D1"/>
    <w:rsid w:val="007D6D7B"/>
    <w:rsid w:val="007F1A15"/>
    <w:rsid w:val="008110D2"/>
    <w:rsid w:val="00815EF9"/>
    <w:rsid w:val="00843FF4"/>
    <w:rsid w:val="008A559F"/>
    <w:rsid w:val="008E0B55"/>
    <w:rsid w:val="00932841"/>
    <w:rsid w:val="00936F03"/>
    <w:rsid w:val="0095122E"/>
    <w:rsid w:val="0095BAA0"/>
    <w:rsid w:val="009B68E5"/>
    <w:rsid w:val="009C0088"/>
    <w:rsid w:val="009C1891"/>
    <w:rsid w:val="009D2B60"/>
    <w:rsid w:val="00A43AD2"/>
    <w:rsid w:val="00A540CC"/>
    <w:rsid w:val="00A84B9E"/>
    <w:rsid w:val="00A97E4C"/>
    <w:rsid w:val="00AD1B6C"/>
    <w:rsid w:val="00AE415E"/>
    <w:rsid w:val="00B219B1"/>
    <w:rsid w:val="00B27086"/>
    <w:rsid w:val="00B4566F"/>
    <w:rsid w:val="00B4674C"/>
    <w:rsid w:val="00B75932"/>
    <w:rsid w:val="00B86E74"/>
    <w:rsid w:val="00BD66E5"/>
    <w:rsid w:val="00BE2C97"/>
    <w:rsid w:val="00BE7B3A"/>
    <w:rsid w:val="00BF755D"/>
    <w:rsid w:val="00C35C8A"/>
    <w:rsid w:val="00C37F89"/>
    <w:rsid w:val="00C514F4"/>
    <w:rsid w:val="00C76451"/>
    <w:rsid w:val="00C860F1"/>
    <w:rsid w:val="00C86AE5"/>
    <w:rsid w:val="00CB4FAC"/>
    <w:rsid w:val="00CE7436"/>
    <w:rsid w:val="00D03924"/>
    <w:rsid w:val="00D05916"/>
    <w:rsid w:val="00D07386"/>
    <w:rsid w:val="00D178FA"/>
    <w:rsid w:val="00D36290"/>
    <w:rsid w:val="00D5129A"/>
    <w:rsid w:val="00D5605A"/>
    <w:rsid w:val="00D84162"/>
    <w:rsid w:val="00DB00FD"/>
    <w:rsid w:val="00DB2EBC"/>
    <w:rsid w:val="00DD40E8"/>
    <w:rsid w:val="00E1250B"/>
    <w:rsid w:val="00E4222E"/>
    <w:rsid w:val="00E57F9C"/>
    <w:rsid w:val="00E83337"/>
    <w:rsid w:val="00EA3517"/>
    <w:rsid w:val="00ED6F1B"/>
    <w:rsid w:val="00F17B97"/>
    <w:rsid w:val="00F573D9"/>
    <w:rsid w:val="00F8446B"/>
    <w:rsid w:val="00F86BA2"/>
    <w:rsid w:val="00F919CA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0F52E"/>
  <w15:chartTrackingRefBased/>
  <w15:docId w15:val="{714B9E03-9836-4144-90FF-0769966B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rketing%20and%20Communications%20(MPR)\2026%20Web%20Accessibility\Templates\Template%20Files\2026%20Academic%20Calendar%20and%20Deadlin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2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Academic Calendar and Deadlines Template</Template>
  <TotalTime>185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Sherri.Bohannon@lsus.edu</Manager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2027 Final Exam Schedule - LSUS</dc:title>
  <dc:subject/>
  <dc:creator>Bohannon, Sherri</dc:creator>
  <cp:keywords/>
  <dc:description/>
  <cp:lastModifiedBy>Landry Ray</cp:lastModifiedBy>
  <cp:revision>9</cp:revision>
  <cp:lastPrinted>2026-05-11T19:20:00Z</cp:lastPrinted>
  <dcterms:created xsi:type="dcterms:W3CDTF">2026-09-23T13:57:00Z</dcterms:created>
  <dcterms:modified xsi:type="dcterms:W3CDTF">2026-09-25T17:17:00Z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