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B080" w14:textId="4DDC9A80" w:rsidR="0046162D" w:rsidRPr="0046162D" w:rsidRDefault="00761330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Spring 202</w:t>
      </w:r>
      <w:r w:rsidR="00BB72A4">
        <w:rPr>
          <w:sz w:val="36"/>
          <w:szCs w:val="36"/>
        </w:rPr>
        <w:t>8</w:t>
      </w:r>
      <w:r>
        <w:rPr>
          <w:sz w:val="36"/>
          <w:szCs w:val="36"/>
        </w:rPr>
        <w:t xml:space="preserve"> Accelerated Calendar</w:t>
      </w:r>
    </w:p>
    <w:p w14:paraId="1F04F100" w14:textId="1F043410" w:rsidR="0046162D" w:rsidRPr="003F6686" w:rsidRDefault="003B7D03" w:rsidP="003F6686">
      <w:pPr>
        <w:pStyle w:val="Heading2"/>
      </w:pPr>
      <w:r w:rsidRPr="003B7D03">
        <w:t>Spring 202</w:t>
      </w:r>
      <w:r w:rsidR="00BB72A4">
        <w:t>8</w:t>
      </w:r>
      <w:r w:rsidRPr="003B7D03">
        <w:t xml:space="preserve"> </w:t>
      </w:r>
      <w:r w:rsidR="00761330">
        <w:t>Session AP1/1C</w:t>
      </w:r>
      <w:r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the Spring 2028 AP1/1C Session. "/>
        <w:tblDescription w:val="A table outlining the various dates and deadlines for the Spring 2028 AP1/1C Session. "/>
      </w:tblPr>
      <w:tblGrid>
        <w:gridCol w:w="4136"/>
        <w:gridCol w:w="9678"/>
      </w:tblGrid>
      <w:tr w:rsidR="0046162D" w:rsidRPr="0046162D" w14:paraId="53C8596D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1B9E3FF4" w14:textId="77777777" w:rsidR="0046162D" w:rsidRPr="0046162D" w:rsidRDefault="0046162D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3" w:type="pct"/>
          </w:tcPr>
          <w:p w14:paraId="21083AE6" w14:textId="77777777" w:rsidR="0046162D" w:rsidRPr="0046162D" w:rsidRDefault="0046162D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46162D" w:rsidRPr="0046162D" w14:paraId="7857699A" w14:textId="77777777" w:rsidTr="0046162D">
        <w:trPr>
          <w:cantSplit/>
        </w:trPr>
        <w:tc>
          <w:tcPr>
            <w:tcW w:w="1497" w:type="pct"/>
          </w:tcPr>
          <w:p w14:paraId="481B9C90" w14:textId="307124DF" w:rsidR="0046162D" w:rsidRPr="0046162D" w:rsidRDefault="00BB72A4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12/6/2027</w:t>
            </w:r>
          </w:p>
        </w:tc>
        <w:tc>
          <w:tcPr>
            <w:tcW w:w="3503" w:type="pct"/>
          </w:tcPr>
          <w:p w14:paraId="665224B7" w14:textId="776AC355" w:rsidR="0046162D" w:rsidRPr="0046162D" w:rsidRDefault="00247F9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247F95">
              <w:rPr>
                <w:sz w:val="20"/>
                <w:szCs w:val="22"/>
              </w:rPr>
              <w:t xml:space="preserve">Last day to apply for </w:t>
            </w:r>
            <w:r w:rsidR="00312A21">
              <w:rPr>
                <w:sz w:val="20"/>
                <w:szCs w:val="22"/>
              </w:rPr>
              <w:t>spring 2028</w:t>
            </w:r>
            <w:r w:rsidRPr="00247F95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58DDB84E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C7B3314" w14:textId="23D3786E" w:rsidR="0046162D" w:rsidRPr="0046162D" w:rsidRDefault="00312A21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12/13/2027</w:t>
            </w:r>
          </w:p>
        </w:tc>
        <w:tc>
          <w:tcPr>
            <w:tcW w:w="3503" w:type="pct"/>
          </w:tcPr>
          <w:p w14:paraId="2D63631A" w14:textId="57FF72D7" w:rsidR="0046162D" w:rsidRPr="0046162D" w:rsidRDefault="00247F9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247F95">
              <w:rPr>
                <w:sz w:val="20"/>
                <w:szCs w:val="22"/>
              </w:rPr>
              <w:t xml:space="preserve">Last day for submission of documents for </w:t>
            </w:r>
            <w:r w:rsidR="00312A21">
              <w:rPr>
                <w:sz w:val="20"/>
                <w:szCs w:val="22"/>
              </w:rPr>
              <w:t>spring 2028</w:t>
            </w:r>
            <w:r w:rsidRPr="00247F95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4C224880" w14:textId="77777777" w:rsidTr="0046162D">
        <w:trPr>
          <w:cantSplit/>
        </w:trPr>
        <w:tc>
          <w:tcPr>
            <w:tcW w:w="1497" w:type="pct"/>
          </w:tcPr>
          <w:p w14:paraId="4CF47CB3" w14:textId="631FF62F" w:rsidR="0046162D" w:rsidRPr="0046162D" w:rsidRDefault="000A096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1/12/2028</w:t>
            </w:r>
          </w:p>
        </w:tc>
        <w:tc>
          <w:tcPr>
            <w:tcW w:w="3503" w:type="pct"/>
          </w:tcPr>
          <w:p w14:paraId="5A60BC3D" w14:textId="68469F48" w:rsidR="0046162D" w:rsidRPr="0046162D" w:rsidRDefault="00247F9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247F95">
              <w:rPr>
                <w:sz w:val="20"/>
                <w:szCs w:val="22"/>
              </w:rPr>
              <w:t xml:space="preserve">Tuition and fee payment deadline for </w:t>
            </w:r>
            <w:r w:rsidR="00312A21">
              <w:rPr>
                <w:sz w:val="20"/>
                <w:szCs w:val="22"/>
              </w:rPr>
              <w:t>spring 2028</w:t>
            </w:r>
            <w:r w:rsidRPr="00247F95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58B2698B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5A443642" w14:textId="518F6411" w:rsidR="0046162D" w:rsidRPr="0046162D" w:rsidRDefault="000A096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1/13/2028</w:t>
            </w:r>
          </w:p>
        </w:tc>
        <w:tc>
          <w:tcPr>
            <w:tcW w:w="3503" w:type="pct"/>
          </w:tcPr>
          <w:p w14:paraId="05E26110" w14:textId="1C2F6F83" w:rsidR="0046162D" w:rsidRPr="0046162D" w:rsidRDefault="00302B7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302B7C">
              <w:rPr>
                <w:sz w:val="20"/>
                <w:szCs w:val="22"/>
              </w:rPr>
              <w:t xml:space="preserve">$50 late registration fee begins for </w:t>
            </w:r>
            <w:r w:rsidR="00312A21">
              <w:rPr>
                <w:sz w:val="20"/>
                <w:szCs w:val="22"/>
              </w:rPr>
              <w:t>spring 2028</w:t>
            </w:r>
            <w:r w:rsidRPr="00302B7C">
              <w:rPr>
                <w:sz w:val="20"/>
                <w:szCs w:val="22"/>
              </w:rPr>
              <w:t xml:space="preserve"> semester AP1/1C.</w:t>
            </w:r>
          </w:p>
        </w:tc>
      </w:tr>
      <w:tr w:rsidR="0046162D" w:rsidRPr="0046162D" w14:paraId="4BAD3F28" w14:textId="77777777" w:rsidTr="0046162D">
        <w:trPr>
          <w:cantSplit/>
        </w:trPr>
        <w:tc>
          <w:tcPr>
            <w:tcW w:w="1497" w:type="pct"/>
          </w:tcPr>
          <w:p w14:paraId="4F87E551" w14:textId="0AC3115B" w:rsidR="0046162D" w:rsidRPr="0046162D" w:rsidRDefault="000A096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1/18/2028</w:t>
            </w:r>
          </w:p>
        </w:tc>
        <w:tc>
          <w:tcPr>
            <w:tcW w:w="3503" w:type="pct"/>
          </w:tcPr>
          <w:p w14:paraId="2B753CE1" w14:textId="3E043327" w:rsidR="0046162D" w:rsidRPr="0046162D" w:rsidRDefault="00302B7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302B7C">
              <w:rPr>
                <w:sz w:val="20"/>
                <w:szCs w:val="22"/>
              </w:rPr>
              <w:t xml:space="preserve">Classes begin for </w:t>
            </w:r>
            <w:r w:rsidR="00312A21">
              <w:rPr>
                <w:sz w:val="20"/>
                <w:szCs w:val="22"/>
              </w:rPr>
              <w:t>spring 2028</w:t>
            </w:r>
            <w:r w:rsidRPr="00302B7C">
              <w:rPr>
                <w:sz w:val="20"/>
                <w:szCs w:val="22"/>
              </w:rPr>
              <w:t xml:space="preserve"> semester AP1/1C.</w:t>
            </w:r>
          </w:p>
        </w:tc>
      </w:tr>
      <w:tr w:rsidR="0046162D" w:rsidRPr="0046162D" w14:paraId="17A07D2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505CBCF1" w14:textId="3DF9BF97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1/18/2028</w:t>
            </w:r>
          </w:p>
        </w:tc>
        <w:tc>
          <w:tcPr>
            <w:tcW w:w="3503" w:type="pct"/>
          </w:tcPr>
          <w:p w14:paraId="10C95A79" w14:textId="0E849B6C" w:rsidR="0046162D" w:rsidRPr="0046162D" w:rsidRDefault="00302B7C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302B7C">
              <w:rPr>
                <w:sz w:val="20"/>
                <w:szCs w:val="22"/>
              </w:rPr>
              <w:t xml:space="preserve">Last day to add courses for </w:t>
            </w:r>
            <w:r w:rsidR="00312A21">
              <w:rPr>
                <w:sz w:val="20"/>
                <w:szCs w:val="22"/>
              </w:rPr>
              <w:t>spring 2028</w:t>
            </w:r>
            <w:r w:rsidRPr="00302B7C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46C4ACFE" w14:textId="77777777" w:rsidTr="0046162D">
        <w:trPr>
          <w:cantSplit/>
        </w:trPr>
        <w:tc>
          <w:tcPr>
            <w:tcW w:w="1497" w:type="pct"/>
          </w:tcPr>
          <w:p w14:paraId="02EEB0B8" w14:textId="63ABEF8B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1/20/2028</w:t>
            </w:r>
          </w:p>
        </w:tc>
        <w:tc>
          <w:tcPr>
            <w:tcW w:w="3503" w:type="pct"/>
          </w:tcPr>
          <w:p w14:paraId="19FE2B02" w14:textId="2DB97C12" w:rsidR="0046162D" w:rsidRPr="0046162D" w:rsidRDefault="006F7C44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F7C44">
              <w:rPr>
                <w:sz w:val="20"/>
                <w:szCs w:val="22"/>
              </w:rPr>
              <w:t xml:space="preserve">Last day for 100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6F7C44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198B995D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22D5EC6" w14:textId="2ACBBF58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1/24/2028</w:t>
            </w:r>
          </w:p>
        </w:tc>
        <w:tc>
          <w:tcPr>
            <w:tcW w:w="3503" w:type="pct"/>
          </w:tcPr>
          <w:p w14:paraId="219984E2" w14:textId="15D4FFA9" w:rsidR="0046162D" w:rsidRPr="0046162D" w:rsidRDefault="006F7C44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F7C44">
              <w:rPr>
                <w:sz w:val="20"/>
                <w:szCs w:val="22"/>
              </w:rPr>
              <w:t xml:space="preserve">Last day for 60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6F7C44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04622975" w14:textId="77777777" w:rsidTr="0046162D">
        <w:trPr>
          <w:cantSplit/>
        </w:trPr>
        <w:tc>
          <w:tcPr>
            <w:tcW w:w="1497" w:type="pct"/>
          </w:tcPr>
          <w:p w14:paraId="1B87454D" w14:textId="5E222F81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1/26/2028</w:t>
            </w:r>
          </w:p>
        </w:tc>
        <w:tc>
          <w:tcPr>
            <w:tcW w:w="3503" w:type="pct"/>
          </w:tcPr>
          <w:p w14:paraId="2F7A5D83" w14:textId="43479756" w:rsidR="0046162D" w:rsidRPr="0046162D" w:rsidRDefault="006F7C44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6F7C44">
              <w:rPr>
                <w:sz w:val="20"/>
                <w:szCs w:val="22"/>
              </w:rPr>
              <w:t xml:space="preserve">Last day to drop or resign without a "W" from </w:t>
            </w:r>
            <w:r w:rsidR="00312A21">
              <w:rPr>
                <w:sz w:val="20"/>
                <w:szCs w:val="22"/>
              </w:rPr>
              <w:t>spring 2028</w:t>
            </w:r>
            <w:r w:rsidRPr="006F7C44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1CE7B8C1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4DD3031" w14:textId="64412C34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1/26/2028</w:t>
            </w:r>
          </w:p>
        </w:tc>
        <w:tc>
          <w:tcPr>
            <w:tcW w:w="3503" w:type="pct"/>
          </w:tcPr>
          <w:p w14:paraId="748E9499" w14:textId="1E6CD52E" w:rsidR="0046162D" w:rsidRPr="0046162D" w:rsidRDefault="00131ED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131EDB">
              <w:rPr>
                <w:sz w:val="20"/>
                <w:szCs w:val="22"/>
              </w:rPr>
              <w:t xml:space="preserve">Last day to change from credit to audit for </w:t>
            </w:r>
            <w:r w:rsidR="00312A21">
              <w:rPr>
                <w:sz w:val="20"/>
                <w:szCs w:val="22"/>
              </w:rPr>
              <w:t>spring 2028</w:t>
            </w:r>
            <w:r w:rsidRPr="00131EDB">
              <w:rPr>
                <w:sz w:val="20"/>
                <w:szCs w:val="22"/>
              </w:rPr>
              <w:t xml:space="preserve"> semester AP1/1C</w:t>
            </w:r>
          </w:p>
        </w:tc>
      </w:tr>
      <w:tr w:rsidR="0046162D" w:rsidRPr="0046162D" w14:paraId="10FCDF63" w14:textId="77777777" w:rsidTr="0046162D">
        <w:trPr>
          <w:cantSplit/>
        </w:trPr>
        <w:tc>
          <w:tcPr>
            <w:tcW w:w="1497" w:type="pct"/>
          </w:tcPr>
          <w:p w14:paraId="00A791AB" w14:textId="5EA605AC" w:rsidR="0046162D" w:rsidRPr="0046162D" w:rsidRDefault="008E78ED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1/26/2028</w:t>
            </w:r>
          </w:p>
        </w:tc>
        <w:tc>
          <w:tcPr>
            <w:tcW w:w="3503" w:type="pct"/>
          </w:tcPr>
          <w:p w14:paraId="378C0086" w14:textId="031FE4F9" w:rsidR="0046162D" w:rsidRPr="0046162D" w:rsidRDefault="00131ED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131EDB">
              <w:rPr>
                <w:sz w:val="20"/>
                <w:szCs w:val="22"/>
              </w:rPr>
              <w:t xml:space="preserve">Census date for </w:t>
            </w:r>
            <w:r w:rsidR="00312A21">
              <w:rPr>
                <w:sz w:val="20"/>
                <w:szCs w:val="22"/>
              </w:rPr>
              <w:t>spring 2028</w:t>
            </w:r>
            <w:r w:rsidRPr="00131EDB">
              <w:rPr>
                <w:sz w:val="20"/>
                <w:szCs w:val="22"/>
              </w:rPr>
              <w:t xml:space="preserve"> semester AP1/C</w:t>
            </w:r>
          </w:p>
        </w:tc>
      </w:tr>
      <w:tr w:rsidR="003B7D03" w:rsidRPr="0046162D" w14:paraId="7BDF1875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A49C1AC" w14:textId="0329B5FF" w:rsidR="003B7D03" w:rsidRPr="00131EDB" w:rsidRDefault="00E4172A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1/26/2028</w:t>
            </w:r>
          </w:p>
        </w:tc>
        <w:tc>
          <w:tcPr>
            <w:tcW w:w="3503" w:type="pct"/>
          </w:tcPr>
          <w:p w14:paraId="0A97C7F8" w14:textId="04AFF78E" w:rsidR="003B7D03" w:rsidRPr="00131EDB" w:rsidRDefault="003B7D03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C928E2">
              <w:rPr>
                <w:sz w:val="20"/>
                <w:szCs w:val="22"/>
              </w:rPr>
              <w:t xml:space="preserve">Last day for 40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C928E2">
              <w:rPr>
                <w:sz w:val="20"/>
                <w:szCs w:val="22"/>
              </w:rPr>
              <w:t xml:space="preserve"> semester AP1/1C</w:t>
            </w:r>
          </w:p>
        </w:tc>
      </w:tr>
      <w:tr w:rsidR="003B7D03" w:rsidRPr="0046162D" w14:paraId="29058842" w14:textId="77777777" w:rsidTr="0046162D">
        <w:trPr>
          <w:cantSplit/>
        </w:trPr>
        <w:tc>
          <w:tcPr>
            <w:tcW w:w="1497" w:type="pct"/>
          </w:tcPr>
          <w:p w14:paraId="5B670D0C" w14:textId="7F8AA932" w:rsidR="003B7D03" w:rsidRPr="00131EDB" w:rsidRDefault="00E4172A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1/28/2028</w:t>
            </w:r>
          </w:p>
        </w:tc>
        <w:tc>
          <w:tcPr>
            <w:tcW w:w="3503" w:type="pct"/>
          </w:tcPr>
          <w:p w14:paraId="1B6C6904" w14:textId="6027ECC3" w:rsidR="003B7D03" w:rsidRPr="00131EDB" w:rsidRDefault="003B7D03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C928E2">
              <w:rPr>
                <w:sz w:val="20"/>
                <w:szCs w:val="22"/>
              </w:rPr>
              <w:t xml:space="preserve">Last day for submission of dissertation/thesis for </w:t>
            </w:r>
            <w:r w:rsidR="00312A21">
              <w:rPr>
                <w:sz w:val="20"/>
                <w:szCs w:val="22"/>
              </w:rPr>
              <w:t>spring 2028</w:t>
            </w:r>
            <w:r w:rsidRPr="00C928E2">
              <w:rPr>
                <w:sz w:val="20"/>
                <w:szCs w:val="22"/>
              </w:rPr>
              <w:t xml:space="preserve"> semester AP1/1C</w:t>
            </w:r>
          </w:p>
        </w:tc>
      </w:tr>
      <w:tr w:rsidR="003B7D03" w:rsidRPr="0046162D" w14:paraId="0554FA69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238BA668" w14:textId="462BAD1B" w:rsidR="003B7D03" w:rsidRPr="00131EDB" w:rsidRDefault="00D03175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2/17/2028</w:t>
            </w:r>
          </w:p>
        </w:tc>
        <w:tc>
          <w:tcPr>
            <w:tcW w:w="3503" w:type="pct"/>
          </w:tcPr>
          <w:p w14:paraId="3F7BA425" w14:textId="4692A528" w:rsidR="003B7D03" w:rsidRPr="00131EDB" w:rsidRDefault="003B7D03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C928E2">
              <w:rPr>
                <w:sz w:val="20"/>
                <w:szCs w:val="22"/>
              </w:rPr>
              <w:t xml:space="preserve">Last day to drop with a "W" from </w:t>
            </w:r>
            <w:r w:rsidR="00312A21">
              <w:rPr>
                <w:sz w:val="20"/>
                <w:szCs w:val="22"/>
              </w:rPr>
              <w:t>spring 2028</w:t>
            </w:r>
            <w:r w:rsidRPr="00C928E2">
              <w:rPr>
                <w:sz w:val="20"/>
                <w:szCs w:val="22"/>
              </w:rPr>
              <w:t xml:space="preserve"> semester AP1/1C</w:t>
            </w:r>
          </w:p>
        </w:tc>
      </w:tr>
      <w:tr w:rsidR="003B7D03" w:rsidRPr="0046162D" w14:paraId="59E5DC76" w14:textId="77777777" w:rsidTr="0046162D">
        <w:trPr>
          <w:cantSplit/>
        </w:trPr>
        <w:tc>
          <w:tcPr>
            <w:tcW w:w="1497" w:type="pct"/>
          </w:tcPr>
          <w:p w14:paraId="2AD67E5A" w14:textId="4F94BB8F" w:rsidR="003B7D03" w:rsidRPr="00C928E2" w:rsidRDefault="00D03175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3/3 – 3/4/2028</w:t>
            </w:r>
          </w:p>
        </w:tc>
        <w:tc>
          <w:tcPr>
            <w:tcW w:w="3503" w:type="pct"/>
          </w:tcPr>
          <w:p w14:paraId="01BA0F34" w14:textId="04A796CF" w:rsidR="003B7D03" w:rsidRPr="00C928E2" w:rsidRDefault="003B7D03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CB72A7">
              <w:rPr>
                <w:sz w:val="20"/>
                <w:szCs w:val="22"/>
              </w:rPr>
              <w:t xml:space="preserve">Final exams for </w:t>
            </w:r>
            <w:r w:rsidR="00312A21">
              <w:rPr>
                <w:sz w:val="20"/>
                <w:szCs w:val="22"/>
              </w:rPr>
              <w:t>spring 2028</w:t>
            </w:r>
            <w:r w:rsidRPr="00CB72A7">
              <w:rPr>
                <w:sz w:val="20"/>
                <w:szCs w:val="22"/>
              </w:rPr>
              <w:t xml:space="preserve"> semester AP1/1C</w:t>
            </w:r>
          </w:p>
        </w:tc>
      </w:tr>
      <w:tr w:rsidR="003B7D03" w:rsidRPr="0046162D" w14:paraId="5F1C2CE3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6D72B474" w14:textId="5B3739C8" w:rsidR="003B7D03" w:rsidRPr="00C928E2" w:rsidRDefault="00D03175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3/6/2028</w:t>
            </w:r>
          </w:p>
        </w:tc>
        <w:tc>
          <w:tcPr>
            <w:tcW w:w="3503" w:type="pct"/>
          </w:tcPr>
          <w:p w14:paraId="6481B57B" w14:textId="42A5B3C6" w:rsidR="003B7D03" w:rsidRPr="00CB72A7" w:rsidRDefault="003B7D03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CB72A7">
              <w:rPr>
                <w:sz w:val="20"/>
                <w:szCs w:val="22"/>
              </w:rPr>
              <w:t xml:space="preserve">Classes end for </w:t>
            </w:r>
            <w:r w:rsidR="00312A21">
              <w:rPr>
                <w:sz w:val="20"/>
                <w:szCs w:val="22"/>
              </w:rPr>
              <w:t>spring 2028</w:t>
            </w:r>
            <w:r w:rsidRPr="00CB72A7">
              <w:rPr>
                <w:sz w:val="20"/>
                <w:szCs w:val="22"/>
              </w:rPr>
              <w:t xml:space="preserve"> semester AP1/1C.</w:t>
            </w:r>
          </w:p>
        </w:tc>
      </w:tr>
      <w:tr w:rsidR="003B7D03" w:rsidRPr="0046162D" w14:paraId="6C14232D" w14:textId="77777777" w:rsidTr="0046162D">
        <w:trPr>
          <w:cantSplit/>
        </w:trPr>
        <w:tc>
          <w:tcPr>
            <w:tcW w:w="1497" w:type="pct"/>
          </w:tcPr>
          <w:p w14:paraId="7CEE89E5" w14:textId="2DF15C68" w:rsidR="003B7D03" w:rsidRPr="00CB72A7" w:rsidRDefault="00D03175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3/7/2028</w:t>
            </w:r>
          </w:p>
        </w:tc>
        <w:tc>
          <w:tcPr>
            <w:tcW w:w="3503" w:type="pct"/>
          </w:tcPr>
          <w:p w14:paraId="662D1F3C" w14:textId="7D215FCA" w:rsidR="003B7D03" w:rsidRPr="00CB72A7" w:rsidRDefault="00312A21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3B7D03" w:rsidRPr="00CB72A7">
              <w:rPr>
                <w:sz w:val="20"/>
                <w:szCs w:val="22"/>
              </w:rPr>
              <w:t xml:space="preserve"> semester AP1/1C grades due from faculty to the Registrar @ 10 a.m.</w:t>
            </w:r>
          </w:p>
        </w:tc>
      </w:tr>
      <w:tr w:rsidR="003B7D03" w:rsidRPr="0046162D" w14:paraId="4549AB16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6ADC1D3D" w14:textId="0C692998" w:rsidR="003B7D03" w:rsidRPr="00CB72A7" w:rsidRDefault="00D03175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3/14/2028</w:t>
            </w:r>
          </w:p>
        </w:tc>
        <w:tc>
          <w:tcPr>
            <w:tcW w:w="3503" w:type="pct"/>
          </w:tcPr>
          <w:p w14:paraId="195AA3C6" w14:textId="281703C3" w:rsidR="003B7D03" w:rsidRPr="00CB72A7" w:rsidRDefault="00312A21" w:rsidP="003B7D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3B7D03" w:rsidRPr="00E730DB">
              <w:rPr>
                <w:sz w:val="20"/>
                <w:szCs w:val="22"/>
              </w:rPr>
              <w:t xml:space="preserve"> semester AP1/1C degree conferral date</w:t>
            </w:r>
          </w:p>
        </w:tc>
      </w:tr>
    </w:tbl>
    <w:p w14:paraId="50129B93" w14:textId="74BD5BBC" w:rsidR="00257607" w:rsidRPr="0046162D" w:rsidRDefault="00257607" w:rsidP="003B7D03"/>
    <w:p w14:paraId="225E114C" w14:textId="66FD2816" w:rsidR="00836597" w:rsidRPr="0046162D" w:rsidRDefault="00312A21" w:rsidP="00836597">
      <w:pPr>
        <w:pStyle w:val="Heading2"/>
      </w:pPr>
      <w:r>
        <w:t>Spring 2028</w:t>
      </w:r>
      <w:r w:rsidR="003B7D03" w:rsidRPr="003B7D03">
        <w:t xml:space="preserve"> </w:t>
      </w:r>
      <w:r w:rsidR="00836597">
        <w:t>Session AP2/1D</w:t>
      </w:r>
      <w:r w:rsidR="003B7D03"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the Spring 2028 AP2/1D Session. "/>
        <w:tblDescription w:val="A table outlining the various dates and deadlines for the Spring 2028 AP2/1D Session. "/>
      </w:tblPr>
      <w:tblGrid>
        <w:gridCol w:w="4144"/>
        <w:gridCol w:w="9670"/>
      </w:tblGrid>
      <w:tr w:rsidR="00836597" w:rsidRPr="0046162D" w14:paraId="35FD0A74" w14:textId="77777777" w:rsidTr="00996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4636562B" w14:textId="77777777" w:rsidR="00836597" w:rsidRPr="0046162D" w:rsidRDefault="00836597" w:rsidP="009961D9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0" w:type="pct"/>
          </w:tcPr>
          <w:p w14:paraId="2D94869D" w14:textId="77777777" w:rsidR="00836597" w:rsidRPr="0046162D" w:rsidRDefault="00836597" w:rsidP="009961D9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836597" w:rsidRPr="0046162D" w14:paraId="17C70A04" w14:textId="77777777" w:rsidTr="009961D9">
        <w:trPr>
          <w:cantSplit/>
        </w:trPr>
        <w:tc>
          <w:tcPr>
            <w:tcW w:w="1500" w:type="pct"/>
          </w:tcPr>
          <w:p w14:paraId="4786E0AD" w14:textId="278EE35C" w:rsidR="00836597" w:rsidRPr="0046162D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2/21/2028</w:t>
            </w:r>
          </w:p>
        </w:tc>
        <w:tc>
          <w:tcPr>
            <w:tcW w:w="3500" w:type="pct"/>
          </w:tcPr>
          <w:p w14:paraId="1C663334" w14:textId="749D4A77" w:rsidR="00836597" w:rsidRPr="0046162D" w:rsidRDefault="00E54B05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E54B05">
              <w:rPr>
                <w:sz w:val="20"/>
                <w:szCs w:val="22"/>
              </w:rPr>
              <w:t xml:space="preserve">Last day to apply for </w:t>
            </w:r>
            <w:r w:rsidR="00312A21">
              <w:rPr>
                <w:sz w:val="20"/>
                <w:szCs w:val="22"/>
              </w:rPr>
              <w:t>spring 2028</w:t>
            </w:r>
            <w:r w:rsidRPr="00E54B05">
              <w:rPr>
                <w:sz w:val="20"/>
                <w:szCs w:val="22"/>
              </w:rPr>
              <w:t xml:space="preserve"> semester AP2/1D</w:t>
            </w:r>
          </w:p>
        </w:tc>
      </w:tr>
      <w:tr w:rsidR="00836597" w:rsidRPr="0046162D" w14:paraId="6A373301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49D7F0CD" w14:textId="531E99F8" w:rsidR="00836597" w:rsidRPr="0046162D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2/28/2028</w:t>
            </w:r>
          </w:p>
        </w:tc>
        <w:tc>
          <w:tcPr>
            <w:tcW w:w="3500" w:type="pct"/>
          </w:tcPr>
          <w:p w14:paraId="7C3DCEE5" w14:textId="6CD69D3D" w:rsidR="00836597" w:rsidRPr="0046162D" w:rsidRDefault="00E54B05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E54B05">
              <w:rPr>
                <w:sz w:val="20"/>
                <w:szCs w:val="22"/>
              </w:rPr>
              <w:t xml:space="preserve">Last day for submission of documents for </w:t>
            </w:r>
            <w:r w:rsidR="00312A21">
              <w:rPr>
                <w:sz w:val="20"/>
                <w:szCs w:val="22"/>
              </w:rPr>
              <w:t>spring 2028</w:t>
            </w:r>
            <w:r w:rsidRPr="00E54B05">
              <w:rPr>
                <w:sz w:val="20"/>
                <w:szCs w:val="22"/>
              </w:rPr>
              <w:t xml:space="preserve"> semester AP2/1D</w:t>
            </w:r>
          </w:p>
        </w:tc>
      </w:tr>
      <w:tr w:rsidR="00E54B05" w:rsidRPr="0046162D" w14:paraId="7E90D8E1" w14:textId="77777777" w:rsidTr="009961D9">
        <w:trPr>
          <w:cantSplit/>
        </w:trPr>
        <w:tc>
          <w:tcPr>
            <w:tcW w:w="1500" w:type="pct"/>
          </w:tcPr>
          <w:p w14:paraId="03382C7F" w14:textId="2B32DCDA" w:rsidR="00E54B05" w:rsidRPr="00E54B05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3/8/2028</w:t>
            </w:r>
          </w:p>
        </w:tc>
        <w:tc>
          <w:tcPr>
            <w:tcW w:w="3500" w:type="pct"/>
          </w:tcPr>
          <w:p w14:paraId="1D0FB49E" w14:textId="45413699" w:rsidR="00E54B05" w:rsidRPr="00E54B05" w:rsidRDefault="00B449EA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B449EA">
              <w:rPr>
                <w:sz w:val="20"/>
                <w:szCs w:val="22"/>
              </w:rPr>
              <w:t xml:space="preserve">Tuition and fee payment deadline for </w:t>
            </w:r>
            <w:r w:rsidR="00312A21">
              <w:rPr>
                <w:sz w:val="20"/>
                <w:szCs w:val="22"/>
              </w:rPr>
              <w:t>spring 2028</w:t>
            </w:r>
            <w:r w:rsidRPr="00B449EA">
              <w:rPr>
                <w:sz w:val="20"/>
                <w:szCs w:val="22"/>
              </w:rPr>
              <w:t xml:space="preserve"> semester AP2/1D</w:t>
            </w:r>
          </w:p>
        </w:tc>
      </w:tr>
      <w:tr w:rsidR="00B449EA" w:rsidRPr="0046162D" w14:paraId="75FC11A4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102347B0" w14:textId="4971D36E" w:rsidR="00B449EA" w:rsidRPr="00B449EA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3/9/2028</w:t>
            </w:r>
          </w:p>
        </w:tc>
        <w:tc>
          <w:tcPr>
            <w:tcW w:w="3500" w:type="pct"/>
          </w:tcPr>
          <w:p w14:paraId="3481E35C" w14:textId="15D75EDF" w:rsidR="00B449EA" w:rsidRPr="00B449EA" w:rsidRDefault="00B449EA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B449EA">
              <w:rPr>
                <w:sz w:val="20"/>
                <w:szCs w:val="22"/>
              </w:rPr>
              <w:t xml:space="preserve">$50 late registration fee begins for </w:t>
            </w:r>
            <w:r w:rsidR="00312A21">
              <w:rPr>
                <w:sz w:val="20"/>
                <w:szCs w:val="22"/>
              </w:rPr>
              <w:t>spring 2028</w:t>
            </w:r>
            <w:r w:rsidRPr="00B449EA">
              <w:rPr>
                <w:sz w:val="20"/>
                <w:szCs w:val="22"/>
              </w:rPr>
              <w:t xml:space="preserve"> semester AP2/1D.</w:t>
            </w:r>
          </w:p>
        </w:tc>
      </w:tr>
      <w:tr w:rsidR="00B449EA" w:rsidRPr="0046162D" w14:paraId="6AF43121" w14:textId="77777777" w:rsidTr="009961D9">
        <w:trPr>
          <w:cantSplit/>
        </w:trPr>
        <w:tc>
          <w:tcPr>
            <w:tcW w:w="1500" w:type="pct"/>
          </w:tcPr>
          <w:p w14:paraId="4F78C439" w14:textId="644BCA4B" w:rsidR="00B449EA" w:rsidRPr="00B449EA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3/13/2028</w:t>
            </w:r>
          </w:p>
        </w:tc>
        <w:tc>
          <w:tcPr>
            <w:tcW w:w="3500" w:type="pct"/>
          </w:tcPr>
          <w:p w14:paraId="670CA3C9" w14:textId="1FC153D2" w:rsidR="00B449EA" w:rsidRPr="00B449EA" w:rsidRDefault="00B449EA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B449EA">
              <w:rPr>
                <w:sz w:val="20"/>
                <w:szCs w:val="22"/>
              </w:rPr>
              <w:t xml:space="preserve">Classes begin for </w:t>
            </w:r>
            <w:r w:rsidR="00312A21">
              <w:rPr>
                <w:sz w:val="20"/>
                <w:szCs w:val="22"/>
              </w:rPr>
              <w:t>spring 2028</w:t>
            </w:r>
            <w:r w:rsidRPr="00B449EA">
              <w:rPr>
                <w:sz w:val="20"/>
                <w:szCs w:val="22"/>
              </w:rPr>
              <w:t xml:space="preserve"> semester AP2/1D.</w:t>
            </w:r>
          </w:p>
        </w:tc>
      </w:tr>
      <w:tr w:rsidR="00B449EA" w:rsidRPr="0046162D" w14:paraId="38A84748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2896998E" w14:textId="41D84CE9" w:rsidR="00B449EA" w:rsidRPr="00B449EA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3/13/2028</w:t>
            </w:r>
          </w:p>
        </w:tc>
        <w:tc>
          <w:tcPr>
            <w:tcW w:w="3500" w:type="pct"/>
          </w:tcPr>
          <w:p w14:paraId="348DA2B8" w14:textId="20E7F804" w:rsidR="00B449EA" w:rsidRPr="00B449EA" w:rsidRDefault="00E90AEE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E90AEE">
              <w:rPr>
                <w:sz w:val="20"/>
                <w:szCs w:val="22"/>
              </w:rPr>
              <w:t xml:space="preserve">Last day to add courses for </w:t>
            </w:r>
            <w:r w:rsidR="00312A21">
              <w:rPr>
                <w:sz w:val="20"/>
                <w:szCs w:val="22"/>
              </w:rPr>
              <w:t>spring 2028</w:t>
            </w:r>
            <w:r w:rsidRPr="00E90AEE">
              <w:rPr>
                <w:sz w:val="20"/>
                <w:szCs w:val="22"/>
              </w:rPr>
              <w:t xml:space="preserve"> semester AP2/1D</w:t>
            </w:r>
          </w:p>
        </w:tc>
      </w:tr>
      <w:tr w:rsidR="00E90AEE" w:rsidRPr="0046162D" w14:paraId="5C720E24" w14:textId="77777777" w:rsidTr="009961D9">
        <w:trPr>
          <w:cantSplit/>
        </w:trPr>
        <w:tc>
          <w:tcPr>
            <w:tcW w:w="1500" w:type="pct"/>
          </w:tcPr>
          <w:p w14:paraId="762F0AE0" w14:textId="68594F96" w:rsidR="00E90AEE" w:rsidRPr="00E90AEE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3/15/2028</w:t>
            </w:r>
          </w:p>
        </w:tc>
        <w:tc>
          <w:tcPr>
            <w:tcW w:w="3500" w:type="pct"/>
          </w:tcPr>
          <w:p w14:paraId="05C11C94" w14:textId="0A109E6B" w:rsidR="00E90AEE" w:rsidRPr="00E90AEE" w:rsidRDefault="00E90AEE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E90AEE">
              <w:rPr>
                <w:sz w:val="20"/>
                <w:szCs w:val="22"/>
              </w:rPr>
              <w:t xml:space="preserve">Last day for 100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E90AEE">
              <w:rPr>
                <w:sz w:val="20"/>
                <w:szCs w:val="22"/>
              </w:rPr>
              <w:t xml:space="preserve"> semester AP2/1D</w:t>
            </w:r>
          </w:p>
        </w:tc>
      </w:tr>
      <w:tr w:rsidR="00E90AEE" w:rsidRPr="0046162D" w14:paraId="48A0C531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198DF5EC" w14:textId="0D1EBA6E" w:rsidR="00E90AEE" w:rsidRPr="00E90AEE" w:rsidRDefault="0051366F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3/17/2028</w:t>
            </w:r>
          </w:p>
        </w:tc>
        <w:tc>
          <w:tcPr>
            <w:tcW w:w="3500" w:type="pct"/>
          </w:tcPr>
          <w:p w14:paraId="76201A60" w14:textId="47B6EFE6" w:rsidR="00E90AEE" w:rsidRPr="00E90AEE" w:rsidRDefault="00F423A6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F423A6">
              <w:rPr>
                <w:sz w:val="20"/>
                <w:szCs w:val="22"/>
              </w:rPr>
              <w:t xml:space="preserve">Last day for 60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F423A6">
              <w:rPr>
                <w:sz w:val="20"/>
                <w:szCs w:val="22"/>
              </w:rPr>
              <w:t xml:space="preserve"> semester AP2/1D</w:t>
            </w:r>
          </w:p>
        </w:tc>
      </w:tr>
      <w:tr w:rsidR="00F423A6" w:rsidRPr="0046162D" w14:paraId="579216F4" w14:textId="77777777" w:rsidTr="009961D9">
        <w:trPr>
          <w:cantSplit/>
        </w:trPr>
        <w:tc>
          <w:tcPr>
            <w:tcW w:w="1500" w:type="pct"/>
          </w:tcPr>
          <w:p w14:paraId="3F2F831A" w14:textId="269F06DE" w:rsidR="00F423A6" w:rsidRPr="00F423A6" w:rsidRDefault="00405CA8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3/21/2028</w:t>
            </w:r>
          </w:p>
        </w:tc>
        <w:tc>
          <w:tcPr>
            <w:tcW w:w="3500" w:type="pct"/>
          </w:tcPr>
          <w:p w14:paraId="1CC54919" w14:textId="2F1C4BBA" w:rsidR="00F423A6" w:rsidRPr="00F423A6" w:rsidRDefault="00F423A6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F423A6">
              <w:rPr>
                <w:sz w:val="20"/>
                <w:szCs w:val="22"/>
              </w:rPr>
              <w:t xml:space="preserve">Last day to drop or resign without a "W" from </w:t>
            </w:r>
            <w:r w:rsidR="00312A21">
              <w:rPr>
                <w:sz w:val="20"/>
                <w:szCs w:val="22"/>
              </w:rPr>
              <w:t>spring 2028</w:t>
            </w:r>
            <w:r w:rsidRPr="00F423A6">
              <w:rPr>
                <w:sz w:val="20"/>
                <w:szCs w:val="22"/>
              </w:rPr>
              <w:t xml:space="preserve"> semester AP2/1D</w:t>
            </w:r>
          </w:p>
        </w:tc>
      </w:tr>
      <w:tr w:rsidR="00F423A6" w:rsidRPr="0046162D" w14:paraId="548387BD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D4C55DA" w14:textId="1C4E1D4E" w:rsidR="00F423A6" w:rsidRPr="00F423A6" w:rsidRDefault="00405CA8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3/21/2028</w:t>
            </w:r>
          </w:p>
        </w:tc>
        <w:tc>
          <w:tcPr>
            <w:tcW w:w="3500" w:type="pct"/>
          </w:tcPr>
          <w:p w14:paraId="24867000" w14:textId="58B1B44D" w:rsidR="00F423A6" w:rsidRPr="00F423A6" w:rsidRDefault="00F423A6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F423A6">
              <w:rPr>
                <w:sz w:val="20"/>
                <w:szCs w:val="22"/>
              </w:rPr>
              <w:t xml:space="preserve">Last day to change from credit to audit for </w:t>
            </w:r>
            <w:r w:rsidR="00312A21">
              <w:rPr>
                <w:sz w:val="20"/>
                <w:szCs w:val="22"/>
              </w:rPr>
              <w:t>spring 2028</w:t>
            </w:r>
            <w:r w:rsidRPr="00F423A6">
              <w:rPr>
                <w:sz w:val="20"/>
                <w:szCs w:val="22"/>
              </w:rPr>
              <w:t xml:space="preserve"> semester AP2/1D</w:t>
            </w:r>
          </w:p>
        </w:tc>
      </w:tr>
      <w:tr w:rsidR="00F423A6" w:rsidRPr="0046162D" w14:paraId="5A918207" w14:textId="77777777" w:rsidTr="009961D9">
        <w:trPr>
          <w:cantSplit/>
        </w:trPr>
        <w:tc>
          <w:tcPr>
            <w:tcW w:w="1500" w:type="pct"/>
          </w:tcPr>
          <w:p w14:paraId="7286B6D7" w14:textId="11403D0F" w:rsidR="00F423A6" w:rsidRPr="00F423A6" w:rsidRDefault="00405CA8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3/21/2028</w:t>
            </w:r>
          </w:p>
        </w:tc>
        <w:tc>
          <w:tcPr>
            <w:tcW w:w="3500" w:type="pct"/>
          </w:tcPr>
          <w:p w14:paraId="3521539D" w14:textId="3346C6AF" w:rsidR="00F423A6" w:rsidRPr="00F423A6" w:rsidRDefault="00A1624A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A1624A">
              <w:rPr>
                <w:sz w:val="20"/>
                <w:szCs w:val="22"/>
              </w:rPr>
              <w:t xml:space="preserve">Census date for </w:t>
            </w:r>
            <w:r w:rsidR="00312A21">
              <w:rPr>
                <w:sz w:val="20"/>
                <w:szCs w:val="22"/>
              </w:rPr>
              <w:t>spring 2028</w:t>
            </w:r>
            <w:r w:rsidRPr="00A1624A">
              <w:rPr>
                <w:sz w:val="20"/>
                <w:szCs w:val="22"/>
              </w:rPr>
              <w:t xml:space="preserve"> semester AP2/1D</w:t>
            </w:r>
          </w:p>
        </w:tc>
      </w:tr>
      <w:tr w:rsidR="00A1624A" w:rsidRPr="0046162D" w14:paraId="286F31DF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20E0B451" w14:textId="4F27B1A1" w:rsidR="00A1624A" w:rsidRPr="00A1624A" w:rsidRDefault="00405CA8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3/21/2028</w:t>
            </w:r>
          </w:p>
        </w:tc>
        <w:tc>
          <w:tcPr>
            <w:tcW w:w="3500" w:type="pct"/>
          </w:tcPr>
          <w:p w14:paraId="6772568C" w14:textId="0025651A" w:rsidR="00A1624A" w:rsidRPr="00A1624A" w:rsidRDefault="00A1624A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A1624A">
              <w:rPr>
                <w:sz w:val="20"/>
                <w:szCs w:val="22"/>
              </w:rPr>
              <w:t xml:space="preserve">Last day for 40 percent refund for </w:t>
            </w:r>
            <w:r w:rsidR="00312A21">
              <w:rPr>
                <w:sz w:val="20"/>
                <w:szCs w:val="22"/>
              </w:rPr>
              <w:t>spring 2028</w:t>
            </w:r>
            <w:r w:rsidRPr="00A1624A">
              <w:rPr>
                <w:sz w:val="20"/>
                <w:szCs w:val="22"/>
              </w:rPr>
              <w:t xml:space="preserve"> semester AP2/1D</w:t>
            </w:r>
          </w:p>
        </w:tc>
      </w:tr>
      <w:tr w:rsidR="00A1624A" w:rsidRPr="0046162D" w14:paraId="48A5142C" w14:textId="77777777" w:rsidTr="009961D9">
        <w:trPr>
          <w:cantSplit/>
        </w:trPr>
        <w:tc>
          <w:tcPr>
            <w:tcW w:w="1500" w:type="pct"/>
          </w:tcPr>
          <w:p w14:paraId="5B871BBA" w14:textId="227123A0" w:rsidR="00A1624A" w:rsidRPr="00A1624A" w:rsidRDefault="003929FC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4/3/2028</w:t>
            </w:r>
          </w:p>
        </w:tc>
        <w:tc>
          <w:tcPr>
            <w:tcW w:w="3500" w:type="pct"/>
          </w:tcPr>
          <w:p w14:paraId="693F9E34" w14:textId="7802D371" w:rsidR="00A1624A" w:rsidRPr="00A1624A" w:rsidRDefault="0067724C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67724C">
              <w:rPr>
                <w:sz w:val="20"/>
                <w:szCs w:val="22"/>
              </w:rPr>
              <w:t xml:space="preserve">Last day for submission of dissertation/thesis for </w:t>
            </w:r>
            <w:r w:rsidR="00312A21">
              <w:rPr>
                <w:sz w:val="20"/>
                <w:szCs w:val="22"/>
              </w:rPr>
              <w:t>spring 2028</w:t>
            </w:r>
            <w:r w:rsidRPr="0067724C">
              <w:rPr>
                <w:sz w:val="20"/>
                <w:szCs w:val="22"/>
              </w:rPr>
              <w:t xml:space="preserve"> semester AP2/1D</w:t>
            </w:r>
          </w:p>
        </w:tc>
      </w:tr>
      <w:tr w:rsidR="0067724C" w:rsidRPr="0046162D" w14:paraId="27930FF6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3E72F44" w14:textId="2F691127" w:rsidR="0067724C" w:rsidRPr="00A1624A" w:rsidRDefault="00EC48ED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4/12/2028</w:t>
            </w:r>
          </w:p>
        </w:tc>
        <w:tc>
          <w:tcPr>
            <w:tcW w:w="3500" w:type="pct"/>
          </w:tcPr>
          <w:p w14:paraId="570CF801" w14:textId="2443C3CB" w:rsidR="0067724C" w:rsidRPr="0067724C" w:rsidRDefault="0067724C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67724C">
              <w:rPr>
                <w:sz w:val="20"/>
                <w:szCs w:val="22"/>
              </w:rPr>
              <w:t xml:space="preserve">Last day to drop with a "W" from </w:t>
            </w:r>
            <w:r w:rsidR="00312A21">
              <w:rPr>
                <w:sz w:val="20"/>
                <w:szCs w:val="22"/>
              </w:rPr>
              <w:t>spring 2028</w:t>
            </w:r>
            <w:r w:rsidRPr="0067724C">
              <w:rPr>
                <w:sz w:val="20"/>
                <w:szCs w:val="22"/>
              </w:rPr>
              <w:t xml:space="preserve"> semester AP2/1D</w:t>
            </w:r>
          </w:p>
        </w:tc>
      </w:tr>
      <w:tr w:rsidR="0067724C" w:rsidRPr="0046162D" w14:paraId="0E077415" w14:textId="77777777" w:rsidTr="009961D9">
        <w:trPr>
          <w:cantSplit/>
        </w:trPr>
        <w:tc>
          <w:tcPr>
            <w:tcW w:w="1500" w:type="pct"/>
          </w:tcPr>
          <w:p w14:paraId="15ECBD4D" w14:textId="3395D301" w:rsidR="0067724C" w:rsidRPr="0067724C" w:rsidRDefault="00EC48ED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4/28 – 4/29/2028</w:t>
            </w:r>
          </w:p>
        </w:tc>
        <w:tc>
          <w:tcPr>
            <w:tcW w:w="3500" w:type="pct"/>
          </w:tcPr>
          <w:p w14:paraId="3626EAB8" w14:textId="5EC98BC3" w:rsidR="0067724C" w:rsidRPr="0067724C" w:rsidRDefault="0067724C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67724C">
              <w:rPr>
                <w:sz w:val="20"/>
                <w:szCs w:val="22"/>
              </w:rPr>
              <w:t xml:space="preserve">Final exams for </w:t>
            </w:r>
            <w:r w:rsidR="00312A21">
              <w:rPr>
                <w:sz w:val="20"/>
                <w:szCs w:val="22"/>
              </w:rPr>
              <w:t>spring 2028</w:t>
            </w:r>
            <w:r w:rsidRPr="0067724C">
              <w:rPr>
                <w:sz w:val="20"/>
                <w:szCs w:val="22"/>
              </w:rPr>
              <w:t xml:space="preserve"> semester AP2/1D</w:t>
            </w:r>
          </w:p>
        </w:tc>
      </w:tr>
      <w:tr w:rsidR="0067724C" w:rsidRPr="0046162D" w14:paraId="01E1FA40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A6EE17F" w14:textId="3C05ABB0" w:rsidR="0067724C" w:rsidRPr="0067724C" w:rsidRDefault="00EC48ED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5/1/2028</w:t>
            </w:r>
          </w:p>
        </w:tc>
        <w:tc>
          <w:tcPr>
            <w:tcW w:w="3500" w:type="pct"/>
          </w:tcPr>
          <w:p w14:paraId="3ACDBD3F" w14:textId="29DAF9A1" w:rsidR="0067724C" w:rsidRPr="0067724C" w:rsidRDefault="00C76FC8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 w:rsidRPr="00C76FC8">
              <w:rPr>
                <w:sz w:val="20"/>
                <w:szCs w:val="22"/>
              </w:rPr>
              <w:t xml:space="preserve">Classes end for </w:t>
            </w:r>
            <w:r w:rsidR="00312A21">
              <w:rPr>
                <w:sz w:val="20"/>
                <w:szCs w:val="22"/>
              </w:rPr>
              <w:t>spring 2028</w:t>
            </w:r>
            <w:r w:rsidRPr="00C76FC8">
              <w:rPr>
                <w:sz w:val="20"/>
                <w:szCs w:val="22"/>
              </w:rPr>
              <w:t xml:space="preserve"> semester AP2/1D.</w:t>
            </w:r>
          </w:p>
        </w:tc>
      </w:tr>
      <w:tr w:rsidR="00C76FC8" w:rsidRPr="0046162D" w14:paraId="6EBD803B" w14:textId="77777777" w:rsidTr="009961D9">
        <w:trPr>
          <w:cantSplit/>
        </w:trPr>
        <w:tc>
          <w:tcPr>
            <w:tcW w:w="1500" w:type="pct"/>
          </w:tcPr>
          <w:p w14:paraId="1E760A89" w14:textId="3CE90251" w:rsidR="00C76FC8" w:rsidRPr="0067724C" w:rsidRDefault="00EC48ED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5/2/2028</w:t>
            </w:r>
          </w:p>
        </w:tc>
        <w:tc>
          <w:tcPr>
            <w:tcW w:w="3500" w:type="pct"/>
          </w:tcPr>
          <w:p w14:paraId="317EF659" w14:textId="3E282C13" w:rsidR="00C76FC8" w:rsidRPr="00C76FC8" w:rsidRDefault="00312A21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C76FC8" w:rsidRPr="00C76FC8">
              <w:rPr>
                <w:sz w:val="20"/>
                <w:szCs w:val="22"/>
              </w:rPr>
              <w:t xml:space="preserve"> semester AP2/1D grades due from faculty to the Registrar @ 10 a.m.</w:t>
            </w:r>
          </w:p>
        </w:tc>
      </w:tr>
      <w:tr w:rsidR="00C76FC8" w:rsidRPr="0046162D" w14:paraId="2240EE79" w14:textId="77777777" w:rsidTr="00996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1E97DFD" w14:textId="5090859C" w:rsidR="00C76FC8" w:rsidRPr="00C76FC8" w:rsidRDefault="00EC48ED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5/12/2028</w:t>
            </w:r>
          </w:p>
        </w:tc>
        <w:tc>
          <w:tcPr>
            <w:tcW w:w="3500" w:type="pct"/>
          </w:tcPr>
          <w:p w14:paraId="7592F7FF" w14:textId="0BF99B99" w:rsidR="00C76FC8" w:rsidRPr="00C76FC8" w:rsidRDefault="00312A21" w:rsidP="009961D9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Spring 2028</w:t>
            </w:r>
            <w:r w:rsidR="00C76FC8" w:rsidRPr="00C76FC8">
              <w:rPr>
                <w:sz w:val="20"/>
                <w:szCs w:val="22"/>
              </w:rPr>
              <w:t xml:space="preserve"> semester AP2/1D degree conferral date</w:t>
            </w:r>
          </w:p>
        </w:tc>
      </w:tr>
    </w:tbl>
    <w:p w14:paraId="7D54340F" w14:textId="77777777" w:rsidR="00836597" w:rsidRPr="0046162D" w:rsidRDefault="00836597" w:rsidP="0046162D">
      <w:pPr>
        <w:rPr>
          <w:sz w:val="22"/>
          <w:szCs w:val="22"/>
        </w:rPr>
      </w:pPr>
    </w:p>
    <w:sectPr w:rsidR="00836597" w:rsidRPr="0046162D" w:rsidSect="0046162D">
      <w:footerReference w:type="default" r:id="rId11"/>
      <w:headerReference w:type="first" r:id="rId12"/>
      <w:footerReference w:type="first" r:id="rId13"/>
      <w:pgSz w:w="15840" w:h="12240" w:orient="landscape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D68C0" w14:textId="77777777" w:rsidR="00711800" w:rsidRDefault="00711800">
      <w:pPr>
        <w:spacing w:after="0" w:line="240" w:lineRule="auto"/>
      </w:pPr>
      <w:r>
        <w:separator/>
      </w:r>
    </w:p>
  </w:endnote>
  <w:endnote w:type="continuationSeparator" w:id="0">
    <w:p w14:paraId="7306420D" w14:textId="77777777" w:rsidR="00711800" w:rsidRDefault="00711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859470388"/>
          <w:docPartObj>
            <w:docPartGallery w:val="Page Numbers (Bottom of Page)"/>
            <w:docPartUnique/>
          </w:docPartObj>
        </w:sdtPr>
        <w:sdtEndPr>
          <w:rPr>
            <w:noProof/>
            <w:color w:val="461D7C"/>
          </w:rPr>
        </w:sdtEndPr>
        <w:sdtContent>
          <w:p w14:paraId="0F3574A4" w14:textId="77777777" w:rsidR="003F6686" w:rsidRDefault="003F6686" w:rsidP="003F6686">
            <w:pPr>
              <w:pStyle w:val="Footer"/>
            </w:pPr>
          </w:p>
          <w:p w14:paraId="10C86AAF" w14:textId="39A0E90F" w:rsidR="004B4E7E" w:rsidRPr="003F6686" w:rsidRDefault="003F6686" w:rsidP="003F6686">
            <w:pPr>
              <w:pStyle w:val="Footer"/>
              <w:rPr>
                <w:noProof/>
                <w:color w:val="461D7C"/>
              </w:rPr>
            </w:pPr>
            <w:r w:rsidRPr="00EC7597">
              <w:rPr>
                <w:color w:val="461D7C"/>
              </w:rPr>
              <w:t xml:space="preserve">As of: </w:t>
            </w:r>
            <w:r w:rsidR="00EC48ED">
              <w:rPr>
                <w:color w:val="461D7C"/>
              </w:rPr>
              <w:t xml:space="preserve">September 23, </w:t>
            </w:r>
            <w:proofErr w:type="gramStart"/>
            <w:r w:rsidR="00EC48ED">
              <w:rPr>
                <w:color w:val="461D7C"/>
              </w:rPr>
              <w:t>2026</w:t>
            </w:r>
            <w:r w:rsidRPr="00EC7597">
              <w:rPr>
                <w:color w:val="461D7C"/>
              </w:rPr>
              <w:t xml:space="preserve">  </w:t>
            </w:r>
            <w:r w:rsidRPr="00EC7597">
              <w:rPr>
                <w:color w:val="461D7C"/>
              </w:rPr>
              <w:tab/>
            </w:r>
            <w:proofErr w:type="gramEnd"/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fldChar w:fldCharType="begin"/>
            </w:r>
            <w:r w:rsidRPr="00EC7597">
              <w:rPr>
                <w:color w:val="461D7C"/>
              </w:rPr>
              <w:instrText xml:space="preserve"> PAGE   \* MERGEFORMAT </w:instrText>
            </w:r>
            <w:r w:rsidRPr="00EC7597">
              <w:rPr>
                <w:color w:val="461D7C"/>
              </w:rPr>
              <w:fldChar w:fldCharType="separate"/>
            </w:r>
            <w:r>
              <w:rPr>
                <w:color w:val="461D7C"/>
              </w:rPr>
              <w:t>1</w:t>
            </w:r>
            <w:r w:rsidRPr="00EC7597">
              <w:rPr>
                <w:noProof/>
                <w:color w:val="461D7C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  <w:color w:val="461D7C"/>
      </w:rPr>
    </w:sdtEndPr>
    <w:sdtContent>
      <w:p w14:paraId="7D0CEA4D" w14:textId="77777777" w:rsidR="003F6686" w:rsidRDefault="003F6686" w:rsidP="003F6686">
        <w:pPr>
          <w:pStyle w:val="Footer"/>
        </w:pPr>
      </w:p>
      <w:p w14:paraId="738585BA" w14:textId="6D87E884" w:rsidR="00815EF9" w:rsidRPr="003F6686" w:rsidRDefault="003F6686" w:rsidP="003F6686">
        <w:pPr>
          <w:pStyle w:val="Footer"/>
          <w:rPr>
            <w:noProof/>
            <w:color w:val="461D7C"/>
          </w:rPr>
        </w:pPr>
        <w:r w:rsidRPr="00EC7597">
          <w:rPr>
            <w:color w:val="461D7C"/>
          </w:rPr>
          <w:t xml:space="preserve">As of: </w:t>
        </w:r>
        <w:r w:rsidR="00EC48ED">
          <w:rPr>
            <w:color w:val="461D7C"/>
          </w:rPr>
          <w:t xml:space="preserve">September 23, </w:t>
        </w:r>
        <w:proofErr w:type="gramStart"/>
        <w:r w:rsidR="00EC48ED">
          <w:rPr>
            <w:color w:val="461D7C"/>
          </w:rPr>
          <w:t>2026</w:t>
        </w:r>
        <w:r w:rsidRPr="00EC7597">
          <w:rPr>
            <w:color w:val="461D7C"/>
          </w:rPr>
          <w:t xml:space="preserve">  </w:t>
        </w:r>
        <w:r w:rsidRPr="00EC7597">
          <w:rPr>
            <w:color w:val="461D7C"/>
          </w:rPr>
          <w:tab/>
        </w:r>
        <w:proofErr w:type="gramEnd"/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fldChar w:fldCharType="begin"/>
        </w:r>
        <w:r w:rsidRPr="00EC7597">
          <w:rPr>
            <w:color w:val="461D7C"/>
          </w:rPr>
          <w:instrText xml:space="preserve"> PAGE   \* MERGEFORMAT </w:instrText>
        </w:r>
        <w:r w:rsidRPr="00EC7597">
          <w:rPr>
            <w:color w:val="461D7C"/>
          </w:rPr>
          <w:fldChar w:fldCharType="separate"/>
        </w:r>
        <w:r>
          <w:rPr>
            <w:color w:val="461D7C"/>
          </w:rPr>
          <w:t>1</w:t>
        </w:r>
        <w:r w:rsidRPr="00EC7597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3067" w14:textId="77777777" w:rsidR="00711800" w:rsidRDefault="00711800">
      <w:pPr>
        <w:spacing w:after="0" w:line="240" w:lineRule="auto"/>
      </w:pPr>
      <w:r>
        <w:separator/>
      </w:r>
    </w:p>
  </w:footnote>
  <w:footnote w:type="continuationSeparator" w:id="0">
    <w:p w14:paraId="133CBC4D" w14:textId="77777777" w:rsidR="00711800" w:rsidRDefault="00711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DF69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C6B1DD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B4"/>
    <w:rsid w:val="00001CE4"/>
    <w:rsid w:val="000023CA"/>
    <w:rsid w:val="00013680"/>
    <w:rsid w:val="000625C7"/>
    <w:rsid w:val="00062CAC"/>
    <w:rsid w:val="00090FDB"/>
    <w:rsid w:val="000A096A"/>
    <w:rsid w:val="000C1C50"/>
    <w:rsid w:val="000F14BA"/>
    <w:rsid w:val="00131EDB"/>
    <w:rsid w:val="001352D7"/>
    <w:rsid w:val="00144269"/>
    <w:rsid w:val="0016396E"/>
    <w:rsid w:val="001A7DCD"/>
    <w:rsid w:val="002278CD"/>
    <w:rsid w:val="00247F95"/>
    <w:rsid w:val="00257607"/>
    <w:rsid w:val="00286B30"/>
    <w:rsid w:val="00296AAD"/>
    <w:rsid w:val="00302B7C"/>
    <w:rsid w:val="00312A21"/>
    <w:rsid w:val="003929FC"/>
    <w:rsid w:val="003B6EB4"/>
    <w:rsid w:val="003B7D03"/>
    <w:rsid w:val="003D66B5"/>
    <w:rsid w:val="003F6686"/>
    <w:rsid w:val="00405CA8"/>
    <w:rsid w:val="00421EA3"/>
    <w:rsid w:val="0042422A"/>
    <w:rsid w:val="0046162D"/>
    <w:rsid w:val="00471A77"/>
    <w:rsid w:val="00483E72"/>
    <w:rsid w:val="00492D5C"/>
    <w:rsid w:val="004B4E7E"/>
    <w:rsid w:val="004E106A"/>
    <w:rsid w:val="004E163A"/>
    <w:rsid w:val="00500F4D"/>
    <w:rsid w:val="005079D3"/>
    <w:rsid w:val="00510390"/>
    <w:rsid w:val="0051366F"/>
    <w:rsid w:val="00513AB2"/>
    <w:rsid w:val="00545FDC"/>
    <w:rsid w:val="00564FAC"/>
    <w:rsid w:val="0057247D"/>
    <w:rsid w:val="00583687"/>
    <w:rsid w:val="005868FF"/>
    <w:rsid w:val="00590D4B"/>
    <w:rsid w:val="005914B1"/>
    <w:rsid w:val="005915C9"/>
    <w:rsid w:val="00612346"/>
    <w:rsid w:val="006306D7"/>
    <w:rsid w:val="006443D9"/>
    <w:rsid w:val="0067724C"/>
    <w:rsid w:val="00696817"/>
    <w:rsid w:val="006A69CF"/>
    <w:rsid w:val="006D431E"/>
    <w:rsid w:val="006F7C44"/>
    <w:rsid w:val="0070762B"/>
    <w:rsid w:val="00711800"/>
    <w:rsid w:val="00712CF3"/>
    <w:rsid w:val="00740342"/>
    <w:rsid w:val="00743556"/>
    <w:rsid w:val="00761330"/>
    <w:rsid w:val="007700E6"/>
    <w:rsid w:val="00785BDD"/>
    <w:rsid w:val="007B72B1"/>
    <w:rsid w:val="007D2D63"/>
    <w:rsid w:val="007D3174"/>
    <w:rsid w:val="007D69D1"/>
    <w:rsid w:val="007D6D7B"/>
    <w:rsid w:val="007F1A15"/>
    <w:rsid w:val="00815EF9"/>
    <w:rsid w:val="00836597"/>
    <w:rsid w:val="008A559F"/>
    <w:rsid w:val="008D147C"/>
    <w:rsid w:val="008E78ED"/>
    <w:rsid w:val="0095122E"/>
    <w:rsid w:val="0095BAA0"/>
    <w:rsid w:val="00976FB5"/>
    <w:rsid w:val="009B3E53"/>
    <w:rsid w:val="009B68E5"/>
    <w:rsid w:val="009C0088"/>
    <w:rsid w:val="009C1891"/>
    <w:rsid w:val="009D2B60"/>
    <w:rsid w:val="00A1624A"/>
    <w:rsid w:val="00A540CC"/>
    <w:rsid w:val="00A97E4C"/>
    <w:rsid w:val="00B219B1"/>
    <w:rsid w:val="00B449EA"/>
    <w:rsid w:val="00B4566F"/>
    <w:rsid w:val="00B4674C"/>
    <w:rsid w:val="00B86E74"/>
    <w:rsid w:val="00BB72A4"/>
    <w:rsid w:val="00BD66E5"/>
    <w:rsid w:val="00BE2C97"/>
    <w:rsid w:val="00BF755D"/>
    <w:rsid w:val="00C37F89"/>
    <w:rsid w:val="00C514F4"/>
    <w:rsid w:val="00C74F83"/>
    <w:rsid w:val="00C76451"/>
    <w:rsid w:val="00C76FC8"/>
    <w:rsid w:val="00C928E2"/>
    <w:rsid w:val="00CB4FAC"/>
    <w:rsid w:val="00CB72A7"/>
    <w:rsid w:val="00CE3422"/>
    <w:rsid w:val="00D03175"/>
    <w:rsid w:val="00D05916"/>
    <w:rsid w:val="00D36290"/>
    <w:rsid w:val="00D5129A"/>
    <w:rsid w:val="00D5605A"/>
    <w:rsid w:val="00D84162"/>
    <w:rsid w:val="00DB00FD"/>
    <w:rsid w:val="00DB2EBC"/>
    <w:rsid w:val="00DC767F"/>
    <w:rsid w:val="00E1250B"/>
    <w:rsid w:val="00E4172A"/>
    <w:rsid w:val="00E54B05"/>
    <w:rsid w:val="00E730DB"/>
    <w:rsid w:val="00E83337"/>
    <w:rsid w:val="00E90AEE"/>
    <w:rsid w:val="00EC48ED"/>
    <w:rsid w:val="00F17B97"/>
    <w:rsid w:val="00F423A6"/>
    <w:rsid w:val="00F51473"/>
    <w:rsid w:val="00F573D9"/>
    <w:rsid w:val="00F8446B"/>
    <w:rsid w:val="00F86BA2"/>
    <w:rsid w:val="00F919CA"/>
    <w:rsid w:val="00FA5FDB"/>
    <w:rsid w:val="00FD3444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C3ACC"/>
  <w15:chartTrackingRefBased/>
  <w15:docId w15:val="{02DBF7FA-AF68-4C61-9D2E-A19C3E1A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6686"/>
    <w:pPr>
      <w:keepNext/>
      <w:keepLines/>
      <w:spacing w:before="360" w:after="80" w:line="278" w:lineRule="auto"/>
      <w:outlineLvl w:val="1"/>
    </w:pPr>
    <w:rPr>
      <w:color w:val="461D7C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6686"/>
    <w:rPr>
      <w:rFonts w:ascii="Roboto" w:eastAsia="Roboto" w:hAnsi="Roboto" w:cs="Roboto"/>
      <w:color w:val="461D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hann2\OneDrive%20-%20LSUS\Documents\ZDrive\Calendar\Calendars%20to%20post%20to%20web%20page\2027\Post%20to%20Web%20Page\2026%20Academic%20Calendar%20and%20Deadlin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20EA5-3D05-4E8B-A0E5-36D2222C0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4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Academic Calendar and Deadlines Template</Template>
  <TotalTime>9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Spring 2027 Accelerated Calendar - LSUS</vt:lpstr>
    </vt:vector>
  </TitlesOfParts>
  <Manager>Sherri.Bohannon@lsus.edu</Manager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2028 Accelerated Calendar - LSUS</dc:title>
  <dc:subject/>
  <dc:creator>Bohannon, Sherri</dc:creator>
  <cp:keywords/>
  <dc:description/>
  <cp:lastModifiedBy>Landry Ray</cp:lastModifiedBy>
  <cp:revision>15</cp:revision>
  <dcterms:created xsi:type="dcterms:W3CDTF">2026-09-23T18:14:00Z</dcterms:created>
  <dcterms:modified xsi:type="dcterms:W3CDTF">2026-09-25T17:16:00Z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