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24A2A" w14:textId="5F1BDF9B" w:rsidR="0046162D" w:rsidRPr="0046162D" w:rsidRDefault="00B35559" w:rsidP="0046162D">
      <w:pPr>
        <w:pStyle w:val="Heading1"/>
        <w:spacing w:before="240" w:line="278" w:lineRule="auto"/>
        <w:jc w:val="center"/>
        <w:rPr>
          <w:sz w:val="36"/>
          <w:szCs w:val="36"/>
        </w:rPr>
      </w:pPr>
      <w:r>
        <w:rPr>
          <w:sz w:val="36"/>
          <w:szCs w:val="36"/>
        </w:rPr>
        <w:t>Summer 2028</w:t>
      </w:r>
      <w:r w:rsidR="000C0CCD">
        <w:rPr>
          <w:sz w:val="36"/>
          <w:szCs w:val="36"/>
        </w:rPr>
        <w:t xml:space="preserve"> Accelerated Calendar</w:t>
      </w:r>
    </w:p>
    <w:p w14:paraId="3E0E50E5" w14:textId="76BA2B32" w:rsidR="003C7DC7" w:rsidRPr="003F6686" w:rsidRDefault="00B35559" w:rsidP="003C7DC7">
      <w:pPr>
        <w:pStyle w:val="Heading2"/>
      </w:pPr>
      <w:r>
        <w:t>Summer 2028</w:t>
      </w:r>
      <w:r w:rsidR="003C7DC7" w:rsidRPr="00B3544A">
        <w:t xml:space="preserve"> </w:t>
      </w:r>
      <w:r w:rsidR="003C7DC7">
        <w:t>Session AP1 Dates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Dates and deadlines for Session AP1 of the Summer 2028 Accelerated term."/>
        <w:tblDescription w:val="Dates and deadlines for Session AP1 of the Summer 2028 Accelerated term."/>
      </w:tblPr>
      <w:tblGrid>
        <w:gridCol w:w="4136"/>
        <w:gridCol w:w="9678"/>
      </w:tblGrid>
      <w:tr w:rsidR="0046162D" w:rsidRPr="0046162D" w14:paraId="78499BB6" w14:textId="77777777" w:rsidTr="003C7D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497" w:type="pct"/>
          </w:tcPr>
          <w:p w14:paraId="572D0D36" w14:textId="77777777" w:rsidR="0046162D" w:rsidRPr="0046162D" w:rsidRDefault="0046162D" w:rsidP="0046162D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46162D">
              <w:rPr>
                <w:bCs/>
                <w:sz w:val="22"/>
                <w:szCs w:val="22"/>
              </w:rPr>
              <w:t>Date</w:t>
            </w:r>
          </w:p>
        </w:tc>
        <w:tc>
          <w:tcPr>
            <w:tcW w:w="3503" w:type="pct"/>
          </w:tcPr>
          <w:p w14:paraId="7660BD43" w14:textId="77777777" w:rsidR="0046162D" w:rsidRPr="0046162D" w:rsidRDefault="0046162D" w:rsidP="0046162D">
            <w:pPr>
              <w:spacing w:before="120" w:after="120" w:line="278" w:lineRule="auto"/>
              <w:rPr>
                <w:sz w:val="22"/>
                <w:szCs w:val="22"/>
              </w:rPr>
            </w:pPr>
            <w:r w:rsidRPr="0046162D">
              <w:rPr>
                <w:sz w:val="22"/>
                <w:szCs w:val="22"/>
              </w:rPr>
              <w:t>Event</w:t>
            </w:r>
          </w:p>
        </w:tc>
      </w:tr>
      <w:tr w:rsidR="0046162D" w:rsidRPr="0046162D" w14:paraId="18F0FE99" w14:textId="77777777" w:rsidTr="003C7DC7">
        <w:trPr>
          <w:cantSplit/>
        </w:trPr>
        <w:tc>
          <w:tcPr>
            <w:tcW w:w="1497" w:type="pct"/>
          </w:tcPr>
          <w:p w14:paraId="3AE7965E" w14:textId="1E8C9E49" w:rsidR="0046162D" w:rsidRPr="0046162D" w:rsidRDefault="00B35559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4/17/2028</w:t>
            </w:r>
          </w:p>
        </w:tc>
        <w:tc>
          <w:tcPr>
            <w:tcW w:w="3503" w:type="pct"/>
          </w:tcPr>
          <w:p w14:paraId="61807AB9" w14:textId="390389BA" w:rsidR="0046162D" w:rsidRPr="0046162D" w:rsidRDefault="006423A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6423AA">
              <w:rPr>
                <w:sz w:val="20"/>
                <w:szCs w:val="22"/>
              </w:rPr>
              <w:t xml:space="preserve">Last day to apply for </w:t>
            </w:r>
            <w:r w:rsidR="00B35559">
              <w:rPr>
                <w:sz w:val="20"/>
                <w:szCs w:val="22"/>
              </w:rPr>
              <w:t>summer 2028</w:t>
            </w:r>
            <w:r w:rsidRPr="006423AA">
              <w:rPr>
                <w:sz w:val="20"/>
                <w:szCs w:val="22"/>
              </w:rPr>
              <w:t xml:space="preserve"> semester AP1</w:t>
            </w:r>
          </w:p>
        </w:tc>
      </w:tr>
      <w:tr w:rsidR="0046162D" w:rsidRPr="0046162D" w14:paraId="435DEA21" w14:textId="77777777" w:rsidTr="003C7D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706402EE" w14:textId="579534B2" w:rsidR="0046162D" w:rsidRPr="0046162D" w:rsidRDefault="00B35559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4/24/2028</w:t>
            </w:r>
          </w:p>
        </w:tc>
        <w:tc>
          <w:tcPr>
            <w:tcW w:w="3503" w:type="pct"/>
          </w:tcPr>
          <w:p w14:paraId="47D14C03" w14:textId="1A1B8166" w:rsidR="0046162D" w:rsidRPr="0046162D" w:rsidRDefault="006423A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6423AA">
              <w:rPr>
                <w:sz w:val="20"/>
                <w:szCs w:val="22"/>
              </w:rPr>
              <w:t xml:space="preserve">Last day for submission of documents for </w:t>
            </w:r>
            <w:r w:rsidR="00B35559">
              <w:rPr>
                <w:sz w:val="20"/>
                <w:szCs w:val="22"/>
              </w:rPr>
              <w:t>summer 2028</w:t>
            </w:r>
            <w:r w:rsidRPr="006423AA">
              <w:rPr>
                <w:sz w:val="20"/>
                <w:szCs w:val="22"/>
              </w:rPr>
              <w:t xml:space="preserve"> semester AP1</w:t>
            </w:r>
          </w:p>
        </w:tc>
      </w:tr>
      <w:tr w:rsidR="0046162D" w:rsidRPr="0046162D" w14:paraId="5DEBBB7E" w14:textId="77777777" w:rsidTr="003C7DC7">
        <w:trPr>
          <w:cantSplit/>
        </w:trPr>
        <w:tc>
          <w:tcPr>
            <w:tcW w:w="1497" w:type="pct"/>
          </w:tcPr>
          <w:p w14:paraId="04EBC211" w14:textId="0B498F4E" w:rsidR="0046162D" w:rsidRPr="0046162D" w:rsidRDefault="00216C6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5/3/2028</w:t>
            </w:r>
          </w:p>
        </w:tc>
        <w:tc>
          <w:tcPr>
            <w:tcW w:w="3503" w:type="pct"/>
          </w:tcPr>
          <w:p w14:paraId="6380C3FD" w14:textId="2A12D65D" w:rsidR="0046162D" w:rsidRPr="0046162D" w:rsidRDefault="006423A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6423AA">
              <w:rPr>
                <w:sz w:val="20"/>
                <w:szCs w:val="22"/>
              </w:rPr>
              <w:t xml:space="preserve">Tuition and fee payment deadline for </w:t>
            </w:r>
            <w:r w:rsidR="00B35559">
              <w:rPr>
                <w:sz w:val="20"/>
                <w:szCs w:val="22"/>
              </w:rPr>
              <w:t>summer 2028</w:t>
            </w:r>
            <w:r w:rsidRPr="006423AA">
              <w:rPr>
                <w:sz w:val="20"/>
                <w:szCs w:val="22"/>
              </w:rPr>
              <w:t xml:space="preserve"> semester AP1</w:t>
            </w:r>
          </w:p>
        </w:tc>
      </w:tr>
      <w:tr w:rsidR="0046162D" w:rsidRPr="0046162D" w14:paraId="6A3229F5" w14:textId="77777777" w:rsidTr="003C7D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3784B0E8" w14:textId="3F2CA323" w:rsidR="0046162D" w:rsidRPr="0046162D" w:rsidRDefault="00216C6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5/4/2028</w:t>
            </w:r>
          </w:p>
        </w:tc>
        <w:tc>
          <w:tcPr>
            <w:tcW w:w="3503" w:type="pct"/>
          </w:tcPr>
          <w:p w14:paraId="78838FD7" w14:textId="044DA70A" w:rsidR="0046162D" w:rsidRPr="0046162D" w:rsidRDefault="006423A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6423AA">
              <w:rPr>
                <w:sz w:val="20"/>
                <w:szCs w:val="22"/>
              </w:rPr>
              <w:t xml:space="preserve">$50 late registration fee begins for </w:t>
            </w:r>
            <w:r w:rsidR="00B35559">
              <w:rPr>
                <w:sz w:val="20"/>
                <w:szCs w:val="22"/>
              </w:rPr>
              <w:t>summer 2028</w:t>
            </w:r>
            <w:r w:rsidRPr="006423AA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AP1</w:t>
            </w:r>
            <w:r w:rsidRPr="006423AA">
              <w:rPr>
                <w:sz w:val="20"/>
                <w:szCs w:val="22"/>
              </w:rPr>
              <w:t>.</w:t>
            </w:r>
          </w:p>
        </w:tc>
      </w:tr>
      <w:tr w:rsidR="0046162D" w:rsidRPr="0046162D" w14:paraId="34039263" w14:textId="77777777" w:rsidTr="003C7DC7">
        <w:trPr>
          <w:cantSplit/>
        </w:trPr>
        <w:tc>
          <w:tcPr>
            <w:tcW w:w="1497" w:type="pct"/>
          </w:tcPr>
          <w:p w14:paraId="218089C7" w14:textId="6F8FC2FD" w:rsidR="0046162D" w:rsidRPr="0046162D" w:rsidRDefault="00216C6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5/8/2028</w:t>
            </w:r>
          </w:p>
        </w:tc>
        <w:tc>
          <w:tcPr>
            <w:tcW w:w="3503" w:type="pct"/>
          </w:tcPr>
          <w:p w14:paraId="5B324EBD" w14:textId="59620618" w:rsidR="0046162D" w:rsidRPr="0046162D" w:rsidRDefault="00EF668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EF6687">
              <w:rPr>
                <w:sz w:val="20"/>
                <w:szCs w:val="22"/>
              </w:rPr>
              <w:t xml:space="preserve">Classes begin for </w:t>
            </w:r>
            <w:r w:rsidR="00B35559">
              <w:rPr>
                <w:sz w:val="20"/>
                <w:szCs w:val="22"/>
              </w:rPr>
              <w:t>summer 2028</w:t>
            </w:r>
            <w:r w:rsidRPr="00EF6687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AP1</w:t>
            </w:r>
            <w:r w:rsidRPr="00EF6687">
              <w:rPr>
                <w:sz w:val="20"/>
                <w:szCs w:val="22"/>
              </w:rPr>
              <w:t>.</w:t>
            </w:r>
          </w:p>
        </w:tc>
      </w:tr>
      <w:tr w:rsidR="0046162D" w:rsidRPr="0046162D" w14:paraId="62E53316" w14:textId="77777777" w:rsidTr="003C7D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08139EC2" w14:textId="6F30869B" w:rsidR="0046162D" w:rsidRPr="0046162D" w:rsidRDefault="00216C6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5/8/2028</w:t>
            </w:r>
          </w:p>
        </w:tc>
        <w:tc>
          <w:tcPr>
            <w:tcW w:w="3503" w:type="pct"/>
          </w:tcPr>
          <w:p w14:paraId="73BE3431" w14:textId="66B18806" w:rsidR="0046162D" w:rsidRPr="0046162D" w:rsidRDefault="00EF668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EF6687">
              <w:rPr>
                <w:sz w:val="20"/>
                <w:szCs w:val="22"/>
              </w:rPr>
              <w:t xml:space="preserve">Last day to add courses for </w:t>
            </w:r>
            <w:r w:rsidR="00B35559">
              <w:rPr>
                <w:sz w:val="20"/>
                <w:szCs w:val="22"/>
              </w:rPr>
              <w:t>summer 2028</w:t>
            </w:r>
            <w:r w:rsidRPr="00EF6687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AP1</w:t>
            </w:r>
          </w:p>
        </w:tc>
      </w:tr>
      <w:tr w:rsidR="0046162D" w:rsidRPr="0046162D" w14:paraId="53E1E77D" w14:textId="77777777" w:rsidTr="003C7DC7">
        <w:trPr>
          <w:cantSplit/>
        </w:trPr>
        <w:tc>
          <w:tcPr>
            <w:tcW w:w="1497" w:type="pct"/>
          </w:tcPr>
          <w:p w14:paraId="0DE5B36E" w14:textId="4A960279" w:rsidR="0046162D" w:rsidRPr="0046162D" w:rsidRDefault="00216C6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5/10/2028</w:t>
            </w:r>
          </w:p>
        </w:tc>
        <w:tc>
          <w:tcPr>
            <w:tcW w:w="3503" w:type="pct"/>
          </w:tcPr>
          <w:p w14:paraId="40212DAC" w14:textId="29ECB937" w:rsidR="0046162D" w:rsidRPr="0046162D" w:rsidRDefault="00EF668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EF6687">
              <w:rPr>
                <w:sz w:val="20"/>
                <w:szCs w:val="22"/>
              </w:rPr>
              <w:t xml:space="preserve">Last day for 100 percent refund for </w:t>
            </w:r>
            <w:r w:rsidR="00B35559">
              <w:rPr>
                <w:sz w:val="20"/>
                <w:szCs w:val="22"/>
              </w:rPr>
              <w:t>summer 2028</w:t>
            </w:r>
            <w:r w:rsidRPr="00EF6687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AP1</w:t>
            </w:r>
          </w:p>
        </w:tc>
      </w:tr>
      <w:tr w:rsidR="0046162D" w:rsidRPr="0046162D" w14:paraId="56D661F6" w14:textId="77777777" w:rsidTr="003C7D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1C7A959B" w14:textId="2C543BD5" w:rsidR="0046162D" w:rsidRPr="0046162D" w:rsidRDefault="00216C6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5/12/2028</w:t>
            </w:r>
          </w:p>
        </w:tc>
        <w:tc>
          <w:tcPr>
            <w:tcW w:w="3503" w:type="pct"/>
          </w:tcPr>
          <w:p w14:paraId="25CA2411" w14:textId="4764A079" w:rsidR="0046162D" w:rsidRPr="0046162D" w:rsidRDefault="000357F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0357F7">
              <w:rPr>
                <w:sz w:val="20"/>
                <w:szCs w:val="22"/>
              </w:rPr>
              <w:t xml:space="preserve">Last day for 60 percent refund for </w:t>
            </w:r>
            <w:r w:rsidR="00B35559">
              <w:rPr>
                <w:sz w:val="20"/>
                <w:szCs w:val="22"/>
              </w:rPr>
              <w:t>summer 2028</w:t>
            </w:r>
            <w:r w:rsidRPr="000357F7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AP1</w:t>
            </w:r>
          </w:p>
        </w:tc>
      </w:tr>
      <w:tr w:rsidR="0046162D" w:rsidRPr="0046162D" w14:paraId="364C2C97" w14:textId="77777777" w:rsidTr="003C7DC7">
        <w:trPr>
          <w:cantSplit/>
        </w:trPr>
        <w:tc>
          <w:tcPr>
            <w:tcW w:w="1497" w:type="pct"/>
          </w:tcPr>
          <w:p w14:paraId="797906A3" w14:textId="2C2147CB" w:rsidR="0046162D" w:rsidRPr="0046162D" w:rsidRDefault="00216C6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5/16/2028</w:t>
            </w:r>
          </w:p>
        </w:tc>
        <w:tc>
          <w:tcPr>
            <w:tcW w:w="3503" w:type="pct"/>
          </w:tcPr>
          <w:p w14:paraId="3300871D" w14:textId="46E17201" w:rsidR="0046162D" w:rsidRPr="0046162D" w:rsidRDefault="000357F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0357F7">
              <w:rPr>
                <w:sz w:val="20"/>
                <w:szCs w:val="22"/>
              </w:rPr>
              <w:t xml:space="preserve">Last day to drop or resign without a "W" from </w:t>
            </w:r>
            <w:r w:rsidR="00B35559">
              <w:rPr>
                <w:sz w:val="20"/>
                <w:szCs w:val="22"/>
              </w:rPr>
              <w:t>summer 2028</w:t>
            </w:r>
            <w:r w:rsidRPr="000357F7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AP1</w:t>
            </w:r>
          </w:p>
        </w:tc>
      </w:tr>
      <w:tr w:rsidR="0046162D" w:rsidRPr="0046162D" w14:paraId="28F7410F" w14:textId="77777777" w:rsidTr="003C7D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23577A85" w14:textId="04E69FD5" w:rsidR="0046162D" w:rsidRPr="0046162D" w:rsidRDefault="00216C6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5/16/2028</w:t>
            </w:r>
          </w:p>
        </w:tc>
        <w:tc>
          <w:tcPr>
            <w:tcW w:w="3503" w:type="pct"/>
          </w:tcPr>
          <w:p w14:paraId="6E03F5BD" w14:textId="04F407CE" w:rsidR="0046162D" w:rsidRPr="0046162D" w:rsidRDefault="000357F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0357F7">
              <w:rPr>
                <w:sz w:val="20"/>
                <w:szCs w:val="22"/>
              </w:rPr>
              <w:t xml:space="preserve">Last day to change from credit to audit for </w:t>
            </w:r>
            <w:r w:rsidR="00B35559">
              <w:rPr>
                <w:sz w:val="20"/>
                <w:szCs w:val="22"/>
              </w:rPr>
              <w:t>summer 2028</w:t>
            </w:r>
            <w:r w:rsidRPr="000357F7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AP1</w:t>
            </w:r>
          </w:p>
        </w:tc>
      </w:tr>
      <w:tr w:rsidR="0046162D" w:rsidRPr="0046162D" w14:paraId="1BDAE406" w14:textId="77777777" w:rsidTr="003C7DC7">
        <w:trPr>
          <w:cantSplit/>
        </w:trPr>
        <w:tc>
          <w:tcPr>
            <w:tcW w:w="1497" w:type="pct"/>
          </w:tcPr>
          <w:p w14:paraId="3087976B" w14:textId="5527D8EE" w:rsidR="0046162D" w:rsidRPr="0046162D" w:rsidRDefault="00216C6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5/16/2028</w:t>
            </w:r>
          </w:p>
        </w:tc>
        <w:tc>
          <w:tcPr>
            <w:tcW w:w="3503" w:type="pct"/>
          </w:tcPr>
          <w:p w14:paraId="5CC8BBD6" w14:textId="37D6124E" w:rsidR="000F03F2" w:rsidRPr="0046162D" w:rsidRDefault="000357F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0357F7">
              <w:rPr>
                <w:sz w:val="20"/>
                <w:szCs w:val="22"/>
              </w:rPr>
              <w:t xml:space="preserve">Census date for </w:t>
            </w:r>
            <w:r w:rsidR="00B35559">
              <w:rPr>
                <w:sz w:val="20"/>
                <w:szCs w:val="22"/>
              </w:rPr>
              <w:t>summer 2028</w:t>
            </w:r>
            <w:r w:rsidRPr="000357F7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AP1</w:t>
            </w:r>
          </w:p>
        </w:tc>
      </w:tr>
      <w:tr w:rsidR="000F03F2" w:rsidRPr="0046162D" w14:paraId="481B48B2" w14:textId="77777777" w:rsidTr="003C7D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22215106" w14:textId="20F96627" w:rsidR="000F03F2" w:rsidRPr="000357F7" w:rsidRDefault="00216C67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5/16/2028</w:t>
            </w:r>
          </w:p>
        </w:tc>
        <w:tc>
          <w:tcPr>
            <w:tcW w:w="3503" w:type="pct"/>
          </w:tcPr>
          <w:p w14:paraId="732E08FA" w14:textId="64D576AD" w:rsidR="000F03F2" w:rsidRPr="000357F7" w:rsidRDefault="000F03F2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 w:rsidRPr="00CD5520">
              <w:rPr>
                <w:sz w:val="20"/>
                <w:szCs w:val="22"/>
              </w:rPr>
              <w:t xml:space="preserve">Last day for 40 percent refund for </w:t>
            </w:r>
            <w:r w:rsidR="00B35559">
              <w:rPr>
                <w:sz w:val="20"/>
                <w:szCs w:val="22"/>
              </w:rPr>
              <w:t>summer 2028</w:t>
            </w:r>
            <w:r w:rsidRPr="00CD5520">
              <w:rPr>
                <w:sz w:val="20"/>
                <w:szCs w:val="22"/>
              </w:rPr>
              <w:t xml:space="preserve"> semester </w:t>
            </w:r>
            <w:r>
              <w:rPr>
                <w:sz w:val="20"/>
                <w:szCs w:val="22"/>
              </w:rPr>
              <w:t>AP1</w:t>
            </w:r>
          </w:p>
        </w:tc>
      </w:tr>
      <w:tr w:rsidR="000F03F2" w:rsidRPr="0046162D" w14:paraId="6317930A" w14:textId="77777777" w:rsidTr="003C7DC7">
        <w:trPr>
          <w:cantSplit/>
        </w:trPr>
        <w:tc>
          <w:tcPr>
            <w:tcW w:w="1497" w:type="pct"/>
          </w:tcPr>
          <w:p w14:paraId="79BD1899" w14:textId="796492AE" w:rsidR="000F03F2" w:rsidRPr="000357F7" w:rsidRDefault="002225FB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5/19/2028</w:t>
            </w:r>
          </w:p>
        </w:tc>
        <w:tc>
          <w:tcPr>
            <w:tcW w:w="3503" w:type="pct"/>
          </w:tcPr>
          <w:p w14:paraId="66659BD1" w14:textId="0BD0D224" w:rsidR="000F03F2" w:rsidRPr="00CD5520" w:rsidRDefault="000F03F2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 w:rsidRPr="00CD5520">
              <w:rPr>
                <w:sz w:val="20"/>
                <w:szCs w:val="22"/>
              </w:rPr>
              <w:t xml:space="preserve">Last day for submission of dissertation/thesis for </w:t>
            </w:r>
            <w:r w:rsidR="00B35559">
              <w:rPr>
                <w:sz w:val="20"/>
                <w:szCs w:val="22"/>
              </w:rPr>
              <w:t>summer 2028</w:t>
            </w:r>
            <w:r w:rsidRPr="00CD5520">
              <w:rPr>
                <w:sz w:val="20"/>
                <w:szCs w:val="22"/>
              </w:rPr>
              <w:t xml:space="preserve"> semester </w:t>
            </w:r>
            <w:r>
              <w:rPr>
                <w:sz w:val="20"/>
                <w:szCs w:val="22"/>
              </w:rPr>
              <w:t>AP1</w:t>
            </w:r>
          </w:p>
        </w:tc>
      </w:tr>
      <w:tr w:rsidR="000F03F2" w:rsidRPr="0046162D" w14:paraId="7F9C564F" w14:textId="77777777" w:rsidTr="003C7D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2EE53A25" w14:textId="7748B871" w:rsidR="000F03F2" w:rsidRPr="00CD5520" w:rsidRDefault="007A1D4E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6</w:t>
            </w:r>
            <w:r w:rsidR="004F5D8B">
              <w:rPr>
                <w:sz w:val="20"/>
                <w:szCs w:val="22"/>
              </w:rPr>
              <w:t>/</w:t>
            </w:r>
            <w:r>
              <w:rPr>
                <w:sz w:val="20"/>
                <w:szCs w:val="22"/>
              </w:rPr>
              <w:t>7</w:t>
            </w:r>
            <w:r w:rsidR="00BA4E2D">
              <w:rPr>
                <w:sz w:val="20"/>
                <w:szCs w:val="22"/>
              </w:rPr>
              <w:t>/</w:t>
            </w:r>
            <w:r>
              <w:rPr>
                <w:sz w:val="20"/>
                <w:szCs w:val="22"/>
              </w:rPr>
              <w:t>2028</w:t>
            </w:r>
          </w:p>
        </w:tc>
        <w:tc>
          <w:tcPr>
            <w:tcW w:w="3503" w:type="pct"/>
          </w:tcPr>
          <w:p w14:paraId="2AF47795" w14:textId="419CA3BD" w:rsidR="000F03F2" w:rsidRPr="00CD5520" w:rsidRDefault="000F03F2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 w:rsidRPr="00CD5520">
              <w:rPr>
                <w:sz w:val="20"/>
                <w:szCs w:val="22"/>
              </w:rPr>
              <w:t xml:space="preserve">Last day to drop with a "W" from </w:t>
            </w:r>
            <w:r w:rsidR="00B35559">
              <w:rPr>
                <w:sz w:val="20"/>
                <w:szCs w:val="22"/>
              </w:rPr>
              <w:t>summer 2028</w:t>
            </w:r>
            <w:r w:rsidRPr="00CD5520">
              <w:rPr>
                <w:sz w:val="20"/>
                <w:szCs w:val="22"/>
              </w:rPr>
              <w:t xml:space="preserve"> semester </w:t>
            </w:r>
            <w:r>
              <w:rPr>
                <w:sz w:val="20"/>
                <w:szCs w:val="22"/>
              </w:rPr>
              <w:t>AP1</w:t>
            </w:r>
          </w:p>
        </w:tc>
      </w:tr>
      <w:tr w:rsidR="000F03F2" w:rsidRPr="0046162D" w14:paraId="7E96CCB1" w14:textId="77777777" w:rsidTr="003C7DC7">
        <w:trPr>
          <w:cantSplit/>
        </w:trPr>
        <w:tc>
          <w:tcPr>
            <w:tcW w:w="1497" w:type="pct"/>
          </w:tcPr>
          <w:p w14:paraId="46A47F2C" w14:textId="3D196987" w:rsidR="000F03F2" w:rsidRPr="00CD5520" w:rsidRDefault="007A1D4E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6/23 – 6/24/2028</w:t>
            </w:r>
          </w:p>
        </w:tc>
        <w:tc>
          <w:tcPr>
            <w:tcW w:w="3503" w:type="pct"/>
          </w:tcPr>
          <w:p w14:paraId="2FAF993F" w14:textId="5B7FB0B4" w:rsidR="000F03F2" w:rsidRPr="00CD5520" w:rsidRDefault="000F03F2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 w:rsidRPr="00CD5520">
              <w:rPr>
                <w:sz w:val="20"/>
                <w:szCs w:val="22"/>
              </w:rPr>
              <w:t xml:space="preserve">Final exams for </w:t>
            </w:r>
            <w:r w:rsidR="00B35559">
              <w:rPr>
                <w:sz w:val="20"/>
                <w:szCs w:val="22"/>
              </w:rPr>
              <w:t>summer 2028</w:t>
            </w:r>
            <w:r w:rsidRPr="00CD5520">
              <w:rPr>
                <w:sz w:val="20"/>
                <w:szCs w:val="22"/>
              </w:rPr>
              <w:t xml:space="preserve"> semester </w:t>
            </w:r>
            <w:r>
              <w:rPr>
                <w:sz w:val="20"/>
                <w:szCs w:val="22"/>
              </w:rPr>
              <w:t>AP1</w:t>
            </w:r>
          </w:p>
        </w:tc>
      </w:tr>
      <w:tr w:rsidR="000F03F2" w:rsidRPr="0046162D" w14:paraId="7F6E3290" w14:textId="77777777" w:rsidTr="003C7D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3E91B3DB" w14:textId="18CC8537" w:rsidR="000F03F2" w:rsidRPr="00CD5520" w:rsidRDefault="007A1D4E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6/26/2028</w:t>
            </w:r>
          </w:p>
        </w:tc>
        <w:tc>
          <w:tcPr>
            <w:tcW w:w="3503" w:type="pct"/>
          </w:tcPr>
          <w:p w14:paraId="76ADAA61" w14:textId="519CD73D" w:rsidR="000F03F2" w:rsidRPr="00CD5520" w:rsidRDefault="000F03F2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 w:rsidRPr="00F92CC0">
              <w:rPr>
                <w:sz w:val="20"/>
                <w:szCs w:val="22"/>
              </w:rPr>
              <w:t xml:space="preserve">Classes end for </w:t>
            </w:r>
            <w:r w:rsidR="00B35559">
              <w:rPr>
                <w:sz w:val="20"/>
                <w:szCs w:val="22"/>
              </w:rPr>
              <w:t>summer 2028</w:t>
            </w:r>
            <w:r w:rsidRPr="00F92CC0">
              <w:rPr>
                <w:sz w:val="20"/>
                <w:szCs w:val="22"/>
              </w:rPr>
              <w:t xml:space="preserve"> semester </w:t>
            </w:r>
            <w:r>
              <w:rPr>
                <w:sz w:val="20"/>
                <w:szCs w:val="22"/>
              </w:rPr>
              <w:t>AP1</w:t>
            </w:r>
            <w:r w:rsidRPr="00F92CC0">
              <w:rPr>
                <w:sz w:val="20"/>
                <w:szCs w:val="22"/>
              </w:rPr>
              <w:t>.</w:t>
            </w:r>
          </w:p>
        </w:tc>
      </w:tr>
      <w:tr w:rsidR="000F03F2" w:rsidRPr="0046162D" w14:paraId="13EAFD58" w14:textId="77777777" w:rsidTr="003C7DC7">
        <w:trPr>
          <w:cantSplit/>
        </w:trPr>
        <w:tc>
          <w:tcPr>
            <w:tcW w:w="1497" w:type="pct"/>
          </w:tcPr>
          <w:p w14:paraId="72FB2B40" w14:textId="6C36F4D7" w:rsidR="000F03F2" w:rsidRPr="00F92CC0" w:rsidRDefault="007A1D4E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6/27/2028</w:t>
            </w:r>
          </w:p>
        </w:tc>
        <w:tc>
          <w:tcPr>
            <w:tcW w:w="3503" w:type="pct"/>
          </w:tcPr>
          <w:p w14:paraId="28B71D47" w14:textId="7DDD23D3" w:rsidR="000F03F2" w:rsidRPr="00F92CC0" w:rsidRDefault="00B35559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0F03F2" w:rsidRPr="00F92CC0">
              <w:rPr>
                <w:sz w:val="20"/>
                <w:szCs w:val="22"/>
              </w:rPr>
              <w:t xml:space="preserve"> semester </w:t>
            </w:r>
            <w:r w:rsidR="000F03F2">
              <w:rPr>
                <w:sz w:val="20"/>
                <w:szCs w:val="22"/>
              </w:rPr>
              <w:t>AP1</w:t>
            </w:r>
            <w:r w:rsidR="000F03F2" w:rsidRPr="00F92CC0">
              <w:rPr>
                <w:sz w:val="20"/>
                <w:szCs w:val="22"/>
              </w:rPr>
              <w:t xml:space="preserve"> grades due from faculty to the Registrar @ 10 a.m.</w:t>
            </w:r>
          </w:p>
        </w:tc>
      </w:tr>
      <w:tr w:rsidR="000F03F2" w:rsidRPr="0046162D" w14:paraId="6AABF44E" w14:textId="77777777" w:rsidTr="003C7D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7963A894" w14:textId="18350571" w:rsidR="000F03F2" w:rsidRPr="00F92CC0" w:rsidRDefault="00670C2C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7/3/2028</w:t>
            </w:r>
          </w:p>
        </w:tc>
        <w:tc>
          <w:tcPr>
            <w:tcW w:w="3503" w:type="pct"/>
          </w:tcPr>
          <w:p w14:paraId="7F473AE9" w14:textId="4A269D23" w:rsidR="000F03F2" w:rsidRPr="00F92CC0" w:rsidRDefault="00B35559" w:rsidP="000F03F2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0F03F2" w:rsidRPr="00F92CC0">
              <w:rPr>
                <w:sz w:val="20"/>
                <w:szCs w:val="22"/>
              </w:rPr>
              <w:t xml:space="preserve"> semester </w:t>
            </w:r>
            <w:r w:rsidR="000F03F2">
              <w:rPr>
                <w:sz w:val="20"/>
                <w:szCs w:val="22"/>
              </w:rPr>
              <w:t>AP1</w:t>
            </w:r>
            <w:r w:rsidR="000F03F2" w:rsidRPr="00F92CC0">
              <w:rPr>
                <w:sz w:val="20"/>
                <w:szCs w:val="22"/>
              </w:rPr>
              <w:t xml:space="preserve"> degree conferral date</w:t>
            </w:r>
          </w:p>
        </w:tc>
      </w:tr>
    </w:tbl>
    <w:p w14:paraId="1C3A0D6A" w14:textId="7C5143D5" w:rsidR="003C7DC7" w:rsidRPr="003F6686" w:rsidRDefault="00B35559" w:rsidP="003C7DC7">
      <w:pPr>
        <w:pStyle w:val="Heading2"/>
      </w:pPr>
      <w:r>
        <w:t>Summer 2028</w:t>
      </w:r>
      <w:r w:rsidR="003C7DC7" w:rsidRPr="00B3544A">
        <w:t xml:space="preserve"> </w:t>
      </w:r>
      <w:r w:rsidR="003C7DC7">
        <w:t>Session AP2 Dates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Dates and deadlines for Session AP2 of the Summer 2028 Accelerated term."/>
        <w:tblDescription w:val="Dates and deadlines for Session AP2 of the Summer 2028 Accelerated term."/>
      </w:tblPr>
      <w:tblGrid>
        <w:gridCol w:w="4136"/>
        <w:gridCol w:w="9678"/>
      </w:tblGrid>
      <w:tr w:rsidR="002C07DA" w:rsidRPr="0046162D" w14:paraId="4B0E0BA9" w14:textId="77777777" w:rsidTr="00CC6D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497" w:type="pct"/>
          </w:tcPr>
          <w:p w14:paraId="013FC16C" w14:textId="77777777" w:rsidR="002C07DA" w:rsidRPr="0046162D" w:rsidRDefault="002C07DA" w:rsidP="00CC6DF7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46162D">
              <w:rPr>
                <w:bCs/>
                <w:sz w:val="22"/>
                <w:szCs w:val="22"/>
              </w:rPr>
              <w:t>Date</w:t>
            </w:r>
          </w:p>
        </w:tc>
        <w:tc>
          <w:tcPr>
            <w:tcW w:w="3503" w:type="pct"/>
          </w:tcPr>
          <w:p w14:paraId="05EC087B" w14:textId="77777777" w:rsidR="002C07DA" w:rsidRPr="0046162D" w:rsidRDefault="002C07DA" w:rsidP="00CC6DF7">
            <w:pPr>
              <w:spacing w:before="120" w:after="120" w:line="278" w:lineRule="auto"/>
              <w:rPr>
                <w:sz w:val="22"/>
                <w:szCs w:val="22"/>
              </w:rPr>
            </w:pPr>
            <w:r w:rsidRPr="0046162D">
              <w:rPr>
                <w:sz w:val="22"/>
                <w:szCs w:val="22"/>
              </w:rPr>
              <w:t>Event</w:t>
            </w:r>
          </w:p>
        </w:tc>
      </w:tr>
      <w:tr w:rsidR="002C07DA" w:rsidRPr="0046162D" w14:paraId="6B79B816" w14:textId="77777777" w:rsidTr="00CC6DF7">
        <w:trPr>
          <w:cantSplit/>
        </w:trPr>
        <w:tc>
          <w:tcPr>
            <w:tcW w:w="1497" w:type="pct"/>
          </w:tcPr>
          <w:p w14:paraId="74E22179" w14:textId="607888B0" w:rsidR="002C07DA" w:rsidRPr="0046162D" w:rsidRDefault="006E2EB1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6/12/2028</w:t>
            </w:r>
          </w:p>
        </w:tc>
        <w:tc>
          <w:tcPr>
            <w:tcW w:w="3503" w:type="pct"/>
          </w:tcPr>
          <w:p w14:paraId="222B2010" w14:textId="3E24EE15" w:rsidR="002C07DA" w:rsidRPr="0046162D" w:rsidRDefault="00E84AD1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E84AD1">
              <w:rPr>
                <w:sz w:val="20"/>
                <w:szCs w:val="22"/>
              </w:rPr>
              <w:t xml:space="preserve">Last day to apply for </w:t>
            </w:r>
            <w:r w:rsidR="00B35559">
              <w:rPr>
                <w:sz w:val="20"/>
                <w:szCs w:val="22"/>
              </w:rPr>
              <w:t>summer 2028</w:t>
            </w:r>
            <w:r w:rsidRPr="00E84AD1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</w:p>
        </w:tc>
      </w:tr>
      <w:tr w:rsidR="002C07DA" w:rsidRPr="0046162D" w14:paraId="038E668C" w14:textId="77777777" w:rsidTr="00CC6D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37981FA0" w14:textId="2BCA7B42" w:rsidR="002C07DA" w:rsidRPr="0046162D" w:rsidRDefault="006E2EB1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6/19/2028</w:t>
            </w:r>
          </w:p>
        </w:tc>
        <w:tc>
          <w:tcPr>
            <w:tcW w:w="3503" w:type="pct"/>
          </w:tcPr>
          <w:p w14:paraId="62020BDF" w14:textId="720CDC49" w:rsidR="002C07DA" w:rsidRPr="0046162D" w:rsidRDefault="00392DA4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392DA4">
              <w:rPr>
                <w:sz w:val="20"/>
                <w:szCs w:val="22"/>
              </w:rPr>
              <w:t xml:space="preserve">Last day for submission of documents for </w:t>
            </w:r>
            <w:r w:rsidR="00B35559">
              <w:rPr>
                <w:sz w:val="20"/>
                <w:szCs w:val="22"/>
              </w:rPr>
              <w:t>summer 2028</w:t>
            </w:r>
            <w:r w:rsidRPr="00392DA4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</w:p>
        </w:tc>
      </w:tr>
      <w:tr w:rsidR="00392DA4" w:rsidRPr="0046162D" w14:paraId="3D0C5731" w14:textId="77777777" w:rsidTr="00CC6DF7">
        <w:trPr>
          <w:cantSplit/>
        </w:trPr>
        <w:tc>
          <w:tcPr>
            <w:tcW w:w="1497" w:type="pct"/>
          </w:tcPr>
          <w:p w14:paraId="52549EDA" w14:textId="0E9F0E1B" w:rsidR="00392DA4" w:rsidRPr="00392DA4" w:rsidRDefault="006E2EB1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6/28/2028</w:t>
            </w:r>
          </w:p>
        </w:tc>
        <w:tc>
          <w:tcPr>
            <w:tcW w:w="3503" w:type="pct"/>
          </w:tcPr>
          <w:p w14:paraId="135EF5E7" w14:textId="2F52D321" w:rsidR="00392DA4" w:rsidRPr="00392DA4" w:rsidRDefault="00392DA4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392DA4">
              <w:rPr>
                <w:sz w:val="20"/>
                <w:szCs w:val="22"/>
              </w:rPr>
              <w:t xml:space="preserve">Tuition and fee payment deadline for </w:t>
            </w:r>
            <w:r w:rsidR="00B35559">
              <w:rPr>
                <w:sz w:val="20"/>
                <w:szCs w:val="22"/>
              </w:rPr>
              <w:t>summer 2028</w:t>
            </w:r>
            <w:r w:rsidRPr="00392DA4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</w:p>
        </w:tc>
      </w:tr>
      <w:tr w:rsidR="00392DA4" w:rsidRPr="0046162D" w14:paraId="7485A4A9" w14:textId="77777777" w:rsidTr="00CC6D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01DFEB44" w14:textId="3C5B39EC" w:rsidR="00392DA4" w:rsidRPr="00392DA4" w:rsidRDefault="006E2EB1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6/29/2028</w:t>
            </w:r>
          </w:p>
        </w:tc>
        <w:tc>
          <w:tcPr>
            <w:tcW w:w="3503" w:type="pct"/>
          </w:tcPr>
          <w:p w14:paraId="065135B2" w14:textId="4EDC08F7" w:rsidR="00392DA4" w:rsidRPr="00392DA4" w:rsidRDefault="00392DA4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392DA4">
              <w:rPr>
                <w:sz w:val="20"/>
                <w:szCs w:val="22"/>
              </w:rPr>
              <w:t xml:space="preserve">$50 late registration fee begins for </w:t>
            </w:r>
            <w:r w:rsidR="00B35559">
              <w:rPr>
                <w:sz w:val="20"/>
                <w:szCs w:val="22"/>
              </w:rPr>
              <w:t>summer 2028</w:t>
            </w:r>
            <w:r w:rsidRPr="00392DA4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  <w:r w:rsidRPr="00392DA4">
              <w:rPr>
                <w:sz w:val="20"/>
                <w:szCs w:val="22"/>
              </w:rPr>
              <w:t>.</w:t>
            </w:r>
          </w:p>
        </w:tc>
      </w:tr>
      <w:tr w:rsidR="00392DA4" w:rsidRPr="0046162D" w14:paraId="551F8354" w14:textId="77777777" w:rsidTr="00CC6DF7">
        <w:trPr>
          <w:cantSplit/>
        </w:trPr>
        <w:tc>
          <w:tcPr>
            <w:tcW w:w="1497" w:type="pct"/>
          </w:tcPr>
          <w:p w14:paraId="3A20E736" w14:textId="31F24311" w:rsidR="00392DA4" w:rsidRPr="00392DA4" w:rsidRDefault="004A5545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7/3/2028</w:t>
            </w:r>
          </w:p>
        </w:tc>
        <w:tc>
          <w:tcPr>
            <w:tcW w:w="3503" w:type="pct"/>
          </w:tcPr>
          <w:p w14:paraId="1B52DE1B" w14:textId="36EF0CC4" w:rsidR="00392DA4" w:rsidRPr="00392DA4" w:rsidRDefault="00CE79F7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CE79F7">
              <w:rPr>
                <w:sz w:val="20"/>
                <w:szCs w:val="22"/>
              </w:rPr>
              <w:t xml:space="preserve">Classes begin for </w:t>
            </w:r>
            <w:r w:rsidR="00B35559">
              <w:rPr>
                <w:sz w:val="20"/>
                <w:szCs w:val="22"/>
              </w:rPr>
              <w:t>summer 2028</w:t>
            </w:r>
            <w:r w:rsidRPr="00CE79F7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  <w:r w:rsidRPr="00CE79F7">
              <w:rPr>
                <w:sz w:val="20"/>
                <w:szCs w:val="22"/>
              </w:rPr>
              <w:t>.</w:t>
            </w:r>
          </w:p>
        </w:tc>
      </w:tr>
      <w:tr w:rsidR="00CE79F7" w:rsidRPr="0046162D" w14:paraId="3412EC1A" w14:textId="77777777" w:rsidTr="00CC6D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29D2AE77" w14:textId="5191FB27" w:rsidR="00CE79F7" w:rsidRPr="00CE79F7" w:rsidRDefault="004A5545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7/3/2028</w:t>
            </w:r>
          </w:p>
        </w:tc>
        <w:tc>
          <w:tcPr>
            <w:tcW w:w="3503" w:type="pct"/>
          </w:tcPr>
          <w:p w14:paraId="127BD7CF" w14:textId="4C933942" w:rsidR="00CE79F7" w:rsidRPr="00CE79F7" w:rsidRDefault="00CE79F7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CE79F7">
              <w:rPr>
                <w:sz w:val="20"/>
                <w:szCs w:val="22"/>
              </w:rPr>
              <w:t xml:space="preserve">Last day to add courses for </w:t>
            </w:r>
            <w:r w:rsidR="00B35559">
              <w:rPr>
                <w:sz w:val="20"/>
                <w:szCs w:val="22"/>
              </w:rPr>
              <w:t>summer 2028</w:t>
            </w:r>
            <w:r w:rsidRPr="00CE79F7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</w:p>
        </w:tc>
      </w:tr>
      <w:tr w:rsidR="00CE79F7" w:rsidRPr="0046162D" w14:paraId="69876F5F" w14:textId="77777777" w:rsidTr="00CC6DF7">
        <w:trPr>
          <w:cantSplit/>
        </w:trPr>
        <w:tc>
          <w:tcPr>
            <w:tcW w:w="1497" w:type="pct"/>
          </w:tcPr>
          <w:p w14:paraId="55F832F6" w14:textId="58D62277" w:rsidR="00CE79F7" w:rsidRPr="00CE79F7" w:rsidRDefault="004A5545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7/5/2028</w:t>
            </w:r>
          </w:p>
        </w:tc>
        <w:tc>
          <w:tcPr>
            <w:tcW w:w="3503" w:type="pct"/>
          </w:tcPr>
          <w:p w14:paraId="2DC7EACC" w14:textId="2A7FC9B8" w:rsidR="00CE79F7" w:rsidRPr="00CE79F7" w:rsidRDefault="00CE79F7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CE79F7">
              <w:rPr>
                <w:sz w:val="20"/>
                <w:szCs w:val="22"/>
              </w:rPr>
              <w:t xml:space="preserve">Last day for 100 percent refund for </w:t>
            </w:r>
            <w:r w:rsidR="00B35559">
              <w:rPr>
                <w:sz w:val="20"/>
                <w:szCs w:val="22"/>
              </w:rPr>
              <w:t>summer 2028</w:t>
            </w:r>
            <w:r w:rsidRPr="00CE79F7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</w:p>
        </w:tc>
      </w:tr>
      <w:tr w:rsidR="00CE79F7" w:rsidRPr="0046162D" w14:paraId="4C5E0DC4" w14:textId="77777777" w:rsidTr="00CC6D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4AAFDA95" w14:textId="6BC7FA63" w:rsidR="00CE79F7" w:rsidRPr="00CE79F7" w:rsidRDefault="004A5545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7/7/2028</w:t>
            </w:r>
          </w:p>
        </w:tc>
        <w:tc>
          <w:tcPr>
            <w:tcW w:w="3503" w:type="pct"/>
          </w:tcPr>
          <w:p w14:paraId="57615746" w14:textId="243F27C4" w:rsidR="00CE79F7" w:rsidRPr="00CE79F7" w:rsidRDefault="00761828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761828">
              <w:rPr>
                <w:sz w:val="20"/>
                <w:szCs w:val="22"/>
              </w:rPr>
              <w:t xml:space="preserve">Last day for 60 percent refund for </w:t>
            </w:r>
            <w:r w:rsidR="00B35559">
              <w:rPr>
                <w:sz w:val="20"/>
                <w:szCs w:val="22"/>
              </w:rPr>
              <w:t>summer 2028</w:t>
            </w:r>
            <w:r w:rsidRPr="00761828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</w:p>
        </w:tc>
      </w:tr>
      <w:tr w:rsidR="00761828" w:rsidRPr="0046162D" w14:paraId="601F95FE" w14:textId="77777777" w:rsidTr="00CC6DF7">
        <w:trPr>
          <w:cantSplit/>
        </w:trPr>
        <w:tc>
          <w:tcPr>
            <w:tcW w:w="1497" w:type="pct"/>
          </w:tcPr>
          <w:p w14:paraId="0493D512" w14:textId="07F649F2" w:rsidR="00761828" w:rsidRPr="00761828" w:rsidRDefault="004A5545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7/11/2028</w:t>
            </w:r>
          </w:p>
        </w:tc>
        <w:tc>
          <w:tcPr>
            <w:tcW w:w="3503" w:type="pct"/>
          </w:tcPr>
          <w:p w14:paraId="3661C717" w14:textId="6B8993AF" w:rsidR="00761828" w:rsidRPr="00761828" w:rsidRDefault="00761828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761828">
              <w:rPr>
                <w:sz w:val="20"/>
                <w:szCs w:val="22"/>
              </w:rPr>
              <w:t xml:space="preserve">Last day to drop or resign without a "W" from </w:t>
            </w:r>
            <w:r w:rsidR="00B35559">
              <w:rPr>
                <w:sz w:val="20"/>
                <w:szCs w:val="22"/>
              </w:rPr>
              <w:t>summer 2028</w:t>
            </w:r>
            <w:r w:rsidRPr="00761828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</w:p>
        </w:tc>
      </w:tr>
      <w:tr w:rsidR="00761828" w:rsidRPr="0046162D" w14:paraId="4551D038" w14:textId="77777777" w:rsidTr="00CC6D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159D9D6E" w14:textId="59BB2654" w:rsidR="00761828" w:rsidRPr="00761828" w:rsidRDefault="004A5545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7/11/2028</w:t>
            </w:r>
          </w:p>
        </w:tc>
        <w:tc>
          <w:tcPr>
            <w:tcW w:w="3503" w:type="pct"/>
          </w:tcPr>
          <w:p w14:paraId="5AAD4C37" w14:textId="76665B51" w:rsidR="00761828" w:rsidRPr="00761828" w:rsidRDefault="00761828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761828">
              <w:rPr>
                <w:sz w:val="20"/>
                <w:szCs w:val="22"/>
              </w:rPr>
              <w:t xml:space="preserve">Last day to change from credit to audit for </w:t>
            </w:r>
            <w:r w:rsidR="00B35559">
              <w:rPr>
                <w:sz w:val="20"/>
                <w:szCs w:val="22"/>
              </w:rPr>
              <w:t>summer 2028</w:t>
            </w:r>
            <w:r w:rsidRPr="00761828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</w:p>
        </w:tc>
      </w:tr>
      <w:tr w:rsidR="00761828" w:rsidRPr="0046162D" w14:paraId="72D2E024" w14:textId="77777777" w:rsidTr="00CC6DF7">
        <w:trPr>
          <w:cantSplit/>
        </w:trPr>
        <w:tc>
          <w:tcPr>
            <w:tcW w:w="1497" w:type="pct"/>
          </w:tcPr>
          <w:p w14:paraId="5EECF1AB" w14:textId="1ADBFF11" w:rsidR="00761828" w:rsidRPr="00761828" w:rsidRDefault="004A5545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7/11/2028</w:t>
            </w:r>
          </w:p>
        </w:tc>
        <w:tc>
          <w:tcPr>
            <w:tcW w:w="3503" w:type="pct"/>
          </w:tcPr>
          <w:p w14:paraId="43000529" w14:textId="182DDD08" w:rsidR="00761828" w:rsidRPr="00761828" w:rsidRDefault="002E5914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2E5914">
              <w:rPr>
                <w:sz w:val="20"/>
                <w:szCs w:val="22"/>
              </w:rPr>
              <w:t xml:space="preserve">Census date for </w:t>
            </w:r>
            <w:r w:rsidR="00B35559">
              <w:rPr>
                <w:sz w:val="20"/>
                <w:szCs w:val="22"/>
              </w:rPr>
              <w:t>summer 2028</w:t>
            </w:r>
            <w:r w:rsidRPr="002E5914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</w:p>
        </w:tc>
      </w:tr>
      <w:tr w:rsidR="002E5914" w:rsidRPr="0046162D" w14:paraId="67F83A6F" w14:textId="77777777" w:rsidTr="00CC6D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297EBF6C" w14:textId="4D2634A3" w:rsidR="002E5914" w:rsidRPr="002E5914" w:rsidRDefault="004A5545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7/11/2028</w:t>
            </w:r>
          </w:p>
        </w:tc>
        <w:tc>
          <w:tcPr>
            <w:tcW w:w="3503" w:type="pct"/>
          </w:tcPr>
          <w:p w14:paraId="7E824E06" w14:textId="3D82913A" w:rsidR="002E5914" w:rsidRPr="002E5914" w:rsidRDefault="002E5914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2E5914">
              <w:rPr>
                <w:sz w:val="20"/>
                <w:szCs w:val="22"/>
              </w:rPr>
              <w:t xml:space="preserve">Last day for 40 percent refund for </w:t>
            </w:r>
            <w:r w:rsidR="00B35559">
              <w:rPr>
                <w:sz w:val="20"/>
                <w:szCs w:val="22"/>
              </w:rPr>
              <w:t>summer 2028</w:t>
            </w:r>
            <w:r w:rsidRPr="002E5914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</w:p>
        </w:tc>
      </w:tr>
      <w:tr w:rsidR="002E5914" w:rsidRPr="0046162D" w14:paraId="44C0E6D3" w14:textId="77777777" w:rsidTr="00CC6DF7">
        <w:trPr>
          <w:cantSplit/>
        </w:trPr>
        <w:tc>
          <w:tcPr>
            <w:tcW w:w="1497" w:type="pct"/>
          </w:tcPr>
          <w:p w14:paraId="1AC288C1" w14:textId="08045551" w:rsidR="002E5914" w:rsidRPr="002E5914" w:rsidRDefault="004A5545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7/14/2028</w:t>
            </w:r>
          </w:p>
        </w:tc>
        <w:tc>
          <w:tcPr>
            <w:tcW w:w="3503" w:type="pct"/>
          </w:tcPr>
          <w:p w14:paraId="34052749" w14:textId="035A9F78" w:rsidR="002E5914" w:rsidRPr="002E5914" w:rsidRDefault="002E5914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2E5914">
              <w:rPr>
                <w:sz w:val="20"/>
                <w:szCs w:val="22"/>
              </w:rPr>
              <w:t xml:space="preserve">Last day for submission of dissertation/thesis for </w:t>
            </w:r>
            <w:r w:rsidR="00B35559">
              <w:rPr>
                <w:sz w:val="20"/>
                <w:szCs w:val="22"/>
              </w:rPr>
              <w:t>summer 2028</w:t>
            </w:r>
            <w:r w:rsidRPr="002E5914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</w:p>
        </w:tc>
      </w:tr>
      <w:tr w:rsidR="002E5914" w:rsidRPr="0046162D" w14:paraId="71001987" w14:textId="77777777" w:rsidTr="00CC6D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26262E33" w14:textId="76D23A58" w:rsidR="002E5914" w:rsidRPr="002E5914" w:rsidRDefault="00D3555E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8/2/2028</w:t>
            </w:r>
          </w:p>
        </w:tc>
        <w:tc>
          <w:tcPr>
            <w:tcW w:w="3503" w:type="pct"/>
          </w:tcPr>
          <w:p w14:paraId="21C72C6D" w14:textId="2C519E61" w:rsidR="002E5914" w:rsidRPr="002E5914" w:rsidRDefault="00510EC6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510EC6">
              <w:rPr>
                <w:sz w:val="20"/>
                <w:szCs w:val="22"/>
              </w:rPr>
              <w:t xml:space="preserve">Last day to drop with a "W" from </w:t>
            </w:r>
            <w:r w:rsidR="00B35559">
              <w:rPr>
                <w:sz w:val="20"/>
                <w:szCs w:val="22"/>
              </w:rPr>
              <w:t>summer 2028</w:t>
            </w:r>
            <w:r w:rsidRPr="00510EC6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</w:p>
        </w:tc>
      </w:tr>
      <w:tr w:rsidR="00510EC6" w:rsidRPr="0046162D" w14:paraId="7E5AD2AA" w14:textId="77777777" w:rsidTr="00CC6DF7">
        <w:trPr>
          <w:cantSplit/>
        </w:trPr>
        <w:tc>
          <w:tcPr>
            <w:tcW w:w="1497" w:type="pct"/>
          </w:tcPr>
          <w:p w14:paraId="651706EC" w14:textId="014E44E2" w:rsidR="00510EC6" w:rsidRPr="00510EC6" w:rsidRDefault="00D3555E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8/18 – 8/19/2028</w:t>
            </w:r>
          </w:p>
        </w:tc>
        <w:tc>
          <w:tcPr>
            <w:tcW w:w="3503" w:type="pct"/>
          </w:tcPr>
          <w:p w14:paraId="3F717323" w14:textId="71145C9A" w:rsidR="00510EC6" w:rsidRPr="00510EC6" w:rsidRDefault="00510EC6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510EC6">
              <w:rPr>
                <w:sz w:val="20"/>
                <w:szCs w:val="22"/>
              </w:rPr>
              <w:t xml:space="preserve">Final exams for </w:t>
            </w:r>
            <w:r w:rsidR="00B35559">
              <w:rPr>
                <w:sz w:val="20"/>
                <w:szCs w:val="22"/>
              </w:rPr>
              <w:t>summer 2028</w:t>
            </w:r>
            <w:r w:rsidRPr="00510EC6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</w:p>
        </w:tc>
      </w:tr>
      <w:tr w:rsidR="00510EC6" w:rsidRPr="0046162D" w14:paraId="503FD74B" w14:textId="77777777" w:rsidTr="00CC6D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0F9FBFBF" w14:textId="3789D818" w:rsidR="00510EC6" w:rsidRPr="00510EC6" w:rsidRDefault="00D3555E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8/21/2028</w:t>
            </w:r>
          </w:p>
        </w:tc>
        <w:tc>
          <w:tcPr>
            <w:tcW w:w="3503" w:type="pct"/>
          </w:tcPr>
          <w:p w14:paraId="7E8BB230" w14:textId="47AC1C83" w:rsidR="00510EC6" w:rsidRPr="00510EC6" w:rsidRDefault="00510EC6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 w:rsidRPr="00510EC6">
              <w:rPr>
                <w:sz w:val="20"/>
                <w:szCs w:val="22"/>
              </w:rPr>
              <w:t xml:space="preserve">Classes end for </w:t>
            </w:r>
            <w:r w:rsidR="00B35559">
              <w:rPr>
                <w:sz w:val="20"/>
                <w:szCs w:val="22"/>
              </w:rPr>
              <w:t>summer 2028</w:t>
            </w:r>
            <w:r w:rsidRPr="00510EC6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  <w:r w:rsidRPr="00510EC6">
              <w:rPr>
                <w:sz w:val="20"/>
                <w:szCs w:val="22"/>
              </w:rPr>
              <w:t>.</w:t>
            </w:r>
          </w:p>
        </w:tc>
      </w:tr>
      <w:tr w:rsidR="00510EC6" w:rsidRPr="0046162D" w14:paraId="5466CB06" w14:textId="77777777" w:rsidTr="00CC6DF7">
        <w:trPr>
          <w:cantSplit/>
        </w:trPr>
        <w:tc>
          <w:tcPr>
            <w:tcW w:w="1497" w:type="pct"/>
          </w:tcPr>
          <w:p w14:paraId="4B9A2BD2" w14:textId="3D9C88D6" w:rsidR="00510EC6" w:rsidRPr="00510EC6" w:rsidRDefault="00D3555E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8/22/2028</w:t>
            </w:r>
          </w:p>
        </w:tc>
        <w:tc>
          <w:tcPr>
            <w:tcW w:w="3503" w:type="pct"/>
          </w:tcPr>
          <w:p w14:paraId="749006EE" w14:textId="05867B48" w:rsidR="00510EC6" w:rsidRPr="00510EC6" w:rsidRDefault="00B35559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7832F6" w:rsidRPr="007832F6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  <w:r w:rsidR="007832F6" w:rsidRPr="007832F6">
              <w:rPr>
                <w:sz w:val="20"/>
                <w:szCs w:val="22"/>
              </w:rPr>
              <w:t xml:space="preserve"> grades due from faculty to the </w:t>
            </w:r>
            <w:proofErr w:type="gramStart"/>
            <w:r w:rsidR="007832F6" w:rsidRPr="007832F6">
              <w:rPr>
                <w:sz w:val="20"/>
                <w:szCs w:val="22"/>
              </w:rPr>
              <w:t>Registrar @</w:t>
            </w:r>
            <w:proofErr w:type="gramEnd"/>
            <w:r w:rsidR="007832F6" w:rsidRPr="007832F6">
              <w:rPr>
                <w:sz w:val="20"/>
                <w:szCs w:val="22"/>
              </w:rPr>
              <w:t xml:space="preserve"> 10 a.m.</w:t>
            </w:r>
          </w:p>
        </w:tc>
      </w:tr>
      <w:tr w:rsidR="007832F6" w:rsidRPr="0046162D" w14:paraId="3C25023A" w14:textId="77777777" w:rsidTr="00CC6D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28E7AF08" w14:textId="329B0E8C" w:rsidR="007832F6" w:rsidRPr="00510EC6" w:rsidRDefault="00D3555E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8/29/2028</w:t>
            </w:r>
          </w:p>
        </w:tc>
        <w:tc>
          <w:tcPr>
            <w:tcW w:w="3503" w:type="pct"/>
          </w:tcPr>
          <w:p w14:paraId="5B3284FF" w14:textId="51598EC7" w:rsidR="007832F6" w:rsidRPr="007832F6" w:rsidRDefault="00B35559" w:rsidP="00CC6DF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7832F6" w:rsidRPr="007832F6">
              <w:rPr>
                <w:sz w:val="20"/>
                <w:szCs w:val="22"/>
              </w:rPr>
              <w:t xml:space="preserve"> semester </w:t>
            </w:r>
            <w:r w:rsidR="00913448">
              <w:rPr>
                <w:sz w:val="20"/>
                <w:szCs w:val="22"/>
              </w:rPr>
              <w:t>AP2</w:t>
            </w:r>
            <w:r w:rsidR="007832F6" w:rsidRPr="007832F6">
              <w:rPr>
                <w:sz w:val="20"/>
                <w:szCs w:val="22"/>
              </w:rPr>
              <w:t xml:space="preserve"> degree conferral date</w:t>
            </w:r>
          </w:p>
        </w:tc>
      </w:tr>
    </w:tbl>
    <w:p w14:paraId="611BBAE0" w14:textId="77777777" w:rsidR="0046162D" w:rsidRPr="0046162D" w:rsidRDefault="0046162D" w:rsidP="0046162D">
      <w:pPr>
        <w:rPr>
          <w:sz w:val="22"/>
          <w:szCs w:val="22"/>
        </w:rPr>
      </w:pPr>
    </w:p>
    <w:sectPr w:rsidR="0046162D" w:rsidRPr="0046162D" w:rsidSect="0046162D">
      <w:footerReference w:type="default" r:id="rId11"/>
      <w:headerReference w:type="first" r:id="rId12"/>
      <w:footerReference w:type="first" r:id="rId13"/>
      <w:pgSz w:w="15840" w:h="12240" w:orient="landscape"/>
      <w:pgMar w:top="1008" w:right="1008" w:bottom="100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43CE7" w14:textId="77777777" w:rsidR="00BF03BD" w:rsidRDefault="00BF03BD">
      <w:pPr>
        <w:spacing w:after="0" w:line="240" w:lineRule="auto"/>
      </w:pPr>
      <w:r>
        <w:separator/>
      </w:r>
    </w:p>
  </w:endnote>
  <w:endnote w:type="continuationSeparator" w:id="0">
    <w:p w14:paraId="2FB3B372" w14:textId="77777777" w:rsidR="00BF03BD" w:rsidRDefault="00BF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765915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1859470388"/>
          <w:docPartObj>
            <w:docPartGallery w:val="Page Numbers (Bottom of Page)"/>
            <w:docPartUnique/>
          </w:docPartObj>
        </w:sdtPr>
        <w:sdtEndPr>
          <w:rPr>
            <w:noProof/>
            <w:color w:val="461D7C"/>
          </w:rPr>
        </w:sdtEndPr>
        <w:sdtContent>
          <w:p w14:paraId="192D8487" w14:textId="1F4B6C8A" w:rsidR="00637326" w:rsidRDefault="00637326" w:rsidP="003F6686">
            <w:pPr>
              <w:pStyle w:val="Footer"/>
            </w:pPr>
          </w:p>
          <w:p w14:paraId="1272E075" w14:textId="4757929D" w:rsidR="004B4E7E" w:rsidRPr="003F6686" w:rsidRDefault="003F6686" w:rsidP="003F6686">
            <w:pPr>
              <w:pStyle w:val="Footer"/>
              <w:rPr>
                <w:noProof/>
                <w:color w:val="461D7C"/>
              </w:rPr>
            </w:pPr>
            <w:r w:rsidRPr="00EC7597">
              <w:rPr>
                <w:color w:val="461D7C"/>
              </w:rPr>
              <w:t xml:space="preserve">As of: </w:t>
            </w:r>
            <w:r w:rsidR="00BC6F01">
              <w:rPr>
                <w:color w:val="461D7C"/>
              </w:rPr>
              <w:t xml:space="preserve">September 23, </w:t>
            </w:r>
            <w:proofErr w:type="gramStart"/>
            <w:r w:rsidR="00BC6F01">
              <w:rPr>
                <w:color w:val="461D7C"/>
              </w:rPr>
              <w:t>2026</w:t>
            </w:r>
            <w:r w:rsidRPr="00EC7597">
              <w:rPr>
                <w:color w:val="461D7C"/>
              </w:rPr>
              <w:t xml:space="preserve">  </w:t>
            </w:r>
            <w:r w:rsidRPr="00EC7597">
              <w:rPr>
                <w:color w:val="461D7C"/>
              </w:rPr>
              <w:tab/>
            </w:r>
            <w:proofErr w:type="gramEnd"/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fldChar w:fldCharType="begin"/>
            </w:r>
            <w:r w:rsidRPr="00EC7597">
              <w:rPr>
                <w:color w:val="461D7C"/>
              </w:rPr>
              <w:instrText xml:space="preserve"> PAGE   \* MERGEFORMAT </w:instrText>
            </w:r>
            <w:r w:rsidRPr="00EC7597">
              <w:rPr>
                <w:color w:val="461D7C"/>
              </w:rPr>
              <w:fldChar w:fldCharType="separate"/>
            </w:r>
            <w:r>
              <w:rPr>
                <w:color w:val="461D7C"/>
              </w:rPr>
              <w:t>1</w:t>
            </w:r>
            <w:r w:rsidRPr="00EC7597">
              <w:rPr>
                <w:noProof/>
                <w:color w:val="461D7C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1294396"/>
      <w:docPartObj>
        <w:docPartGallery w:val="Page Numbers (Bottom of Page)"/>
        <w:docPartUnique/>
      </w:docPartObj>
    </w:sdtPr>
    <w:sdtEndPr>
      <w:rPr>
        <w:noProof/>
        <w:color w:val="461D7C"/>
      </w:rPr>
    </w:sdtEndPr>
    <w:sdtContent>
      <w:p w14:paraId="32AEE546" w14:textId="147005E9" w:rsidR="00637326" w:rsidRDefault="00637326" w:rsidP="003F6686">
        <w:pPr>
          <w:pStyle w:val="Footer"/>
        </w:pPr>
      </w:p>
      <w:p w14:paraId="0466504B" w14:textId="690474B8" w:rsidR="00815EF9" w:rsidRPr="003F6686" w:rsidRDefault="003F6686" w:rsidP="003F6686">
        <w:pPr>
          <w:pStyle w:val="Footer"/>
          <w:rPr>
            <w:noProof/>
            <w:color w:val="461D7C"/>
          </w:rPr>
        </w:pPr>
        <w:r w:rsidRPr="00EC7597">
          <w:rPr>
            <w:color w:val="461D7C"/>
          </w:rPr>
          <w:t xml:space="preserve">As of: </w:t>
        </w:r>
        <w:r w:rsidR="00BC6F01">
          <w:rPr>
            <w:color w:val="461D7C"/>
          </w:rPr>
          <w:t xml:space="preserve">September 23, </w:t>
        </w:r>
        <w:proofErr w:type="gramStart"/>
        <w:r w:rsidR="00BC6F01">
          <w:rPr>
            <w:color w:val="461D7C"/>
          </w:rPr>
          <w:t>2026</w:t>
        </w:r>
        <w:proofErr w:type="gramEnd"/>
        <w:r w:rsidRPr="00EC7597">
          <w:rPr>
            <w:color w:val="461D7C"/>
          </w:rPr>
          <w:t xml:space="preserve"> </w:t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fldChar w:fldCharType="begin"/>
        </w:r>
        <w:r w:rsidRPr="00EC7597">
          <w:rPr>
            <w:color w:val="461D7C"/>
          </w:rPr>
          <w:instrText xml:space="preserve"> PAGE   \* MERGEFORMAT </w:instrText>
        </w:r>
        <w:r w:rsidRPr="00EC7597">
          <w:rPr>
            <w:color w:val="461D7C"/>
          </w:rPr>
          <w:fldChar w:fldCharType="separate"/>
        </w:r>
        <w:r>
          <w:rPr>
            <w:color w:val="461D7C"/>
          </w:rPr>
          <w:t>1</w:t>
        </w:r>
        <w:r w:rsidRPr="00EC7597">
          <w:rPr>
            <w:noProof/>
            <w:color w:val="461D7C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E8DA1" w14:textId="77777777" w:rsidR="00BF03BD" w:rsidRDefault="00BF03BD">
      <w:pPr>
        <w:spacing w:after="0" w:line="240" w:lineRule="auto"/>
      </w:pPr>
      <w:r>
        <w:separator/>
      </w:r>
    </w:p>
  </w:footnote>
  <w:footnote w:type="continuationSeparator" w:id="0">
    <w:p w14:paraId="719601C0" w14:textId="77777777" w:rsidR="00BF03BD" w:rsidRDefault="00BF0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09996" w14:textId="77777777" w:rsidR="00815EF9" w:rsidRDefault="00815EF9" w:rsidP="00815EF9">
    <w:pPr>
      <w:pStyle w:val="Header"/>
      <w:jc w:val="center"/>
      <w:rPr>
        <w:b/>
        <w:bCs/>
      </w:rPr>
    </w:pPr>
    <w:r>
      <w:rPr>
        <w:noProof/>
      </w:rPr>
      <w:drawing>
        <wp:inline distT="0" distB="0" distL="0" distR="0" wp14:anchorId="47EF51B4" wp14:editId="431E4EC4">
          <wp:extent cx="1666875" cy="543139"/>
          <wp:effectExtent l="0" t="0" r="0" b="9525"/>
          <wp:docPr id="1511664857" name="Picture 1" descr="Louisiana State University in Shrevepor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894830" name="Picture 1" descr="Louisiana State University in Shrevepor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00" cy="548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70FA58" w14:textId="77777777" w:rsidR="00815EF9" w:rsidRPr="00815EF9" w:rsidRDefault="00815EF9" w:rsidP="00815EF9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48D70"/>
    <w:multiLevelType w:val="hybridMultilevel"/>
    <w:tmpl w:val="FFFFFFFF"/>
    <w:lvl w:ilvl="0" w:tplc="6B3EC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A45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C6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08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0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CF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48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AD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E0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C503"/>
    <w:multiLevelType w:val="hybridMultilevel"/>
    <w:tmpl w:val="FFFFFFFF"/>
    <w:lvl w:ilvl="0" w:tplc="6A2A3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22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0B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4E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6F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60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07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73613"/>
    <w:multiLevelType w:val="hybridMultilevel"/>
    <w:tmpl w:val="FFFFFFFF"/>
    <w:lvl w:ilvl="0" w:tplc="AABEA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AAB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808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1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0E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2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287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8D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A5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353906">
    <w:abstractNumId w:val="1"/>
  </w:num>
  <w:num w:numId="2" w16cid:durableId="113716084">
    <w:abstractNumId w:val="0"/>
  </w:num>
  <w:num w:numId="3" w16cid:durableId="145968404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AC5"/>
    <w:rsid w:val="00001CE4"/>
    <w:rsid w:val="00013680"/>
    <w:rsid w:val="000357F7"/>
    <w:rsid w:val="000628E4"/>
    <w:rsid w:val="00090FDB"/>
    <w:rsid w:val="000C0CCD"/>
    <w:rsid w:val="000C1C50"/>
    <w:rsid w:val="000F03F2"/>
    <w:rsid w:val="000F14BA"/>
    <w:rsid w:val="001352D7"/>
    <w:rsid w:val="00136FFD"/>
    <w:rsid w:val="0016396E"/>
    <w:rsid w:val="001A7DCD"/>
    <w:rsid w:val="00216C67"/>
    <w:rsid w:val="002225FB"/>
    <w:rsid w:val="002278CD"/>
    <w:rsid w:val="00257607"/>
    <w:rsid w:val="00286B30"/>
    <w:rsid w:val="00296AAD"/>
    <w:rsid w:val="002C07DA"/>
    <w:rsid w:val="002E5914"/>
    <w:rsid w:val="00353A2C"/>
    <w:rsid w:val="00377CFB"/>
    <w:rsid w:val="00392DA4"/>
    <w:rsid w:val="003C7DC7"/>
    <w:rsid w:val="003D66B5"/>
    <w:rsid w:val="003F6686"/>
    <w:rsid w:val="00421EA3"/>
    <w:rsid w:val="0042422A"/>
    <w:rsid w:val="0046162D"/>
    <w:rsid w:val="004641BC"/>
    <w:rsid w:val="00471A77"/>
    <w:rsid w:val="00483E72"/>
    <w:rsid w:val="00491F4C"/>
    <w:rsid w:val="004A5545"/>
    <w:rsid w:val="004B48F8"/>
    <w:rsid w:val="004B4E7E"/>
    <w:rsid w:val="004E106A"/>
    <w:rsid w:val="004E163A"/>
    <w:rsid w:val="004F5D8B"/>
    <w:rsid w:val="00500F4D"/>
    <w:rsid w:val="005079D3"/>
    <w:rsid w:val="00510EC6"/>
    <w:rsid w:val="00513AB2"/>
    <w:rsid w:val="005257C3"/>
    <w:rsid w:val="00545FDC"/>
    <w:rsid w:val="00564FAC"/>
    <w:rsid w:val="0057247D"/>
    <w:rsid w:val="00583687"/>
    <w:rsid w:val="005868FF"/>
    <w:rsid w:val="00590D4B"/>
    <w:rsid w:val="005915C9"/>
    <w:rsid w:val="00612346"/>
    <w:rsid w:val="006306D7"/>
    <w:rsid w:val="00637326"/>
    <w:rsid w:val="006423AA"/>
    <w:rsid w:val="006443D9"/>
    <w:rsid w:val="00670C2C"/>
    <w:rsid w:val="006968A3"/>
    <w:rsid w:val="006D431E"/>
    <w:rsid w:val="006E2EB1"/>
    <w:rsid w:val="006E599B"/>
    <w:rsid w:val="006F7806"/>
    <w:rsid w:val="0070412F"/>
    <w:rsid w:val="0070762B"/>
    <w:rsid w:val="00712CF3"/>
    <w:rsid w:val="00740342"/>
    <w:rsid w:val="00743556"/>
    <w:rsid w:val="00761828"/>
    <w:rsid w:val="007700E6"/>
    <w:rsid w:val="007832F6"/>
    <w:rsid w:val="007A1D4E"/>
    <w:rsid w:val="007A4AC5"/>
    <w:rsid w:val="007B72B1"/>
    <w:rsid w:val="007D2D63"/>
    <w:rsid w:val="007D3174"/>
    <w:rsid w:val="007D69D1"/>
    <w:rsid w:val="007D6D7B"/>
    <w:rsid w:val="007F1A15"/>
    <w:rsid w:val="00815EF9"/>
    <w:rsid w:val="0089656D"/>
    <w:rsid w:val="008A559F"/>
    <w:rsid w:val="008D147C"/>
    <w:rsid w:val="00913448"/>
    <w:rsid w:val="0095122E"/>
    <w:rsid w:val="0095BAA0"/>
    <w:rsid w:val="00976FB5"/>
    <w:rsid w:val="009A5FA2"/>
    <w:rsid w:val="009B68E5"/>
    <w:rsid w:val="009C0088"/>
    <w:rsid w:val="009C1891"/>
    <w:rsid w:val="009D2B60"/>
    <w:rsid w:val="00A004FF"/>
    <w:rsid w:val="00A540CC"/>
    <w:rsid w:val="00A97E4C"/>
    <w:rsid w:val="00AA4C2E"/>
    <w:rsid w:val="00B064AF"/>
    <w:rsid w:val="00B219B1"/>
    <w:rsid w:val="00B24217"/>
    <w:rsid w:val="00B35559"/>
    <w:rsid w:val="00B4566F"/>
    <w:rsid w:val="00B4674C"/>
    <w:rsid w:val="00B86E74"/>
    <w:rsid w:val="00BA4E2D"/>
    <w:rsid w:val="00BC6F01"/>
    <w:rsid w:val="00BD66E5"/>
    <w:rsid w:val="00BE2C97"/>
    <w:rsid w:val="00BF03BD"/>
    <w:rsid w:val="00BF755D"/>
    <w:rsid w:val="00C37F89"/>
    <w:rsid w:val="00C45872"/>
    <w:rsid w:val="00C514F4"/>
    <w:rsid w:val="00C52AD9"/>
    <w:rsid w:val="00C76451"/>
    <w:rsid w:val="00CB4FAC"/>
    <w:rsid w:val="00CD5520"/>
    <w:rsid w:val="00CE79F7"/>
    <w:rsid w:val="00D03A2C"/>
    <w:rsid w:val="00D05916"/>
    <w:rsid w:val="00D3555E"/>
    <w:rsid w:val="00D36290"/>
    <w:rsid w:val="00D5129A"/>
    <w:rsid w:val="00D52451"/>
    <w:rsid w:val="00D5605A"/>
    <w:rsid w:val="00D84162"/>
    <w:rsid w:val="00DB00FD"/>
    <w:rsid w:val="00DB2E8B"/>
    <w:rsid w:val="00DB2EBC"/>
    <w:rsid w:val="00DC767F"/>
    <w:rsid w:val="00E1250B"/>
    <w:rsid w:val="00E83337"/>
    <w:rsid w:val="00E84AD1"/>
    <w:rsid w:val="00EF6687"/>
    <w:rsid w:val="00F17B97"/>
    <w:rsid w:val="00F573D9"/>
    <w:rsid w:val="00F7275D"/>
    <w:rsid w:val="00F84229"/>
    <w:rsid w:val="00F8446B"/>
    <w:rsid w:val="00F86BA2"/>
    <w:rsid w:val="00F919CA"/>
    <w:rsid w:val="00F92CC0"/>
    <w:rsid w:val="00FA5FDB"/>
    <w:rsid w:val="00FE4F88"/>
    <w:rsid w:val="03D6D90A"/>
    <w:rsid w:val="078E3BFE"/>
    <w:rsid w:val="0B2F6039"/>
    <w:rsid w:val="0EFCC65C"/>
    <w:rsid w:val="0FC522BE"/>
    <w:rsid w:val="1018CE26"/>
    <w:rsid w:val="108D0905"/>
    <w:rsid w:val="124536F3"/>
    <w:rsid w:val="1275A3DE"/>
    <w:rsid w:val="137C9F9B"/>
    <w:rsid w:val="13E5FC23"/>
    <w:rsid w:val="18468F4B"/>
    <w:rsid w:val="1872CDDD"/>
    <w:rsid w:val="1C6B9644"/>
    <w:rsid w:val="1F8C957C"/>
    <w:rsid w:val="2036FA96"/>
    <w:rsid w:val="213E2A53"/>
    <w:rsid w:val="24E5BC56"/>
    <w:rsid w:val="267767BE"/>
    <w:rsid w:val="2B299E77"/>
    <w:rsid w:val="2BDA0F75"/>
    <w:rsid w:val="2C92D09B"/>
    <w:rsid w:val="2EC2BCB4"/>
    <w:rsid w:val="312E8B49"/>
    <w:rsid w:val="31395FDF"/>
    <w:rsid w:val="31F2F50E"/>
    <w:rsid w:val="3EBD7B2B"/>
    <w:rsid w:val="407B2DF6"/>
    <w:rsid w:val="40FCCC09"/>
    <w:rsid w:val="413D8C9D"/>
    <w:rsid w:val="418FF4A9"/>
    <w:rsid w:val="43DF1699"/>
    <w:rsid w:val="4413ADE1"/>
    <w:rsid w:val="44B0A5AF"/>
    <w:rsid w:val="4659736F"/>
    <w:rsid w:val="4693334C"/>
    <w:rsid w:val="46FF8CD1"/>
    <w:rsid w:val="48198758"/>
    <w:rsid w:val="487D19AE"/>
    <w:rsid w:val="495A8452"/>
    <w:rsid w:val="4AF200E7"/>
    <w:rsid w:val="4BD40F81"/>
    <w:rsid w:val="4C3CCE69"/>
    <w:rsid w:val="4E085B6E"/>
    <w:rsid w:val="4E431CD0"/>
    <w:rsid w:val="4FA2D762"/>
    <w:rsid w:val="56728C82"/>
    <w:rsid w:val="5697E02B"/>
    <w:rsid w:val="56A539C6"/>
    <w:rsid w:val="56D10BF5"/>
    <w:rsid w:val="57CAAA2E"/>
    <w:rsid w:val="5BE823B6"/>
    <w:rsid w:val="5F61E852"/>
    <w:rsid w:val="5FBF85BF"/>
    <w:rsid w:val="62014E23"/>
    <w:rsid w:val="62B0343B"/>
    <w:rsid w:val="6A8FF391"/>
    <w:rsid w:val="7ACF3ADD"/>
    <w:rsid w:val="7C24A1B8"/>
    <w:rsid w:val="7E1519A5"/>
    <w:rsid w:val="7E41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73221"/>
  <w15:chartTrackingRefBased/>
  <w15:docId w15:val="{B78BB193-8813-4C55-B89C-F51398F9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BD40F81"/>
    <w:rPr>
      <w:rFonts w:ascii="Roboto" w:eastAsia="Roboto" w:hAnsi="Roboto" w:cs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D4B"/>
    <w:pPr>
      <w:keepNext/>
      <w:keepLines/>
      <w:spacing w:before="360" w:after="80"/>
      <w:outlineLvl w:val="0"/>
    </w:pPr>
    <w:rPr>
      <w:b/>
      <w:bCs/>
      <w:color w:val="461D7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6686"/>
    <w:pPr>
      <w:keepNext/>
      <w:keepLines/>
      <w:spacing w:before="360" w:after="80" w:line="278" w:lineRule="auto"/>
      <w:outlineLvl w:val="1"/>
    </w:pPr>
    <w:rPr>
      <w:color w:val="461D7C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rsid w:val="4BD40F81"/>
    <w:pPr>
      <w:keepNext/>
      <w:keepLines/>
      <w:spacing w:before="160" w:after="80"/>
      <w:outlineLvl w:val="2"/>
    </w:pPr>
    <w:rPr>
      <w:color w:val="250D44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0D4B"/>
    <w:pPr>
      <w:keepNext/>
      <w:keepLines/>
      <w:spacing w:before="80" w:after="40"/>
      <w:outlineLvl w:val="3"/>
    </w:pPr>
    <w:rPr>
      <w:i/>
      <w:iCs/>
      <w:color w:val="250D44"/>
    </w:rPr>
  </w:style>
  <w:style w:type="paragraph" w:styleId="Heading5">
    <w:name w:val="heading 5"/>
    <w:basedOn w:val="Normal"/>
    <w:next w:val="Normal"/>
    <w:uiPriority w:val="9"/>
    <w:unhideWhenUsed/>
    <w:qFormat/>
    <w:rsid w:val="4BD40F81"/>
    <w:pPr>
      <w:keepNext/>
      <w:keepLines/>
      <w:spacing w:before="80" w:after="40"/>
      <w:outlineLvl w:val="4"/>
    </w:pPr>
    <w:rPr>
      <w:color w:val="250D4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CB4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418FF4A9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72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72"/>
    <w:rPr>
      <w:rFonts w:ascii="Roboto" w:eastAsia="Roboto" w:hAnsi="Roboto" w:cs="Roboto"/>
    </w:rPr>
  </w:style>
  <w:style w:type="character" w:customStyle="1" w:styleId="Heading1Char">
    <w:name w:val="Heading 1 Char"/>
    <w:basedOn w:val="DefaultParagraphFont"/>
    <w:link w:val="Heading1"/>
    <w:uiPriority w:val="9"/>
    <w:rsid w:val="00483E72"/>
    <w:rPr>
      <w:rFonts w:ascii="Roboto" w:eastAsia="Roboto" w:hAnsi="Roboto" w:cs="Roboto"/>
      <w:b/>
      <w:bCs/>
      <w:color w:val="461D7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F6686"/>
    <w:rPr>
      <w:rFonts w:ascii="Roboto" w:eastAsia="Roboto" w:hAnsi="Roboto" w:cs="Roboto"/>
      <w:color w:val="461D7C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83E72"/>
    <w:rPr>
      <w:rFonts w:ascii="Roboto" w:eastAsia="Roboto" w:hAnsi="Roboto" w:cs="Roboto"/>
      <w:i/>
      <w:iCs/>
      <w:color w:val="250D44"/>
    </w:rPr>
  </w:style>
  <w:style w:type="character" w:customStyle="1" w:styleId="Heading6Char">
    <w:name w:val="Heading 6 Char"/>
    <w:basedOn w:val="DefaultParagraphFont"/>
    <w:link w:val="Heading6"/>
    <w:uiPriority w:val="9"/>
    <w:rsid w:val="00CB4FAC"/>
    <w:rPr>
      <w:rFonts w:ascii="Roboto" w:eastAsiaTheme="majorEastAsia" w:hAnsi="Roboto" w:cstheme="majorBidi"/>
      <w:i/>
      <w:iCs/>
      <w:color w:val="333333"/>
    </w:rPr>
  </w:style>
  <w:style w:type="table" w:customStyle="1" w:styleId="CalendarDeadlines">
    <w:name w:val="Calendar/Deadlines"/>
    <w:basedOn w:val="TableNormal"/>
    <w:uiPriority w:val="99"/>
    <w:rsid w:val="00257607"/>
    <w:pPr>
      <w:spacing w:after="0" w:line="240" w:lineRule="auto"/>
    </w:pPr>
    <w:rPr>
      <w:rFonts w:ascii="Roboto" w:hAnsi="Roboto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Roboto" w:hAnsi="Roboto"/>
        <w:b/>
        <w:sz w:val="24"/>
      </w:rPr>
      <w:tblPr/>
      <w:tcPr>
        <w:shd w:val="clear" w:color="auto" w:fill="461D7C"/>
      </w:tcPr>
    </w:tblStylePr>
    <w:tblStylePr w:type="band2Horz">
      <w:tblPr/>
      <w:tcPr>
        <w:shd w:val="clear" w:color="auto" w:fill="DBDBDB"/>
      </w:tcPr>
    </w:tblStylePr>
  </w:style>
  <w:style w:type="table" w:styleId="TableGrid">
    <w:name w:val="Table Grid"/>
    <w:basedOn w:val="TableNormal"/>
    <w:uiPriority w:val="39"/>
    <w:rsid w:val="009C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8446B"/>
    <w:rPr>
      <w:rFonts w:ascii="Roboto" w:hAnsi="Roboto"/>
      <w:color w:val="461D7C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ohann2\OneDrive%20-%20LSUS\Documents\ZDrive\Calendar\Calendars%20to%20post%20to%20web%20page\2027\Post%20to%20Web%20Page\2026%20Academic%20Calendar%20and%20Deadline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c26f5-8e9c-48d2-9a60-6a063694e5f8" xsi:nil="true"/>
    <lcf76f155ced4ddcb4097134ff3c332f xmlns="d14cc0fc-6153-441c-921c-3c9c5cd5f49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28AAFA5E03B4D8836F190C9228268" ma:contentTypeVersion="20" ma:contentTypeDescription="Create a new document." ma:contentTypeScope="" ma:versionID="c9a65ebaf66b841f78d8b9c1f156f010">
  <xsd:schema xmlns:xsd="http://www.w3.org/2001/XMLSchema" xmlns:xs="http://www.w3.org/2001/XMLSchema" xmlns:p="http://schemas.microsoft.com/office/2006/metadata/properties" xmlns:ns2="d14cc0fc-6153-441c-921c-3c9c5cd5f499" xmlns:ns3="ad1c26f5-8e9c-48d2-9a60-6a063694e5f8" targetNamespace="http://schemas.microsoft.com/office/2006/metadata/properties" ma:root="true" ma:fieldsID="c137286f33a6f860829a038d13387af1" ns2:_="" ns3:_="">
    <xsd:import namespace="d14cc0fc-6153-441c-921c-3c9c5cd5f499"/>
    <xsd:import namespace="ad1c26f5-8e9c-48d2-9a60-6a063694e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cc0fc-6153-441c-921c-3c9c5cd5f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26f5-8e9c-48d2-9a60-6a063694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b2ecd54e-57df-4ae4-a2cc-d658edb587fc}" ma:internalName="TaxCatchAll" ma:readOnly="false" ma:showField="CatchAllData" ma:web="ad1c26f5-8e9c-48d2-9a60-6a063694e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49B91-6A62-484A-AA51-CF93D943A3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000778-1302-4CE3-B6E6-5D4D11F3DDB8}">
  <ds:schemaRefs>
    <ds:schemaRef ds:uri="http://schemas.microsoft.com/office/2006/metadata/properties"/>
    <ds:schemaRef ds:uri="http://schemas.microsoft.com/office/infopath/2007/PartnerControls"/>
    <ds:schemaRef ds:uri="ad1c26f5-8e9c-48d2-9a60-6a063694e5f8"/>
    <ds:schemaRef ds:uri="d14cc0fc-6153-441c-921c-3c9c5cd5f499"/>
  </ds:schemaRefs>
</ds:datastoreItem>
</file>

<file path=customXml/itemProps3.xml><?xml version="1.0" encoding="utf-8"?>
<ds:datastoreItem xmlns:ds="http://schemas.openxmlformats.org/officeDocument/2006/customXml" ds:itemID="{6C3D103E-023C-4776-9746-66D1930BE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cc0fc-6153-441c-921c-3c9c5cd5f499"/>
    <ds:schemaRef ds:uri="ad1c26f5-8e9c-48d2-9a60-6a063694e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420EA5-3D05-4E8B-A0E5-36D2222C0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Academic Calendar and Deadlines Template</Template>
  <TotalTime>13</TotalTime>
  <Pages>3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Summer 2027 Accelerated Calendar - LSUS</vt:lpstr>
    </vt:vector>
  </TitlesOfParts>
  <Manager>Sherri.Bohannon@lsus.edu</Manager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2028 Accelerated Calendar - LSUS</dc:title>
  <dc:subject/>
  <dc:creator>Bohannon, Sherri</dc:creator>
  <cp:keywords/>
  <dc:description/>
  <cp:lastModifiedBy>Landry Ray</cp:lastModifiedBy>
  <cp:revision>15</cp:revision>
  <cp:lastPrinted>2026-09-23T19:14:00Z</cp:lastPrinted>
  <dcterms:created xsi:type="dcterms:W3CDTF">2026-09-23T19:10:00Z</dcterms:created>
  <dcterms:modified xsi:type="dcterms:W3CDTF">2026-09-25T17:15:00Z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0x01010028928AAFA5E03B4D8836F190C9228268</vt:lpwstr>
  </property>
  <property fmtid="{D5CDD505-2E9C-101B-9397-08002B2CF9AE}" pid="3" name="MediaServiceImageTags">
    <vt:lpwstr/>
  </property>
</Properties>
</file>