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047B" w14:textId="544751FA" w:rsidR="0046162D" w:rsidRPr="0046162D" w:rsidRDefault="000441B4" w:rsidP="0046162D">
      <w:pPr>
        <w:pStyle w:val="Heading1"/>
        <w:spacing w:before="240" w:line="278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Summer 202</w:t>
      </w:r>
      <w:r w:rsidR="00CA5542">
        <w:rPr>
          <w:sz w:val="36"/>
          <w:szCs w:val="36"/>
        </w:rPr>
        <w:t>8</w:t>
      </w:r>
      <w:r>
        <w:rPr>
          <w:sz w:val="36"/>
          <w:szCs w:val="36"/>
        </w:rPr>
        <w:t xml:space="preserve"> Traditional Calendar</w:t>
      </w:r>
    </w:p>
    <w:p w14:paraId="59ABAF8F" w14:textId="02432EEF" w:rsidR="0046162D" w:rsidRPr="003F6686" w:rsidRDefault="00D654BB" w:rsidP="003F6686">
      <w:pPr>
        <w:pStyle w:val="Heading2"/>
      </w:pPr>
      <w:r>
        <w:t>Summer 202</w:t>
      </w:r>
      <w:r w:rsidR="00296C81">
        <w:t>8</w:t>
      </w:r>
      <w:r>
        <w:t xml:space="preserve"> </w:t>
      </w:r>
      <w:r w:rsidR="000441B4">
        <w:t>Session 1</w:t>
      </w:r>
      <w:r>
        <w:t xml:space="preserve">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A table outlining the various dates and deadlines for Session 1 of the Summer 2028 Traditional term."/>
        <w:tblDescription w:val="A table outlining the various dates and deadlines for Session 1 of the Summer 2028 Traditional term."/>
      </w:tblPr>
      <w:tblGrid>
        <w:gridCol w:w="4136"/>
        <w:gridCol w:w="9678"/>
      </w:tblGrid>
      <w:tr w:rsidR="0046162D" w:rsidRPr="0046162D" w14:paraId="31B06724" w14:textId="77777777" w:rsidTr="00461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97" w:type="pct"/>
          </w:tcPr>
          <w:p w14:paraId="2A7AE8BA" w14:textId="77777777" w:rsidR="0046162D" w:rsidRPr="0046162D" w:rsidRDefault="0046162D" w:rsidP="0046162D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3" w:type="pct"/>
          </w:tcPr>
          <w:p w14:paraId="483EF100" w14:textId="77777777" w:rsidR="0046162D" w:rsidRPr="0046162D" w:rsidRDefault="0046162D" w:rsidP="0046162D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46162D" w:rsidRPr="0046162D" w14:paraId="035D769D" w14:textId="77777777" w:rsidTr="0046162D">
        <w:trPr>
          <w:cantSplit/>
        </w:trPr>
        <w:tc>
          <w:tcPr>
            <w:tcW w:w="1497" w:type="pct"/>
          </w:tcPr>
          <w:p w14:paraId="57719742" w14:textId="75CDD901" w:rsidR="0046162D" w:rsidRPr="0046162D" w:rsidRDefault="003E588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5/24/2028</w:t>
            </w:r>
          </w:p>
        </w:tc>
        <w:tc>
          <w:tcPr>
            <w:tcW w:w="3503" w:type="pct"/>
          </w:tcPr>
          <w:p w14:paraId="3BC4AE3F" w14:textId="5EE905F5" w:rsidR="0046162D" w:rsidRPr="0046162D" w:rsidRDefault="0027071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270717">
              <w:rPr>
                <w:sz w:val="20"/>
                <w:szCs w:val="22"/>
              </w:rPr>
              <w:t xml:space="preserve">Tuition and fee payment deadline for </w:t>
            </w:r>
            <w:r w:rsidR="00296C81">
              <w:rPr>
                <w:sz w:val="20"/>
                <w:szCs w:val="22"/>
              </w:rPr>
              <w:t>summer 2028</w:t>
            </w:r>
            <w:r w:rsidRPr="00270717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07A1C3DD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39C22B4" w14:textId="31510519" w:rsidR="0046162D" w:rsidRPr="0046162D" w:rsidRDefault="003E588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5/25/2028</w:t>
            </w:r>
          </w:p>
        </w:tc>
        <w:tc>
          <w:tcPr>
            <w:tcW w:w="3503" w:type="pct"/>
          </w:tcPr>
          <w:p w14:paraId="07EC19AD" w14:textId="24B51948" w:rsidR="0046162D" w:rsidRPr="0046162D" w:rsidRDefault="00270717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270717">
              <w:rPr>
                <w:sz w:val="20"/>
                <w:szCs w:val="22"/>
              </w:rPr>
              <w:t xml:space="preserve">Faculty report to campus for </w:t>
            </w:r>
            <w:r w:rsidR="00296C81">
              <w:rPr>
                <w:sz w:val="20"/>
                <w:szCs w:val="22"/>
              </w:rPr>
              <w:t>summer 2028</w:t>
            </w:r>
            <w:r w:rsidRPr="00270717">
              <w:rPr>
                <w:sz w:val="20"/>
                <w:szCs w:val="22"/>
              </w:rPr>
              <w:t xml:space="preserve"> semester.</w:t>
            </w:r>
          </w:p>
        </w:tc>
      </w:tr>
      <w:tr w:rsidR="0046162D" w:rsidRPr="0046162D" w14:paraId="293C658F" w14:textId="77777777" w:rsidTr="0046162D">
        <w:trPr>
          <w:cantSplit/>
        </w:trPr>
        <w:tc>
          <w:tcPr>
            <w:tcW w:w="1497" w:type="pct"/>
          </w:tcPr>
          <w:p w14:paraId="63E3A9BC" w14:textId="5BD7F556" w:rsidR="0046162D" w:rsidRPr="0046162D" w:rsidRDefault="003E588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5/26/2028</w:t>
            </w:r>
          </w:p>
        </w:tc>
        <w:tc>
          <w:tcPr>
            <w:tcW w:w="3503" w:type="pct"/>
          </w:tcPr>
          <w:p w14:paraId="2FF370D5" w14:textId="211F8621" w:rsidR="0046162D" w:rsidRPr="0046162D" w:rsidRDefault="001F7C85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1F7C85">
              <w:rPr>
                <w:sz w:val="20"/>
                <w:szCs w:val="22"/>
              </w:rPr>
              <w:t xml:space="preserve">Open registration begins for </w:t>
            </w:r>
            <w:r w:rsidR="00296C81">
              <w:rPr>
                <w:sz w:val="20"/>
                <w:szCs w:val="22"/>
              </w:rPr>
              <w:t>summer 2028</w:t>
            </w:r>
            <w:r w:rsidRPr="001F7C85">
              <w:rPr>
                <w:sz w:val="20"/>
                <w:szCs w:val="22"/>
              </w:rPr>
              <w:t xml:space="preserve"> semester.</w:t>
            </w:r>
          </w:p>
        </w:tc>
      </w:tr>
      <w:tr w:rsidR="00AD6B03" w:rsidRPr="0046162D" w14:paraId="7E596337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F0A9BE7" w14:textId="41F38F8D" w:rsidR="00AD6B03" w:rsidRDefault="00AD6B03" w:rsidP="00AD6B03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5/29/2028</w:t>
            </w:r>
          </w:p>
        </w:tc>
        <w:tc>
          <w:tcPr>
            <w:tcW w:w="3503" w:type="pct"/>
          </w:tcPr>
          <w:p w14:paraId="150BBCDF" w14:textId="37D6F75B" w:rsidR="00AD6B03" w:rsidRPr="001F7C85" w:rsidRDefault="00AD6B03" w:rsidP="00AD6B03">
            <w:pPr>
              <w:spacing w:before="120" w:after="120" w:line="278" w:lineRule="auto"/>
              <w:rPr>
                <w:sz w:val="20"/>
                <w:szCs w:val="22"/>
              </w:rPr>
            </w:pPr>
            <w:r w:rsidRPr="004035B9">
              <w:rPr>
                <w:sz w:val="20"/>
                <w:szCs w:val="22"/>
              </w:rPr>
              <w:t>Memorial Day holiday (University offices closed)</w:t>
            </w:r>
          </w:p>
        </w:tc>
      </w:tr>
      <w:tr w:rsidR="0046162D" w:rsidRPr="0046162D" w14:paraId="6BC9CB50" w14:textId="77777777" w:rsidTr="0046162D">
        <w:trPr>
          <w:cantSplit/>
        </w:trPr>
        <w:tc>
          <w:tcPr>
            <w:tcW w:w="1497" w:type="pct"/>
          </w:tcPr>
          <w:p w14:paraId="0D10F20C" w14:textId="7AA65E0B" w:rsidR="0046162D" w:rsidRPr="0046162D" w:rsidRDefault="003E588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5/30/2028</w:t>
            </w:r>
          </w:p>
        </w:tc>
        <w:tc>
          <w:tcPr>
            <w:tcW w:w="3503" w:type="pct"/>
          </w:tcPr>
          <w:p w14:paraId="5E227AB1" w14:textId="556DF775" w:rsidR="0046162D" w:rsidRPr="0046162D" w:rsidRDefault="001F7C85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1F7C85">
              <w:rPr>
                <w:sz w:val="20"/>
                <w:szCs w:val="22"/>
              </w:rPr>
              <w:t xml:space="preserve">Classes begin for </w:t>
            </w:r>
            <w:r w:rsidR="00296C81">
              <w:rPr>
                <w:sz w:val="20"/>
                <w:szCs w:val="22"/>
              </w:rPr>
              <w:t>summer 2028</w:t>
            </w:r>
            <w:r w:rsidRPr="001F7C85">
              <w:rPr>
                <w:sz w:val="20"/>
                <w:szCs w:val="22"/>
              </w:rPr>
              <w:t xml:space="preserve"> semester.</w:t>
            </w:r>
          </w:p>
        </w:tc>
      </w:tr>
      <w:tr w:rsidR="0046162D" w:rsidRPr="0046162D" w14:paraId="5C24DA2C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789B54C" w14:textId="2B05AD14" w:rsidR="0046162D" w:rsidRPr="0046162D" w:rsidRDefault="003E588A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5/30/2028</w:t>
            </w:r>
          </w:p>
        </w:tc>
        <w:tc>
          <w:tcPr>
            <w:tcW w:w="3503" w:type="pct"/>
          </w:tcPr>
          <w:p w14:paraId="38FCFA8E" w14:textId="0205BA4B" w:rsidR="0046162D" w:rsidRPr="0046162D" w:rsidRDefault="001F7C85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1F7C85">
              <w:rPr>
                <w:sz w:val="20"/>
                <w:szCs w:val="22"/>
              </w:rPr>
              <w:t xml:space="preserve">$50 late registration fee begins for </w:t>
            </w:r>
            <w:r w:rsidR="00296C81">
              <w:rPr>
                <w:sz w:val="20"/>
                <w:szCs w:val="22"/>
              </w:rPr>
              <w:t>summer 2028</w:t>
            </w:r>
            <w:r w:rsidRPr="001F7C85">
              <w:rPr>
                <w:sz w:val="20"/>
                <w:szCs w:val="22"/>
              </w:rPr>
              <w:t xml:space="preserve"> semester.</w:t>
            </w:r>
          </w:p>
        </w:tc>
      </w:tr>
      <w:tr w:rsidR="0046162D" w:rsidRPr="0046162D" w14:paraId="68749065" w14:textId="77777777" w:rsidTr="0046162D">
        <w:trPr>
          <w:cantSplit/>
        </w:trPr>
        <w:tc>
          <w:tcPr>
            <w:tcW w:w="1497" w:type="pct"/>
          </w:tcPr>
          <w:p w14:paraId="0CD2B9DB" w14:textId="5B51FA43" w:rsidR="0046162D" w:rsidRPr="0046162D" w:rsidRDefault="00AD6B03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6/1/2028</w:t>
            </w:r>
          </w:p>
        </w:tc>
        <w:tc>
          <w:tcPr>
            <w:tcW w:w="3503" w:type="pct"/>
          </w:tcPr>
          <w:p w14:paraId="0B30C14E" w14:textId="173A85A9" w:rsidR="0046162D" w:rsidRPr="0046162D" w:rsidRDefault="004035B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4035B9">
              <w:rPr>
                <w:sz w:val="20"/>
                <w:szCs w:val="22"/>
              </w:rPr>
              <w:t xml:space="preserve">Last day for 100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4035B9">
              <w:rPr>
                <w:sz w:val="20"/>
                <w:szCs w:val="22"/>
              </w:rPr>
              <w:t xml:space="preserve"> semester</w:t>
            </w:r>
          </w:p>
        </w:tc>
      </w:tr>
      <w:tr w:rsidR="00106220" w:rsidRPr="0046162D" w14:paraId="36778D2F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8CB5600" w14:textId="75BE84C8" w:rsidR="00106220" w:rsidRPr="004035B9" w:rsidRDefault="00AD6B03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6/1/2028</w:t>
            </w:r>
          </w:p>
        </w:tc>
        <w:tc>
          <w:tcPr>
            <w:tcW w:w="3503" w:type="pct"/>
          </w:tcPr>
          <w:p w14:paraId="6BAF12F7" w14:textId="4A5BE84B" w:rsidR="00106220" w:rsidRPr="004035B9" w:rsidRDefault="00313106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313106">
              <w:rPr>
                <w:sz w:val="20"/>
                <w:szCs w:val="22"/>
              </w:rPr>
              <w:t xml:space="preserve">Last day to add classes for </w:t>
            </w:r>
            <w:r w:rsidR="00296C81">
              <w:rPr>
                <w:sz w:val="20"/>
                <w:szCs w:val="22"/>
              </w:rPr>
              <w:t>summer 2028</w:t>
            </w:r>
            <w:r w:rsidRPr="00313106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34CB9C8F" w14:textId="77777777" w:rsidTr="0046162D">
        <w:trPr>
          <w:cantSplit/>
        </w:trPr>
        <w:tc>
          <w:tcPr>
            <w:tcW w:w="1497" w:type="pct"/>
          </w:tcPr>
          <w:p w14:paraId="2BF42543" w14:textId="142DADFD" w:rsidR="0046162D" w:rsidRPr="0046162D" w:rsidRDefault="00CD7F8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6/6/2028</w:t>
            </w:r>
          </w:p>
        </w:tc>
        <w:tc>
          <w:tcPr>
            <w:tcW w:w="3503" w:type="pct"/>
          </w:tcPr>
          <w:p w14:paraId="5046522E" w14:textId="5BD97315" w:rsidR="0046162D" w:rsidRPr="0046162D" w:rsidRDefault="004035B9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4035B9">
              <w:rPr>
                <w:sz w:val="20"/>
                <w:szCs w:val="22"/>
              </w:rPr>
              <w:t xml:space="preserve">Last day for 60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4035B9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79A3B47E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241D85E" w14:textId="458854B7" w:rsidR="0046162D" w:rsidRPr="0046162D" w:rsidRDefault="00CD7F8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6/8/2028</w:t>
            </w:r>
          </w:p>
        </w:tc>
        <w:tc>
          <w:tcPr>
            <w:tcW w:w="3503" w:type="pct"/>
          </w:tcPr>
          <w:p w14:paraId="33164D64" w14:textId="487E2C52" w:rsidR="0046162D" w:rsidRPr="0046162D" w:rsidRDefault="009C651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9C651B">
              <w:rPr>
                <w:sz w:val="20"/>
                <w:szCs w:val="22"/>
              </w:rPr>
              <w:t xml:space="preserve">Last day to drop or resign without a "W" from </w:t>
            </w:r>
            <w:r w:rsidR="00296C81">
              <w:rPr>
                <w:sz w:val="20"/>
                <w:szCs w:val="22"/>
              </w:rPr>
              <w:t>summer 2028</w:t>
            </w:r>
            <w:r w:rsidRPr="009C651B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1CFF3390" w14:textId="77777777" w:rsidTr="0046162D">
        <w:trPr>
          <w:cantSplit/>
        </w:trPr>
        <w:tc>
          <w:tcPr>
            <w:tcW w:w="1497" w:type="pct"/>
          </w:tcPr>
          <w:p w14:paraId="18503B57" w14:textId="558F1172" w:rsidR="0046162D" w:rsidRPr="0046162D" w:rsidRDefault="00CD7F8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6/8/2028</w:t>
            </w:r>
          </w:p>
        </w:tc>
        <w:tc>
          <w:tcPr>
            <w:tcW w:w="3503" w:type="pct"/>
          </w:tcPr>
          <w:p w14:paraId="59012BEE" w14:textId="13FC958D" w:rsidR="0046162D" w:rsidRPr="0046162D" w:rsidRDefault="009C651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9C651B">
              <w:rPr>
                <w:sz w:val="20"/>
                <w:szCs w:val="22"/>
              </w:rPr>
              <w:t xml:space="preserve">Census date for </w:t>
            </w:r>
            <w:r w:rsidR="00296C81">
              <w:rPr>
                <w:sz w:val="20"/>
                <w:szCs w:val="22"/>
              </w:rPr>
              <w:t>summer 2028</w:t>
            </w:r>
            <w:r w:rsidRPr="009C651B">
              <w:rPr>
                <w:sz w:val="20"/>
                <w:szCs w:val="22"/>
              </w:rPr>
              <w:t xml:space="preserve"> semester</w:t>
            </w:r>
          </w:p>
        </w:tc>
      </w:tr>
      <w:tr w:rsidR="0046162D" w:rsidRPr="0046162D" w14:paraId="3AE4101B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0569D696" w14:textId="77A87442" w:rsidR="0046162D" w:rsidRPr="0046162D" w:rsidRDefault="00CD7F8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6/8/2028</w:t>
            </w:r>
          </w:p>
        </w:tc>
        <w:tc>
          <w:tcPr>
            <w:tcW w:w="3503" w:type="pct"/>
          </w:tcPr>
          <w:p w14:paraId="4859DF9B" w14:textId="5404B123" w:rsidR="0046162D" w:rsidRPr="0046162D" w:rsidRDefault="009C651B" w:rsidP="0046162D">
            <w:pPr>
              <w:spacing w:before="120" w:after="120" w:line="278" w:lineRule="auto"/>
              <w:rPr>
                <w:sz w:val="20"/>
                <w:szCs w:val="22"/>
              </w:rPr>
            </w:pPr>
            <w:r w:rsidRPr="009C651B">
              <w:rPr>
                <w:sz w:val="20"/>
                <w:szCs w:val="22"/>
              </w:rPr>
              <w:t xml:space="preserve">Last day for 40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9C651B">
              <w:rPr>
                <w:sz w:val="20"/>
                <w:szCs w:val="22"/>
              </w:rPr>
              <w:t xml:space="preserve"> semester</w:t>
            </w:r>
          </w:p>
        </w:tc>
      </w:tr>
      <w:tr w:rsidR="00D654BB" w:rsidRPr="0046162D" w14:paraId="688FF0AD" w14:textId="77777777" w:rsidTr="0046162D">
        <w:trPr>
          <w:cantSplit/>
        </w:trPr>
        <w:tc>
          <w:tcPr>
            <w:tcW w:w="1497" w:type="pct"/>
          </w:tcPr>
          <w:p w14:paraId="7DC88422" w14:textId="4FE8895B" w:rsidR="00D654BB" w:rsidRPr="009C651B" w:rsidRDefault="00FF3F30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</w:t>
            </w:r>
            <w:r w:rsidR="007E5E39">
              <w:rPr>
                <w:sz w:val="20"/>
                <w:szCs w:val="22"/>
              </w:rPr>
              <w:t>6/19/2028</w:t>
            </w:r>
          </w:p>
        </w:tc>
        <w:tc>
          <w:tcPr>
            <w:tcW w:w="3503" w:type="pct"/>
          </w:tcPr>
          <w:p w14:paraId="10820F41" w14:textId="24A1DA1E" w:rsidR="00D654BB" w:rsidRPr="009C651B" w:rsidRDefault="00D654BB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 w:rsidRPr="000C71A7">
              <w:rPr>
                <w:sz w:val="20"/>
                <w:szCs w:val="22"/>
              </w:rPr>
              <w:t>Juneteenth holiday (University offices closed)</w:t>
            </w:r>
          </w:p>
        </w:tc>
      </w:tr>
      <w:tr w:rsidR="00F72007" w:rsidRPr="0046162D" w14:paraId="27CACFE7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ECA166B" w14:textId="40D61203" w:rsidR="00F72007" w:rsidRDefault="00F72007" w:rsidP="00F7200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6/22/2028</w:t>
            </w:r>
          </w:p>
        </w:tc>
        <w:tc>
          <w:tcPr>
            <w:tcW w:w="3503" w:type="pct"/>
          </w:tcPr>
          <w:p w14:paraId="69CAE547" w14:textId="6F7DE670" w:rsidR="00F72007" w:rsidRPr="000C71A7" w:rsidRDefault="00F72007" w:rsidP="00F72007">
            <w:pPr>
              <w:spacing w:before="120" w:after="120" w:line="278" w:lineRule="auto"/>
              <w:rPr>
                <w:sz w:val="20"/>
                <w:szCs w:val="22"/>
              </w:rPr>
            </w:pPr>
            <w:r w:rsidRPr="000C71A7">
              <w:rPr>
                <w:sz w:val="20"/>
                <w:szCs w:val="22"/>
              </w:rPr>
              <w:t xml:space="preserve">Last day to change from credit to audit for </w:t>
            </w:r>
            <w:r>
              <w:rPr>
                <w:sz w:val="20"/>
                <w:szCs w:val="22"/>
              </w:rPr>
              <w:t>summer 2028</w:t>
            </w:r>
            <w:r w:rsidRPr="000C71A7">
              <w:rPr>
                <w:sz w:val="20"/>
                <w:szCs w:val="22"/>
              </w:rPr>
              <w:t xml:space="preserve"> semester</w:t>
            </w:r>
          </w:p>
        </w:tc>
      </w:tr>
      <w:tr w:rsidR="00D42FD2" w:rsidRPr="0046162D" w14:paraId="186E6CBD" w14:textId="77777777" w:rsidTr="0046162D">
        <w:trPr>
          <w:cantSplit/>
        </w:trPr>
        <w:tc>
          <w:tcPr>
            <w:tcW w:w="1497" w:type="pct"/>
          </w:tcPr>
          <w:p w14:paraId="49379A7E" w14:textId="2D005FC5" w:rsidR="00D42FD2" w:rsidRDefault="00D42FD2" w:rsidP="00D42FD2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7/3/2028</w:t>
            </w:r>
          </w:p>
        </w:tc>
        <w:tc>
          <w:tcPr>
            <w:tcW w:w="3503" w:type="pct"/>
          </w:tcPr>
          <w:p w14:paraId="752E9DF3" w14:textId="0266D8E5" w:rsidR="00D42FD2" w:rsidRPr="00CD5B5C" w:rsidRDefault="00D42FD2" w:rsidP="00D42FD2">
            <w:pPr>
              <w:spacing w:before="120" w:after="120" w:line="278" w:lineRule="auto"/>
              <w:rPr>
                <w:sz w:val="20"/>
                <w:szCs w:val="22"/>
              </w:rPr>
            </w:pPr>
            <w:r w:rsidRPr="00CD5B5C">
              <w:rPr>
                <w:sz w:val="20"/>
                <w:szCs w:val="22"/>
              </w:rPr>
              <w:t xml:space="preserve">Last day for final submission of thesis for </w:t>
            </w:r>
            <w:r>
              <w:rPr>
                <w:sz w:val="20"/>
                <w:szCs w:val="22"/>
              </w:rPr>
              <w:t>summer 2028</w:t>
            </w:r>
            <w:r w:rsidRPr="00CD5B5C">
              <w:rPr>
                <w:sz w:val="20"/>
                <w:szCs w:val="22"/>
              </w:rPr>
              <w:t xml:space="preserve"> semester</w:t>
            </w:r>
          </w:p>
        </w:tc>
      </w:tr>
      <w:tr w:rsidR="007D0348" w:rsidRPr="0046162D" w14:paraId="1CD79F66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4714D5E6" w14:textId="733C8E6A" w:rsidR="007D0348" w:rsidRDefault="007D0348" w:rsidP="007D0348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7/4/2028</w:t>
            </w:r>
          </w:p>
        </w:tc>
        <w:tc>
          <w:tcPr>
            <w:tcW w:w="3503" w:type="pct"/>
          </w:tcPr>
          <w:p w14:paraId="055EB1CC" w14:textId="75307C87" w:rsidR="007D0348" w:rsidRPr="000C71A7" w:rsidRDefault="007D0348" w:rsidP="007D0348">
            <w:pPr>
              <w:spacing w:before="120" w:after="120" w:line="278" w:lineRule="auto"/>
              <w:rPr>
                <w:sz w:val="20"/>
                <w:szCs w:val="22"/>
              </w:rPr>
            </w:pPr>
            <w:r w:rsidRPr="00CD5B5C">
              <w:rPr>
                <w:sz w:val="20"/>
                <w:szCs w:val="22"/>
              </w:rPr>
              <w:t>Independence Day holiday (University offices closed)</w:t>
            </w:r>
          </w:p>
        </w:tc>
      </w:tr>
      <w:tr w:rsidR="00D654BB" w:rsidRPr="0046162D" w14:paraId="6F691BA3" w14:textId="77777777" w:rsidTr="0046162D">
        <w:trPr>
          <w:cantSplit/>
        </w:trPr>
        <w:tc>
          <w:tcPr>
            <w:tcW w:w="1497" w:type="pct"/>
          </w:tcPr>
          <w:p w14:paraId="2F919DA1" w14:textId="50D49E64" w:rsidR="00D654BB" w:rsidRPr="009C651B" w:rsidRDefault="007D0348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7/5/2028</w:t>
            </w:r>
          </w:p>
        </w:tc>
        <w:tc>
          <w:tcPr>
            <w:tcW w:w="3503" w:type="pct"/>
          </w:tcPr>
          <w:p w14:paraId="0058F2D9" w14:textId="65C96DD7" w:rsidR="00D654BB" w:rsidRPr="009C651B" w:rsidRDefault="00D654BB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 w:rsidRPr="000C71A7">
              <w:rPr>
                <w:sz w:val="20"/>
                <w:szCs w:val="22"/>
              </w:rPr>
              <w:t xml:space="preserve">Last day to drop or resign with a "W" from </w:t>
            </w:r>
            <w:r w:rsidR="00296C81">
              <w:rPr>
                <w:sz w:val="20"/>
                <w:szCs w:val="22"/>
              </w:rPr>
              <w:t>summer 2028</w:t>
            </w:r>
            <w:r w:rsidRPr="000C71A7">
              <w:rPr>
                <w:sz w:val="20"/>
                <w:szCs w:val="22"/>
              </w:rPr>
              <w:t xml:space="preserve"> semester</w:t>
            </w:r>
          </w:p>
        </w:tc>
      </w:tr>
      <w:tr w:rsidR="00D654BB" w:rsidRPr="0046162D" w14:paraId="6921B6B4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6B9D8EBF" w14:textId="354CAE9E" w:rsidR="00D654BB" w:rsidRPr="009C651B" w:rsidRDefault="00D42FD2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7/26/2028</w:t>
            </w:r>
          </w:p>
        </w:tc>
        <w:tc>
          <w:tcPr>
            <w:tcW w:w="3503" w:type="pct"/>
          </w:tcPr>
          <w:p w14:paraId="167A33CB" w14:textId="3DB6E4DF" w:rsidR="00D654BB" w:rsidRPr="009C651B" w:rsidRDefault="00296C81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D654BB" w:rsidRPr="00CD5B5C">
              <w:rPr>
                <w:sz w:val="20"/>
                <w:szCs w:val="22"/>
              </w:rPr>
              <w:t xml:space="preserve"> semester classes end.</w:t>
            </w:r>
          </w:p>
        </w:tc>
      </w:tr>
      <w:tr w:rsidR="00D654BB" w:rsidRPr="0046162D" w14:paraId="1BCEBE78" w14:textId="77777777" w:rsidTr="0046162D">
        <w:trPr>
          <w:cantSplit/>
        </w:trPr>
        <w:tc>
          <w:tcPr>
            <w:tcW w:w="1497" w:type="pct"/>
          </w:tcPr>
          <w:p w14:paraId="6969F0A5" w14:textId="3B6FE0AB" w:rsidR="00D654BB" w:rsidRPr="009C651B" w:rsidRDefault="006460DF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7/27 &amp; 7/31/2028</w:t>
            </w:r>
          </w:p>
        </w:tc>
        <w:tc>
          <w:tcPr>
            <w:tcW w:w="3503" w:type="pct"/>
          </w:tcPr>
          <w:p w14:paraId="2041EA85" w14:textId="701DF392" w:rsidR="00D654BB" w:rsidRPr="009C651B" w:rsidRDefault="00D654BB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 w:rsidRPr="00EC379D">
              <w:rPr>
                <w:sz w:val="20"/>
                <w:szCs w:val="22"/>
              </w:rPr>
              <w:t xml:space="preserve">Final exams for </w:t>
            </w:r>
            <w:r w:rsidR="00296C81">
              <w:rPr>
                <w:sz w:val="20"/>
                <w:szCs w:val="22"/>
              </w:rPr>
              <w:t>summer 2028</w:t>
            </w:r>
            <w:r w:rsidRPr="00EC379D">
              <w:rPr>
                <w:sz w:val="20"/>
                <w:szCs w:val="22"/>
              </w:rPr>
              <w:t xml:space="preserve"> semester</w:t>
            </w:r>
          </w:p>
        </w:tc>
      </w:tr>
      <w:tr w:rsidR="00D654BB" w:rsidRPr="0046162D" w14:paraId="1ACCF54C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324253F1" w14:textId="5E200D35" w:rsidR="00D654BB" w:rsidRPr="009C651B" w:rsidRDefault="006460DF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7/31/2028</w:t>
            </w:r>
          </w:p>
        </w:tc>
        <w:tc>
          <w:tcPr>
            <w:tcW w:w="3503" w:type="pct"/>
          </w:tcPr>
          <w:p w14:paraId="359B1DA4" w14:textId="149429F7" w:rsidR="00D654BB" w:rsidRPr="009C651B" w:rsidRDefault="00296C81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D654BB" w:rsidRPr="00EC379D">
              <w:rPr>
                <w:sz w:val="20"/>
                <w:szCs w:val="22"/>
              </w:rPr>
              <w:t xml:space="preserve"> semester ends.</w:t>
            </w:r>
          </w:p>
        </w:tc>
      </w:tr>
      <w:tr w:rsidR="00D654BB" w:rsidRPr="0046162D" w14:paraId="6530F716" w14:textId="77777777" w:rsidTr="0046162D">
        <w:trPr>
          <w:cantSplit/>
        </w:trPr>
        <w:tc>
          <w:tcPr>
            <w:tcW w:w="1497" w:type="pct"/>
          </w:tcPr>
          <w:p w14:paraId="602CF545" w14:textId="3973F22C" w:rsidR="00D654BB" w:rsidRPr="009C651B" w:rsidRDefault="0051446B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8/2/2028</w:t>
            </w:r>
          </w:p>
        </w:tc>
        <w:tc>
          <w:tcPr>
            <w:tcW w:w="3503" w:type="pct"/>
          </w:tcPr>
          <w:p w14:paraId="37CA411E" w14:textId="7E4F15C7" w:rsidR="00D654BB" w:rsidRPr="009C651B" w:rsidRDefault="00296C81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D654BB" w:rsidRPr="009E162D">
              <w:rPr>
                <w:sz w:val="20"/>
                <w:szCs w:val="22"/>
              </w:rPr>
              <w:t xml:space="preserve"> final grades due from faculty to the Registrar @ 10 a.m.</w:t>
            </w:r>
          </w:p>
        </w:tc>
      </w:tr>
      <w:tr w:rsidR="00D654BB" w:rsidRPr="0046162D" w14:paraId="3B0DD3BA" w14:textId="77777777" w:rsidTr="004616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497" w:type="pct"/>
          </w:tcPr>
          <w:p w14:paraId="5E5D5584" w14:textId="4C442FDA" w:rsidR="00D654BB" w:rsidRPr="009C651B" w:rsidRDefault="0051446B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8/9/2028</w:t>
            </w:r>
          </w:p>
        </w:tc>
        <w:tc>
          <w:tcPr>
            <w:tcW w:w="3503" w:type="pct"/>
          </w:tcPr>
          <w:p w14:paraId="3DA69779" w14:textId="0C9E15E4" w:rsidR="00D654BB" w:rsidRPr="009C651B" w:rsidRDefault="00296C81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Summer </w:t>
            </w:r>
            <w:proofErr w:type="gramStart"/>
            <w:r>
              <w:rPr>
                <w:sz w:val="20"/>
                <w:szCs w:val="22"/>
              </w:rPr>
              <w:t>2028</w:t>
            </w:r>
            <w:r w:rsidR="00D654BB" w:rsidRPr="009E162D">
              <w:rPr>
                <w:sz w:val="20"/>
                <w:szCs w:val="22"/>
              </w:rPr>
              <w:t xml:space="preserve"> degree</w:t>
            </w:r>
            <w:proofErr w:type="gramEnd"/>
            <w:r w:rsidR="00D654BB" w:rsidRPr="009E162D">
              <w:rPr>
                <w:sz w:val="20"/>
                <w:szCs w:val="22"/>
              </w:rPr>
              <w:t xml:space="preserve"> conferral date</w:t>
            </w:r>
          </w:p>
        </w:tc>
      </w:tr>
      <w:tr w:rsidR="00D654BB" w:rsidRPr="0046162D" w14:paraId="507361D9" w14:textId="77777777" w:rsidTr="0046162D">
        <w:trPr>
          <w:cantSplit/>
        </w:trPr>
        <w:tc>
          <w:tcPr>
            <w:tcW w:w="1497" w:type="pct"/>
          </w:tcPr>
          <w:p w14:paraId="076A6201" w14:textId="3D9D45A5" w:rsidR="00D654BB" w:rsidRPr="009C651B" w:rsidRDefault="0051446B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9/15/2028</w:t>
            </w:r>
          </w:p>
        </w:tc>
        <w:tc>
          <w:tcPr>
            <w:tcW w:w="3503" w:type="pct"/>
          </w:tcPr>
          <w:p w14:paraId="173E69F4" w14:textId="3B8FA408" w:rsidR="00D654BB" w:rsidRPr="009C651B" w:rsidRDefault="00296C81" w:rsidP="00D654B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D654BB" w:rsidRPr="009E162D">
              <w:rPr>
                <w:sz w:val="20"/>
                <w:szCs w:val="22"/>
              </w:rPr>
              <w:t xml:space="preserve"> </w:t>
            </w:r>
            <w:proofErr w:type="gramStart"/>
            <w:r w:rsidR="00D654BB" w:rsidRPr="009E162D">
              <w:rPr>
                <w:sz w:val="20"/>
                <w:szCs w:val="22"/>
              </w:rPr>
              <w:t>commencement @</w:t>
            </w:r>
            <w:proofErr w:type="gramEnd"/>
            <w:r w:rsidR="00D654BB" w:rsidRPr="009E162D">
              <w:rPr>
                <w:sz w:val="20"/>
                <w:szCs w:val="22"/>
              </w:rPr>
              <w:t xml:space="preserve"> 10 a.m. &amp; 2 p.m.</w:t>
            </w:r>
          </w:p>
        </w:tc>
      </w:tr>
    </w:tbl>
    <w:p w14:paraId="5A4AAAA2" w14:textId="6FFFC2CA" w:rsidR="00257607" w:rsidRPr="0046162D" w:rsidRDefault="00257607" w:rsidP="00D654BB"/>
    <w:p w14:paraId="1C96DA59" w14:textId="2E948BD5" w:rsidR="009E162D" w:rsidRPr="0046162D" w:rsidRDefault="00296C81" w:rsidP="009E162D">
      <w:pPr>
        <w:pStyle w:val="Heading2"/>
      </w:pPr>
      <w:r>
        <w:t>Summer 2028</w:t>
      </w:r>
      <w:r w:rsidR="00D654BB">
        <w:t xml:space="preserve"> </w:t>
      </w:r>
      <w:r w:rsidR="009E162D">
        <w:t>Session 1A</w:t>
      </w:r>
      <w:r w:rsidR="00D654BB">
        <w:t xml:space="preserve">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A table outlining the various dates and deadlines for Session 1A of the Summer 2028 Traditional term."/>
        <w:tblDescription w:val="A table outlining the various dates and deadlines for Session 1A of the Summer 2028 Traditional term."/>
      </w:tblPr>
      <w:tblGrid>
        <w:gridCol w:w="4144"/>
        <w:gridCol w:w="9670"/>
      </w:tblGrid>
      <w:tr w:rsidR="009E162D" w:rsidRPr="0046162D" w14:paraId="1529B02F" w14:textId="77777777" w:rsidTr="007E4F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62433729" w14:textId="77777777" w:rsidR="009E162D" w:rsidRPr="0046162D" w:rsidRDefault="009E162D" w:rsidP="007E4F37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0" w:type="pct"/>
          </w:tcPr>
          <w:p w14:paraId="47A80DE4" w14:textId="77777777" w:rsidR="009E162D" w:rsidRPr="0046162D" w:rsidRDefault="009E162D" w:rsidP="007E4F37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9E162D" w:rsidRPr="0046162D" w14:paraId="62742384" w14:textId="77777777" w:rsidTr="007E4F37">
        <w:trPr>
          <w:cantSplit/>
        </w:trPr>
        <w:tc>
          <w:tcPr>
            <w:tcW w:w="1500" w:type="pct"/>
          </w:tcPr>
          <w:p w14:paraId="7B58B211" w14:textId="60DD1F9E" w:rsidR="009E162D" w:rsidRPr="0046162D" w:rsidRDefault="00647BB3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5/24/2028</w:t>
            </w:r>
          </w:p>
        </w:tc>
        <w:tc>
          <w:tcPr>
            <w:tcW w:w="3500" w:type="pct"/>
          </w:tcPr>
          <w:p w14:paraId="14B442D2" w14:textId="0D61BD5D" w:rsidR="009E162D" w:rsidRPr="0046162D" w:rsidRDefault="00874CCA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874CCA">
              <w:rPr>
                <w:sz w:val="20"/>
                <w:szCs w:val="22"/>
              </w:rPr>
              <w:t xml:space="preserve">Tuition and fee payment deadline for </w:t>
            </w:r>
            <w:r w:rsidR="00296C81">
              <w:rPr>
                <w:sz w:val="20"/>
                <w:szCs w:val="22"/>
              </w:rPr>
              <w:t>summer 2028</w:t>
            </w:r>
            <w:r w:rsidRPr="00874CCA">
              <w:rPr>
                <w:sz w:val="20"/>
                <w:szCs w:val="22"/>
              </w:rPr>
              <w:t xml:space="preserve"> semester 1A</w:t>
            </w:r>
          </w:p>
        </w:tc>
      </w:tr>
      <w:tr w:rsidR="009E162D" w:rsidRPr="0046162D" w14:paraId="6D8DB258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1C8365C2" w14:textId="2197819C" w:rsidR="009E162D" w:rsidRPr="0046162D" w:rsidRDefault="00647BB3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5/25/2028</w:t>
            </w:r>
          </w:p>
        </w:tc>
        <w:tc>
          <w:tcPr>
            <w:tcW w:w="3500" w:type="pct"/>
          </w:tcPr>
          <w:p w14:paraId="77E37F0B" w14:textId="1322F033" w:rsidR="009E162D" w:rsidRPr="0046162D" w:rsidRDefault="00BB7BC8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BB7BC8">
              <w:rPr>
                <w:sz w:val="20"/>
                <w:szCs w:val="22"/>
              </w:rPr>
              <w:t xml:space="preserve">Faculty report to campus for </w:t>
            </w:r>
            <w:r w:rsidR="00296C81">
              <w:rPr>
                <w:sz w:val="20"/>
                <w:szCs w:val="22"/>
              </w:rPr>
              <w:t>summer 2028</w:t>
            </w:r>
            <w:r w:rsidRPr="00BB7BC8">
              <w:rPr>
                <w:sz w:val="20"/>
                <w:szCs w:val="22"/>
              </w:rPr>
              <w:t xml:space="preserve"> semester 1A.</w:t>
            </w:r>
          </w:p>
        </w:tc>
      </w:tr>
      <w:tr w:rsidR="00BB7BC8" w:rsidRPr="0046162D" w14:paraId="41188044" w14:textId="77777777" w:rsidTr="007E4F37">
        <w:trPr>
          <w:cantSplit/>
        </w:trPr>
        <w:tc>
          <w:tcPr>
            <w:tcW w:w="1500" w:type="pct"/>
          </w:tcPr>
          <w:p w14:paraId="543184EA" w14:textId="716BF07E" w:rsidR="00BB7BC8" w:rsidRPr="00874CCA" w:rsidRDefault="00647BB3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5/26/2028</w:t>
            </w:r>
          </w:p>
        </w:tc>
        <w:tc>
          <w:tcPr>
            <w:tcW w:w="3500" w:type="pct"/>
          </w:tcPr>
          <w:p w14:paraId="0AC4F5DB" w14:textId="58925ADC" w:rsidR="00BB7BC8" w:rsidRPr="00BB7BC8" w:rsidRDefault="00BB7BC8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BB7BC8">
              <w:rPr>
                <w:sz w:val="20"/>
                <w:szCs w:val="22"/>
              </w:rPr>
              <w:t xml:space="preserve">Open registration begins for </w:t>
            </w:r>
            <w:r w:rsidR="00296C81">
              <w:rPr>
                <w:sz w:val="20"/>
                <w:szCs w:val="22"/>
              </w:rPr>
              <w:t>summer 2028</w:t>
            </w:r>
            <w:r w:rsidRPr="00BB7BC8">
              <w:rPr>
                <w:sz w:val="20"/>
                <w:szCs w:val="22"/>
              </w:rPr>
              <w:t xml:space="preserve"> semester 1A.</w:t>
            </w:r>
          </w:p>
        </w:tc>
      </w:tr>
      <w:tr w:rsidR="00EE1E8B" w:rsidRPr="0046162D" w14:paraId="7817A3CA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0E5A6BA9" w14:textId="77777777" w:rsidR="00EE1E8B" w:rsidRDefault="00EE1E8B" w:rsidP="00EE1E8B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5/29/2028</w:t>
            </w:r>
          </w:p>
          <w:p w14:paraId="14172B8E" w14:textId="72A24C49" w:rsidR="00B53482" w:rsidRPr="00B53482" w:rsidRDefault="00B53482" w:rsidP="00B53482">
            <w:pPr>
              <w:rPr>
                <w:sz w:val="20"/>
                <w:szCs w:val="22"/>
              </w:rPr>
            </w:pPr>
          </w:p>
        </w:tc>
        <w:tc>
          <w:tcPr>
            <w:tcW w:w="3500" w:type="pct"/>
          </w:tcPr>
          <w:p w14:paraId="57EE9D5B" w14:textId="5755842E" w:rsidR="00EE1E8B" w:rsidRPr="00BB7BC8" w:rsidRDefault="00EE1E8B" w:rsidP="00EE1E8B">
            <w:pPr>
              <w:spacing w:before="120" w:after="120" w:line="278" w:lineRule="auto"/>
              <w:rPr>
                <w:sz w:val="20"/>
                <w:szCs w:val="22"/>
              </w:rPr>
            </w:pPr>
            <w:r w:rsidRPr="005A7347">
              <w:rPr>
                <w:sz w:val="20"/>
                <w:szCs w:val="22"/>
              </w:rPr>
              <w:t>Memorial Day holiday (University offices closed)</w:t>
            </w:r>
          </w:p>
        </w:tc>
      </w:tr>
      <w:tr w:rsidR="00BB7BC8" w:rsidRPr="0046162D" w14:paraId="7D9DB120" w14:textId="77777777" w:rsidTr="007E4F37">
        <w:trPr>
          <w:cantSplit/>
        </w:trPr>
        <w:tc>
          <w:tcPr>
            <w:tcW w:w="1500" w:type="pct"/>
          </w:tcPr>
          <w:p w14:paraId="7AD0D71B" w14:textId="79683A4C" w:rsidR="00BB7BC8" w:rsidRPr="00BB7BC8" w:rsidRDefault="00647BB3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5/30/2028</w:t>
            </w:r>
          </w:p>
        </w:tc>
        <w:tc>
          <w:tcPr>
            <w:tcW w:w="3500" w:type="pct"/>
          </w:tcPr>
          <w:p w14:paraId="38D92643" w14:textId="092933BC" w:rsidR="00BB7BC8" w:rsidRPr="00BB7BC8" w:rsidRDefault="00BB7BC8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BB7BC8">
              <w:rPr>
                <w:sz w:val="20"/>
                <w:szCs w:val="22"/>
              </w:rPr>
              <w:t xml:space="preserve">Classes begin for </w:t>
            </w:r>
            <w:r w:rsidR="00296C81">
              <w:rPr>
                <w:sz w:val="20"/>
                <w:szCs w:val="22"/>
              </w:rPr>
              <w:t>summer 2028</w:t>
            </w:r>
            <w:r w:rsidRPr="00BB7BC8">
              <w:rPr>
                <w:sz w:val="20"/>
                <w:szCs w:val="22"/>
              </w:rPr>
              <w:t xml:space="preserve"> semester 1A.</w:t>
            </w:r>
          </w:p>
        </w:tc>
      </w:tr>
      <w:tr w:rsidR="00BB7BC8" w:rsidRPr="0046162D" w14:paraId="36D9046F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11049F2C" w14:textId="0B2C3FD4" w:rsidR="00BB7BC8" w:rsidRPr="00BB7BC8" w:rsidRDefault="00647BB3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5/30/2028</w:t>
            </w:r>
          </w:p>
        </w:tc>
        <w:tc>
          <w:tcPr>
            <w:tcW w:w="3500" w:type="pct"/>
          </w:tcPr>
          <w:p w14:paraId="795B18F2" w14:textId="32E4252F" w:rsidR="00BB7BC8" w:rsidRPr="00BB7BC8" w:rsidRDefault="00E8231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E82312">
              <w:rPr>
                <w:sz w:val="20"/>
                <w:szCs w:val="22"/>
              </w:rPr>
              <w:t xml:space="preserve">$50 late registration fee begins for </w:t>
            </w:r>
            <w:r w:rsidR="00296C81">
              <w:rPr>
                <w:sz w:val="20"/>
                <w:szCs w:val="22"/>
              </w:rPr>
              <w:t>summer 2028</w:t>
            </w:r>
            <w:r w:rsidRPr="00E82312">
              <w:rPr>
                <w:sz w:val="20"/>
                <w:szCs w:val="22"/>
              </w:rPr>
              <w:t xml:space="preserve"> semester 1A.</w:t>
            </w:r>
          </w:p>
        </w:tc>
      </w:tr>
      <w:tr w:rsidR="00E82312" w:rsidRPr="0046162D" w14:paraId="4F6E4021" w14:textId="77777777" w:rsidTr="007E4F37">
        <w:trPr>
          <w:cantSplit/>
        </w:trPr>
        <w:tc>
          <w:tcPr>
            <w:tcW w:w="1500" w:type="pct"/>
          </w:tcPr>
          <w:p w14:paraId="1FFEA886" w14:textId="08A4B9ED" w:rsidR="00E82312" w:rsidRPr="00E82312" w:rsidRDefault="00A05B86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5/31/2028</w:t>
            </w:r>
          </w:p>
        </w:tc>
        <w:tc>
          <w:tcPr>
            <w:tcW w:w="3500" w:type="pct"/>
          </w:tcPr>
          <w:p w14:paraId="0793E2BE" w14:textId="61D7D89E" w:rsidR="00E82312" w:rsidRPr="00E82312" w:rsidRDefault="00E8231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E82312">
              <w:rPr>
                <w:sz w:val="20"/>
                <w:szCs w:val="22"/>
              </w:rPr>
              <w:t xml:space="preserve">Last day to add classes for </w:t>
            </w:r>
            <w:r w:rsidR="00296C81">
              <w:rPr>
                <w:sz w:val="20"/>
                <w:szCs w:val="22"/>
              </w:rPr>
              <w:t>summer 2028</w:t>
            </w:r>
            <w:r w:rsidRPr="00E82312">
              <w:rPr>
                <w:sz w:val="20"/>
                <w:szCs w:val="22"/>
              </w:rPr>
              <w:t xml:space="preserve"> semester 1A</w:t>
            </w:r>
          </w:p>
        </w:tc>
      </w:tr>
      <w:tr w:rsidR="00E82312" w:rsidRPr="0046162D" w14:paraId="51A7ECA8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2E3D6864" w14:textId="473D3F28" w:rsidR="00E82312" w:rsidRPr="00E82312" w:rsidRDefault="00A05B86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5/31/2028</w:t>
            </w:r>
          </w:p>
        </w:tc>
        <w:tc>
          <w:tcPr>
            <w:tcW w:w="3500" w:type="pct"/>
          </w:tcPr>
          <w:p w14:paraId="04DA9C39" w14:textId="3A720085" w:rsidR="00E82312" w:rsidRPr="00E82312" w:rsidRDefault="00E8231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E82312">
              <w:rPr>
                <w:sz w:val="20"/>
                <w:szCs w:val="22"/>
              </w:rPr>
              <w:t xml:space="preserve">Last day for 100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E82312">
              <w:rPr>
                <w:sz w:val="20"/>
                <w:szCs w:val="22"/>
              </w:rPr>
              <w:t xml:space="preserve"> semester 1A</w:t>
            </w:r>
          </w:p>
        </w:tc>
      </w:tr>
      <w:tr w:rsidR="00E82312" w:rsidRPr="0046162D" w14:paraId="572CB890" w14:textId="77777777" w:rsidTr="007E4F37">
        <w:trPr>
          <w:cantSplit/>
        </w:trPr>
        <w:tc>
          <w:tcPr>
            <w:tcW w:w="1500" w:type="pct"/>
          </w:tcPr>
          <w:p w14:paraId="6327AE17" w14:textId="70F72A5F" w:rsidR="00E82312" w:rsidRPr="00E82312" w:rsidRDefault="00A05B86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6/1/2028</w:t>
            </w:r>
          </w:p>
        </w:tc>
        <w:tc>
          <w:tcPr>
            <w:tcW w:w="3500" w:type="pct"/>
          </w:tcPr>
          <w:p w14:paraId="044E9EBF" w14:textId="5FFCC5E9" w:rsidR="00E82312" w:rsidRPr="00E82312" w:rsidRDefault="00A0142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A01421">
              <w:rPr>
                <w:sz w:val="20"/>
                <w:szCs w:val="22"/>
              </w:rPr>
              <w:t xml:space="preserve">Last day for 60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A01421">
              <w:rPr>
                <w:sz w:val="20"/>
                <w:szCs w:val="22"/>
              </w:rPr>
              <w:t xml:space="preserve"> semester 1A</w:t>
            </w:r>
          </w:p>
        </w:tc>
      </w:tr>
      <w:tr w:rsidR="00A01421" w:rsidRPr="0046162D" w14:paraId="4DCB71C8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002B0F6A" w14:textId="4C159E86" w:rsidR="00A01421" w:rsidRPr="00A01421" w:rsidRDefault="00A05B86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6/5/2028</w:t>
            </w:r>
          </w:p>
        </w:tc>
        <w:tc>
          <w:tcPr>
            <w:tcW w:w="3500" w:type="pct"/>
          </w:tcPr>
          <w:p w14:paraId="0EFAFD13" w14:textId="0AA12EE4" w:rsidR="00A01421" w:rsidRPr="00A01421" w:rsidRDefault="00A0142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A01421">
              <w:rPr>
                <w:sz w:val="20"/>
                <w:szCs w:val="22"/>
              </w:rPr>
              <w:t xml:space="preserve">Last day to drop or resign without a "W" for </w:t>
            </w:r>
            <w:r w:rsidR="00296C81">
              <w:rPr>
                <w:sz w:val="20"/>
                <w:szCs w:val="22"/>
              </w:rPr>
              <w:t>summer 2028</w:t>
            </w:r>
            <w:r w:rsidRPr="00A01421">
              <w:rPr>
                <w:sz w:val="20"/>
                <w:szCs w:val="22"/>
              </w:rPr>
              <w:t xml:space="preserve"> semester 1A</w:t>
            </w:r>
          </w:p>
        </w:tc>
      </w:tr>
      <w:tr w:rsidR="00A01421" w:rsidRPr="0046162D" w14:paraId="17265366" w14:textId="77777777" w:rsidTr="007E4F37">
        <w:trPr>
          <w:cantSplit/>
        </w:trPr>
        <w:tc>
          <w:tcPr>
            <w:tcW w:w="1500" w:type="pct"/>
          </w:tcPr>
          <w:p w14:paraId="0FE2EB40" w14:textId="1205F66F" w:rsidR="00A01421" w:rsidRPr="00A01421" w:rsidRDefault="00A05B86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6/5/2028</w:t>
            </w:r>
          </w:p>
        </w:tc>
        <w:tc>
          <w:tcPr>
            <w:tcW w:w="3500" w:type="pct"/>
          </w:tcPr>
          <w:p w14:paraId="0F67AB61" w14:textId="1BB2ADB2" w:rsidR="00A01421" w:rsidRPr="00A01421" w:rsidRDefault="00A0142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A01421">
              <w:rPr>
                <w:sz w:val="20"/>
                <w:szCs w:val="22"/>
              </w:rPr>
              <w:t xml:space="preserve">Census date for </w:t>
            </w:r>
            <w:r w:rsidR="00296C81">
              <w:rPr>
                <w:sz w:val="20"/>
                <w:szCs w:val="22"/>
              </w:rPr>
              <w:t>summer 2028</w:t>
            </w:r>
            <w:r w:rsidRPr="00A01421">
              <w:rPr>
                <w:sz w:val="20"/>
                <w:szCs w:val="22"/>
              </w:rPr>
              <w:t xml:space="preserve"> semester 1A</w:t>
            </w:r>
          </w:p>
        </w:tc>
      </w:tr>
      <w:tr w:rsidR="00A01421" w:rsidRPr="0046162D" w14:paraId="32224ED9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294900F" w14:textId="74A3F72C" w:rsidR="00A01421" w:rsidRPr="00A01421" w:rsidRDefault="00A05B86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6/5/2028</w:t>
            </w:r>
          </w:p>
        </w:tc>
        <w:tc>
          <w:tcPr>
            <w:tcW w:w="3500" w:type="pct"/>
          </w:tcPr>
          <w:p w14:paraId="78676889" w14:textId="1131F73F" w:rsidR="00A01421" w:rsidRPr="00A01421" w:rsidRDefault="005A7347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5A7347">
              <w:rPr>
                <w:sz w:val="20"/>
                <w:szCs w:val="22"/>
              </w:rPr>
              <w:t xml:space="preserve">Last day for 40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5A7347">
              <w:rPr>
                <w:sz w:val="20"/>
                <w:szCs w:val="22"/>
              </w:rPr>
              <w:t xml:space="preserve"> semester 1A</w:t>
            </w:r>
          </w:p>
        </w:tc>
      </w:tr>
      <w:tr w:rsidR="005A7347" w:rsidRPr="0046162D" w14:paraId="41D16E66" w14:textId="77777777" w:rsidTr="007E4F37">
        <w:trPr>
          <w:cantSplit/>
        </w:trPr>
        <w:tc>
          <w:tcPr>
            <w:tcW w:w="1500" w:type="pct"/>
          </w:tcPr>
          <w:p w14:paraId="7634CE3F" w14:textId="7D7FC2B9" w:rsidR="005A7347" w:rsidRPr="005A7347" w:rsidRDefault="00E5088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6/8/2028</w:t>
            </w:r>
          </w:p>
        </w:tc>
        <w:tc>
          <w:tcPr>
            <w:tcW w:w="3500" w:type="pct"/>
          </w:tcPr>
          <w:p w14:paraId="62D934F4" w14:textId="6A3BABA0" w:rsidR="005A7347" w:rsidRPr="005A7347" w:rsidRDefault="005A7347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5A7347">
              <w:rPr>
                <w:sz w:val="20"/>
                <w:szCs w:val="22"/>
              </w:rPr>
              <w:t xml:space="preserve">Last day to change from credit to audit for </w:t>
            </w:r>
            <w:r w:rsidR="00296C81">
              <w:rPr>
                <w:sz w:val="20"/>
                <w:szCs w:val="22"/>
              </w:rPr>
              <w:t>summer 2028</w:t>
            </w:r>
            <w:r w:rsidRPr="005A7347">
              <w:rPr>
                <w:sz w:val="20"/>
                <w:szCs w:val="22"/>
              </w:rPr>
              <w:t xml:space="preserve"> semester 1A</w:t>
            </w:r>
          </w:p>
        </w:tc>
      </w:tr>
      <w:tr w:rsidR="005A7347" w:rsidRPr="0046162D" w14:paraId="10B50CA9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1E9C00E0" w14:textId="072CE4C4" w:rsidR="005A7347" w:rsidRPr="005A7347" w:rsidRDefault="00E5088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6/14/2028</w:t>
            </w:r>
          </w:p>
        </w:tc>
        <w:tc>
          <w:tcPr>
            <w:tcW w:w="3500" w:type="pct"/>
          </w:tcPr>
          <w:p w14:paraId="61DA59D4" w14:textId="7C136758" w:rsidR="005A7347" w:rsidRPr="005A7347" w:rsidRDefault="00C76508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C76508">
              <w:rPr>
                <w:sz w:val="20"/>
                <w:szCs w:val="22"/>
              </w:rPr>
              <w:t xml:space="preserve">Last day to drop or resign with a "W" from </w:t>
            </w:r>
            <w:r w:rsidR="00296C81">
              <w:rPr>
                <w:sz w:val="20"/>
                <w:szCs w:val="22"/>
              </w:rPr>
              <w:t>summer 2028</w:t>
            </w:r>
            <w:r w:rsidRPr="00C76508">
              <w:rPr>
                <w:sz w:val="20"/>
                <w:szCs w:val="22"/>
              </w:rPr>
              <w:t xml:space="preserve"> semester 1A</w:t>
            </w:r>
          </w:p>
        </w:tc>
      </w:tr>
      <w:tr w:rsidR="00C76508" w:rsidRPr="0046162D" w14:paraId="4F436BF4" w14:textId="77777777" w:rsidTr="007E4F37">
        <w:trPr>
          <w:cantSplit/>
        </w:trPr>
        <w:tc>
          <w:tcPr>
            <w:tcW w:w="1500" w:type="pct"/>
          </w:tcPr>
          <w:p w14:paraId="4CDB89D7" w14:textId="58AA1E00" w:rsidR="00C76508" w:rsidRPr="005A7347" w:rsidRDefault="00E5088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6/19/2028</w:t>
            </w:r>
          </w:p>
        </w:tc>
        <w:tc>
          <w:tcPr>
            <w:tcW w:w="3500" w:type="pct"/>
          </w:tcPr>
          <w:p w14:paraId="1D43DB5E" w14:textId="16DDF4ED" w:rsidR="00C76508" w:rsidRPr="00C76508" w:rsidRDefault="00C76508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C76508">
              <w:rPr>
                <w:sz w:val="20"/>
                <w:szCs w:val="22"/>
              </w:rPr>
              <w:t>Juneteenth holiday (University offices closed)</w:t>
            </w:r>
          </w:p>
        </w:tc>
      </w:tr>
      <w:tr w:rsidR="00C76508" w:rsidRPr="0046162D" w14:paraId="73242E17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4AB97336" w14:textId="53AC2C12" w:rsidR="00C76508" w:rsidRPr="00C76508" w:rsidRDefault="00E5088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6/26/2028</w:t>
            </w:r>
          </w:p>
        </w:tc>
        <w:tc>
          <w:tcPr>
            <w:tcW w:w="3500" w:type="pct"/>
          </w:tcPr>
          <w:p w14:paraId="4785CD5C" w14:textId="6E093836" w:rsidR="00C76508" w:rsidRPr="00C76508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C76508" w:rsidRPr="00C76508">
              <w:rPr>
                <w:sz w:val="20"/>
                <w:szCs w:val="22"/>
              </w:rPr>
              <w:t xml:space="preserve"> semester 1A classes end.</w:t>
            </w:r>
          </w:p>
        </w:tc>
      </w:tr>
      <w:tr w:rsidR="00C76508" w:rsidRPr="0046162D" w14:paraId="7C44FA2B" w14:textId="77777777" w:rsidTr="007E4F37">
        <w:trPr>
          <w:cantSplit/>
        </w:trPr>
        <w:tc>
          <w:tcPr>
            <w:tcW w:w="1500" w:type="pct"/>
          </w:tcPr>
          <w:p w14:paraId="732DCB29" w14:textId="57B22508" w:rsidR="00C76508" w:rsidRPr="00C76508" w:rsidRDefault="00E5088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6/27/2028</w:t>
            </w:r>
          </w:p>
        </w:tc>
        <w:tc>
          <w:tcPr>
            <w:tcW w:w="3500" w:type="pct"/>
          </w:tcPr>
          <w:p w14:paraId="3ED7EA51" w14:textId="0D564E51" w:rsidR="00C76508" w:rsidRPr="00C76508" w:rsidRDefault="001A5583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1A5583">
              <w:rPr>
                <w:sz w:val="20"/>
                <w:szCs w:val="22"/>
              </w:rPr>
              <w:t xml:space="preserve">Final exams for </w:t>
            </w:r>
            <w:r w:rsidR="00296C81">
              <w:rPr>
                <w:sz w:val="20"/>
                <w:szCs w:val="22"/>
              </w:rPr>
              <w:t>summer 2028</w:t>
            </w:r>
            <w:r w:rsidRPr="001A5583">
              <w:rPr>
                <w:sz w:val="20"/>
                <w:szCs w:val="22"/>
              </w:rPr>
              <w:t xml:space="preserve"> semester 1A</w:t>
            </w:r>
          </w:p>
        </w:tc>
      </w:tr>
      <w:tr w:rsidR="001A5583" w:rsidRPr="0046162D" w14:paraId="47DF28AD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3E5A0B24" w14:textId="2061BABB" w:rsidR="001A5583" w:rsidRPr="00C76508" w:rsidRDefault="00E5088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6/27/2028</w:t>
            </w:r>
          </w:p>
        </w:tc>
        <w:tc>
          <w:tcPr>
            <w:tcW w:w="3500" w:type="pct"/>
          </w:tcPr>
          <w:p w14:paraId="1F6A30CF" w14:textId="03418364" w:rsidR="001A5583" w:rsidRPr="001A5583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1A5583" w:rsidRPr="001A5583">
              <w:rPr>
                <w:sz w:val="20"/>
                <w:szCs w:val="22"/>
              </w:rPr>
              <w:t xml:space="preserve"> 1A semester ends.</w:t>
            </w:r>
          </w:p>
        </w:tc>
      </w:tr>
      <w:tr w:rsidR="001A5583" w:rsidRPr="0046162D" w14:paraId="07F52939" w14:textId="77777777" w:rsidTr="007E4F37">
        <w:trPr>
          <w:cantSplit/>
        </w:trPr>
        <w:tc>
          <w:tcPr>
            <w:tcW w:w="1500" w:type="pct"/>
          </w:tcPr>
          <w:p w14:paraId="3DC13101" w14:textId="5CB4F2A9" w:rsidR="001A5583" w:rsidRPr="001A5583" w:rsidRDefault="00E5088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</w:t>
            </w:r>
            <w:r w:rsidR="00CD5155">
              <w:rPr>
                <w:sz w:val="20"/>
                <w:szCs w:val="22"/>
              </w:rPr>
              <w:t>29/2028</w:t>
            </w:r>
          </w:p>
        </w:tc>
        <w:tc>
          <w:tcPr>
            <w:tcW w:w="3500" w:type="pct"/>
          </w:tcPr>
          <w:p w14:paraId="3781C1D0" w14:textId="37F0EECE" w:rsidR="001A5583" w:rsidRPr="001A5583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1A5583" w:rsidRPr="001A5583">
              <w:rPr>
                <w:sz w:val="20"/>
                <w:szCs w:val="22"/>
              </w:rPr>
              <w:t xml:space="preserve"> 1A final grades due from faculty to the Registrar @ 10 a.m.</w:t>
            </w:r>
          </w:p>
        </w:tc>
      </w:tr>
      <w:tr w:rsidR="001A5583" w:rsidRPr="0046162D" w14:paraId="09B61B34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555B6BAB" w14:textId="240EE764" w:rsidR="001A5583" w:rsidRPr="001A5583" w:rsidRDefault="00CD515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8/9/2028</w:t>
            </w:r>
          </w:p>
        </w:tc>
        <w:tc>
          <w:tcPr>
            <w:tcW w:w="3500" w:type="pct"/>
          </w:tcPr>
          <w:p w14:paraId="2F3E725D" w14:textId="55EE305C" w:rsidR="001A5583" w:rsidRPr="001A5583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1A5583" w:rsidRPr="001A5583">
              <w:rPr>
                <w:sz w:val="20"/>
                <w:szCs w:val="22"/>
              </w:rPr>
              <w:t xml:space="preserve"> 1A degree conferral date</w:t>
            </w:r>
          </w:p>
        </w:tc>
      </w:tr>
      <w:tr w:rsidR="001A5583" w:rsidRPr="0046162D" w14:paraId="40F48755" w14:textId="77777777" w:rsidTr="007E4F37">
        <w:trPr>
          <w:cantSplit/>
        </w:trPr>
        <w:tc>
          <w:tcPr>
            <w:tcW w:w="1500" w:type="pct"/>
          </w:tcPr>
          <w:p w14:paraId="6FB907EE" w14:textId="67DA32AA" w:rsidR="001A5583" w:rsidRPr="001A5583" w:rsidRDefault="00CD515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9/15/2028</w:t>
            </w:r>
          </w:p>
        </w:tc>
        <w:tc>
          <w:tcPr>
            <w:tcW w:w="3500" w:type="pct"/>
          </w:tcPr>
          <w:p w14:paraId="287238AA" w14:textId="2F926F73" w:rsidR="001A5583" w:rsidRPr="001A5583" w:rsidRDefault="00CD515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Summer </w:t>
            </w:r>
            <w:r w:rsidR="00CB65C9" w:rsidRPr="00CB65C9">
              <w:rPr>
                <w:sz w:val="20"/>
                <w:szCs w:val="22"/>
              </w:rPr>
              <w:t>202</w:t>
            </w:r>
            <w:r>
              <w:rPr>
                <w:sz w:val="20"/>
                <w:szCs w:val="22"/>
              </w:rPr>
              <w:t>8</w:t>
            </w:r>
            <w:r w:rsidR="00CB65C9" w:rsidRPr="00CB65C9">
              <w:rPr>
                <w:sz w:val="20"/>
                <w:szCs w:val="22"/>
              </w:rPr>
              <w:t xml:space="preserve"> </w:t>
            </w:r>
            <w:proofErr w:type="gramStart"/>
            <w:r w:rsidR="00CB65C9" w:rsidRPr="00CB65C9">
              <w:rPr>
                <w:sz w:val="20"/>
                <w:szCs w:val="22"/>
              </w:rPr>
              <w:t>commencement @</w:t>
            </w:r>
            <w:proofErr w:type="gramEnd"/>
            <w:r w:rsidR="00CB65C9" w:rsidRPr="00CB65C9">
              <w:rPr>
                <w:sz w:val="20"/>
                <w:szCs w:val="22"/>
              </w:rPr>
              <w:t xml:space="preserve"> 10 a.m. &amp; 2 p.m.</w:t>
            </w:r>
          </w:p>
        </w:tc>
      </w:tr>
    </w:tbl>
    <w:p w14:paraId="4C919992" w14:textId="0A5E1806" w:rsidR="00CB65C9" w:rsidRPr="0046162D" w:rsidRDefault="00296C81" w:rsidP="00CB65C9">
      <w:pPr>
        <w:pStyle w:val="Heading2"/>
      </w:pPr>
      <w:r>
        <w:lastRenderedPageBreak/>
        <w:t>Summer 2028</w:t>
      </w:r>
      <w:r w:rsidR="00D654BB">
        <w:t xml:space="preserve"> </w:t>
      </w:r>
      <w:r w:rsidR="00CB65C9">
        <w:t>Session 1B</w:t>
      </w:r>
      <w:r w:rsidR="00D654BB">
        <w:t xml:space="preserve"> Dates</w:t>
      </w:r>
    </w:p>
    <w:tbl>
      <w:tblPr>
        <w:tblStyle w:val="CalendarDeadlines"/>
        <w:tblW w:w="5000" w:type="pct"/>
        <w:tblLook w:val="04A0" w:firstRow="1" w:lastRow="0" w:firstColumn="1" w:lastColumn="0" w:noHBand="0" w:noVBand="1"/>
        <w:tblCaption w:val="A table outlining the various dates and deadlines for Session 1B of the Summer 2028 Traditional term."/>
        <w:tblDescription w:val="A table outlining the various dates and deadlines for Session 1B of the Summer 2028 Traditional term."/>
      </w:tblPr>
      <w:tblGrid>
        <w:gridCol w:w="4144"/>
        <w:gridCol w:w="9670"/>
      </w:tblGrid>
      <w:tr w:rsidR="00CB65C9" w:rsidRPr="0046162D" w14:paraId="46A0125B" w14:textId="77777777" w:rsidTr="007E4F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pct"/>
          </w:tcPr>
          <w:p w14:paraId="08BD5FC4" w14:textId="77777777" w:rsidR="00CB65C9" w:rsidRPr="0046162D" w:rsidRDefault="00CB65C9" w:rsidP="007E4F37">
            <w:pPr>
              <w:spacing w:before="120" w:after="120" w:line="278" w:lineRule="auto"/>
              <w:rPr>
                <w:bCs/>
                <w:sz w:val="22"/>
                <w:szCs w:val="22"/>
              </w:rPr>
            </w:pPr>
            <w:r w:rsidRPr="0046162D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3500" w:type="pct"/>
          </w:tcPr>
          <w:p w14:paraId="640FA0FE" w14:textId="77777777" w:rsidR="00CB65C9" w:rsidRPr="0046162D" w:rsidRDefault="00CB65C9" w:rsidP="007E4F37">
            <w:pPr>
              <w:spacing w:before="120" w:after="120" w:line="278" w:lineRule="auto"/>
              <w:rPr>
                <w:sz w:val="22"/>
                <w:szCs w:val="22"/>
              </w:rPr>
            </w:pPr>
            <w:r w:rsidRPr="0046162D">
              <w:rPr>
                <w:sz w:val="22"/>
                <w:szCs w:val="22"/>
              </w:rPr>
              <w:t>Event</w:t>
            </w:r>
          </w:p>
        </w:tc>
      </w:tr>
      <w:tr w:rsidR="00CB65C9" w:rsidRPr="0046162D" w14:paraId="5BE58C78" w14:textId="77777777" w:rsidTr="007E4F37">
        <w:trPr>
          <w:cantSplit/>
        </w:trPr>
        <w:tc>
          <w:tcPr>
            <w:tcW w:w="1500" w:type="pct"/>
          </w:tcPr>
          <w:p w14:paraId="05ECFDFC" w14:textId="0E08E5F2" w:rsidR="00CB65C9" w:rsidRPr="0046162D" w:rsidRDefault="00EE7B1C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6/22/2028</w:t>
            </w:r>
          </w:p>
        </w:tc>
        <w:tc>
          <w:tcPr>
            <w:tcW w:w="3500" w:type="pct"/>
          </w:tcPr>
          <w:p w14:paraId="6FD8669D" w14:textId="76939524" w:rsidR="00CB65C9" w:rsidRPr="00B11526" w:rsidRDefault="00B11526" w:rsidP="007E4F37">
            <w:pPr>
              <w:spacing w:before="120" w:after="120" w:line="278" w:lineRule="auto"/>
            </w:pPr>
            <w:r w:rsidRPr="00B11526">
              <w:rPr>
                <w:sz w:val="20"/>
                <w:szCs w:val="22"/>
              </w:rPr>
              <w:t xml:space="preserve">Tuition and fee payment deadline for </w:t>
            </w:r>
            <w:r w:rsidR="00296C81">
              <w:rPr>
                <w:sz w:val="20"/>
                <w:szCs w:val="22"/>
              </w:rPr>
              <w:t>summer 2028</w:t>
            </w:r>
            <w:r w:rsidRPr="00B11526">
              <w:rPr>
                <w:sz w:val="20"/>
                <w:szCs w:val="22"/>
              </w:rPr>
              <w:t xml:space="preserve"> semester 1B</w:t>
            </w:r>
          </w:p>
        </w:tc>
      </w:tr>
      <w:tr w:rsidR="00B11526" w:rsidRPr="0046162D" w14:paraId="6D497568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7F447C5C" w14:textId="31BDEF0C" w:rsidR="00B11526" w:rsidRPr="00B11526" w:rsidRDefault="00ED3FF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6/27/2028</w:t>
            </w:r>
          </w:p>
        </w:tc>
        <w:tc>
          <w:tcPr>
            <w:tcW w:w="3500" w:type="pct"/>
          </w:tcPr>
          <w:p w14:paraId="0163D0AF" w14:textId="64AB3514" w:rsidR="00B11526" w:rsidRPr="00B11526" w:rsidRDefault="008A2CAD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8A2CAD">
              <w:rPr>
                <w:sz w:val="20"/>
                <w:szCs w:val="22"/>
              </w:rPr>
              <w:t xml:space="preserve">Open registration begins for </w:t>
            </w:r>
            <w:r w:rsidR="00296C81">
              <w:rPr>
                <w:sz w:val="20"/>
                <w:szCs w:val="22"/>
              </w:rPr>
              <w:t>summer 2028</w:t>
            </w:r>
            <w:r w:rsidRPr="008A2CAD">
              <w:rPr>
                <w:sz w:val="20"/>
                <w:szCs w:val="22"/>
              </w:rPr>
              <w:t xml:space="preserve"> semester 1B.</w:t>
            </w:r>
          </w:p>
        </w:tc>
      </w:tr>
      <w:tr w:rsidR="008A2CAD" w:rsidRPr="0046162D" w14:paraId="182A0C1A" w14:textId="77777777" w:rsidTr="007E4F37">
        <w:trPr>
          <w:cantSplit/>
        </w:trPr>
        <w:tc>
          <w:tcPr>
            <w:tcW w:w="1500" w:type="pct"/>
          </w:tcPr>
          <w:p w14:paraId="67A5E8D5" w14:textId="6401C687" w:rsidR="008A2CAD" w:rsidRPr="008A2CAD" w:rsidRDefault="00ED3FF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6/28/2028</w:t>
            </w:r>
          </w:p>
        </w:tc>
        <w:tc>
          <w:tcPr>
            <w:tcW w:w="3500" w:type="pct"/>
          </w:tcPr>
          <w:p w14:paraId="62E22172" w14:textId="4781D95E" w:rsidR="008A2CAD" w:rsidRPr="008A2CAD" w:rsidRDefault="008A2CAD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8A2CAD">
              <w:rPr>
                <w:sz w:val="20"/>
                <w:szCs w:val="22"/>
              </w:rPr>
              <w:t xml:space="preserve">Classes begin for </w:t>
            </w:r>
            <w:r w:rsidR="00296C81">
              <w:rPr>
                <w:sz w:val="20"/>
                <w:szCs w:val="22"/>
              </w:rPr>
              <w:t>summer 2028</w:t>
            </w:r>
            <w:r w:rsidRPr="008A2CAD">
              <w:rPr>
                <w:sz w:val="20"/>
                <w:szCs w:val="22"/>
              </w:rPr>
              <w:t xml:space="preserve"> semester 1B.</w:t>
            </w:r>
          </w:p>
        </w:tc>
      </w:tr>
      <w:tr w:rsidR="008A2CAD" w:rsidRPr="0046162D" w14:paraId="12FE1FA5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43F71A87" w14:textId="1A989E05" w:rsidR="008A2CAD" w:rsidRPr="008A2CAD" w:rsidRDefault="00ED3FF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6/28/2028</w:t>
            </w:r>
          </w:p>
        </w:tc>
        <w:tc>
          <w:tcPr>
            <w:tcW w:w="3500" w:type="pct"/>
          </w:tcPr>
          <w:p w14:paraId="79C19856" w14:textId="5A6D68CD" w:rsidR="008A2CAD" w:rsidRPr="008A2CAD" w:rsidRDefault="008A2CAD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8A2CAD">
              <w:rPr>
                <w:sz w:val="20"/>
                <w:szCs w:val="22"/>
              </w:rPr>
              <w:t xml:space="preserve">$50 late registration fee begins for </w:t>
            </w:r>
            <w:r w:rsidR="00296C81">
              <w:rPr>
                <w:sz w:val="20"/>
                <w:szCs w:val="22"/>
              </w:rPr>
              <w:t>summer 2028</w:t>
            </w:r>
            <w:r w:rsidRPr="008A2CAD">
              <w:rPr>
                <w:sz w:val="20"/>
                <w:szCs w:val="22"/>
              </w:rPr>
              <w:t xml:space="preserve"> semester 1B.</w:t>
            </w:r>
          </w:p>
        </w:tc>
      </w:tr>
      <w:tr w:rsidR="008A2CAD" w:rsidRPr="0046162D" w14:paraId="35B1681D" w14:textId="77777777" w:rsidTr="007E4F37">
        <w:trPr>
          <w:cantSplit/>
        </w:trPr>
        <w:tc>
          <w:tcPr>
            <w:tcW w:w="1500" w:type="pct"/>
          </w:tcPr>
          <w:p w14:paraId="6A149BFE" w14:textId="1A7E6D69" w:rsidR="008A2CAD" w:rsidRPr="008A2CAD" w:rsidRDefault="00ED3FF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6/29/2028</w:t>
            </w:r>
          </w:p>
        </w:tc>
        <w:tc>
          <w:tcPr>
            <w:tcW w:w="3500" w:type="pct"/>
          </w:tcPr>
          <w:p w14:paraId="33B15908" w14:textId="4EE8A500" w:rsidR="008A2CAD" w:rsidRPr="008A2CAD" w:rsidRDefault="009A5469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9A5469">
              <w:rPr>
                <w:sz w:val="20"/>
                <w:szCs w:val="22"/>
              </w:rPr>
              <w:t xml:space="preserve">Last day to add classes for </w:t>
            </w:r>
            <w:r w:rsidR="00296C81">
              <w:rPr>
                <w:sz w:val="20"/>
                <w:szCs w:val="22"/>
              </w:rPr>
              <w:t>summer 2028</w:t>
            </w:r>
            <w:r w:rsidRPr="009A5469">
              <w:rPr>
                <w:sz w:val="20"/>
                <w:szCs w:val="22"/>
              </w:rPr>
              <w:t xml:space="preserve"> semester 1B</w:t>
            </w:r>
          </w:p>
        </w:tc>
      </w:tr>
      <w:tr w:rsidR="009A5469" w:rsidRPr="0046162D" w14:paraId="68399121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4BEDDA4C" w14:textId="423F3191" w:rsidR="009A5469" w:rsidRPr="009A5469" w:rsidRDefault="00ED3FF5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6/29/2028</w:t>
            </w:r>
          </w:p>
        </w:tc>
        <w:tc>
          <w:tcPr>
            <w:tcW w:w="3500" w:type="pct"/>
          </w:tcPr>
          <w:p w14:paraId="7EDC65C7" w14:textId="2B992879" w:rsidR="009A5469" w:rsidRPr="009A5469" w:rsidRDefault="009A5469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9A5469">
              <w:rPr>
                <w:sz w:val="20"/>
                <w:szCs w:val="22"/>
              </w:rPr>
              <w:t xml:space="preserve">Last day for 100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9A5469">
              <w:rPr>
                <w:sz w:val="20"/>
                <w:szCs w:val="22"/>
              </w:rPr>
              <w:t xml:space="preserve"> semester 1B</w:t>
            </w:r>
          </w:p>
        </w:tc>
      </w:tr>
      <w:tr w:rsidR="009A5469" w:rsidRPr="0046162D" w14:paraId="43E031FD" w14:textId="77777777" w:rsidTr="007E4F37">
        <w:trPr>
          <w:cantSplit/>
        </w:trPr>
        <w:tc>
          <w:tcPr>
            <w:tcW w:w="1500" w:type="pct"/>
          </w:tcPr>
          <w:p w14:paraId="4CB7F5B6" w14:textId="0D053DF6" w:rsidR="009A5469" w:rsidRPr="009A5469" w:rsidRDefault="002F4A17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7/3/2028</w:t>
            </w:r>
          </w:p>
        </w:tc>
        <w:tc>
          <w:tcPr>
            <w:tcW w:w="3500" w:type="pct"/>
          </w:tcPr>
          <w:p w14:paraId="485A1B90" w14:textId="3285B128" w:rsidR="009A5469" w:rsidRPr="009A5469" w:rsidRDefault="009A5469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9A5469">
              <w:rPr>
                <w:sz w:val="20"/>
                <w:szCs w:val="22"/>
              </w:rPr>
              <w:t xml:space="preserve">Last day for 60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9A5469">
              <w:rPr>
                <w:sz w:val="20"/>
                <w:szCs w:val="22"/>
              </w:rPr>
              <w:t xml:space="preserve"> semester 1B</w:t>
            </w:r>
          </w:p>
        </w:tc>
      </w:tr>
      <w:tr w:rsidR="002F4A17" w:rsidRPr="0046162D" w14:paraId="3C96804A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3AE3944D" w14:textId="20B6E327" w:rsidR="002F4A17" w:rsidRDefault="002F4A17" w:rsidP="002F4A1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7/4/2028</w:t>
            </w:r>
          </w:p>
        </w:tc>
        <w:tc>
          <w:tcPr>
            <w:tcW w:w="3500" w:type="pct"/>
          </w:tcPr>
          <w:p w14:paraId="47BD19E0" w14:textId="23350139" w:rsidR="002F4A17" w:rsidRPr="00B662CF" w:rsidRDefault="002F4A17" w:rsidP="002F4A17">
            <w:pPr>
              <w:spacing w:before="120" w:after="120" w:line="278" w:lineRule="auto"/>
              <w:rPr>
                <w:sz w:val="20"/>
                <w:szCs w:val="22"/>
              </w:rPr>
            </w:pPr>
            <w:r w:rsidRPr="003C708F">
              <w:rPr>
                <w:sz w:val="20"/>
                <w:szCs w:val="22"/>
              </w:rPr>
              <w:t>Independence Day holiday (University offices closed)</w:t>
            </w:r>
          </w:p>
        </w:tc>
      </w:tr>
      <w:tr w:rsidR="009A5469" w:rsidRPr="0046162D" w14:paraId="27683980" w14:textId="77777777" w:rsidTr="007E4F37">
        <w:trPr>
          <w:cantSplit/>
        </w:trPr>
        <w:tc>
          <w:tcPr>
            <w:tcW w:w="1500" w:type="pct"/>
          </w:tcPr>
          <w:p w14:paraId="14CC45BC" w14:textId="58F2AAFC" w:rsidR="009A5469" w:rsidRPr="009A5469" w:rsidRDefault="002F4A17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7/5/2028</w:t>
            </w:r>
          </w:p>
        </w:tc>
        <w:tc>
          <w:tcPr>
            <w:tcW w:w="3500" w:type="pct"/>
          </w:tcPr>
          <w:p w14:paraId="7B9BE9E0" w14:textId="2832FB82" w:rsidR="009A5469" w:rsidRPr="009A5469" w:rsidRDefault="00B662CF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B662CF">
              <w:rPr>
                <w:sz w:val="20"/>
                <w:szCs w:val="22"/>
              </w:rPr>
              <w:t xml:space="preserve">Last day to drop or resign without a "W" for </w:t>
            </w:r>
            <w:r w:rsidR="00296C81">
              <w:rPr>
                <w:sz w:val="20"/>
                <w:szCs w:val="22"/>
              </w:rPr>
              <w:t>summer 2028</w:t>
            </w:r>
            <w:r w:rsidRPr="00B662CF">
              <w:rPr>
                <w:sz w:val="20"/>
                <w:szCs w:val="22"/>
              </w:rPr>
              <w:t xml:space="preserve"> semester 1B</w:t>
            </w:r>
          </w:p>
        </w:tc>
      </w:tr>
      <w:tr w:rsidR="00B662CF" w:rsidRPr="0046162D" w14:paraId="17A44D86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33EECEC8" w14:textId="42C776F7" w:rsidR="00B662CF" w:rsidRPr="00B662CF" w:rsidRDefault="002F4A17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7/5/2028</w:t>
            </w:r>
          </w:p>
        </w:tc>
        <w:tc>
          <w:tcPr>
            <w:tcW w:w="3500" w:type="pct"/>
          </w:tcPr>
          <w:p w14:paraId="6B7F8F2B" w14:textId="37F6920D" w:rsidR="00B662CF" w:rsidRPr="00B662CF" w:rsidRDefault="00B662CF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B662CF">
              <w:rPr>
                <w:sz w:val="20"/>
                <w:szCs w:val="22"/>
              </w:rPr>
              <w:t xml:space="preserve">Census date for </w:t>
            </w:r>
            <w:r w:rsidR="00296C81">
              <w:rPr>
                <w:sz w:val="20"/>
                <w:szCs w:val="22"/>
              </w:rPr>
              <w:t>summer 2028</w:t>
            </w:r>
            <w:r w:rsidRPr="00B662CF">
              <w:rPr>
                <w:sz w:val="20"/>
                <w:szCs w:val="22"/>
              </w:rPr>
              <w:t xml:space="preserve"> semester 1B</w:t>
            </w:r>
          </w:p>
        </w:tc>
      </w:tr>
      <w:tr w:rsidR="00B662CF" w:rsidRPr="0046162D" w14:paraId="4AC71DF8" w14:textId="77777777" w:rsidTr="007E4F37">
        <w:trPr>
          <w:cantSplit/>
        </w:trPr>
        <w:tc>
          <w:tcPr>
            <w:tcW w:w="1500" w:type="pct"/>
          </w:tcPr>
          <w:p w14:paraId="5873DE67" w14:textId="21D881CA" w:rsidR="00B662CF" w:rsidRPr="00B662CF" w:rsidRDefault="002F4A17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7/5/2028</w:t>
            </w:r>
          </w:p>
        </w:tc>
        <w:tc>
          <w:tcPr>
            <w:tcW w:w="3500" w:type="pct"/>
          </w:tcPr>
          <w:p w14:paraId="702807FB" w14:textId="08A91572" w:rsidR="00B662CF" w:rsidRPr="00B662CF" w:rsidRDefault="003C708F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3C708F">
              <w:rPr>
                <w:sz w:val="20"/>
                <w:szCs w:val="22"/>
              </w:rPr>
              <w:t xml:space="preserve">Last day for 40 percent refund for </w:t>
            </w:r>
            <w:r w:rsidR="00296C81">
              <w:rPr>
                <w:sz w:val="20"/>
                <w:szCs w:val="22"/>
              </w:rPr>
              <w:t>summer 2028</w:t>
            </w:r>
            <w:r w:rsidRPr="003C708F">
              <w:rPr>
                <w:sz w:val="20"/>
                <w:szCs w:val="22"/>
              </w:rPr>
              <w:t xml:space="preserve"> semester 1B</w:t>
            </w:r>
          </w:p>
        </w:tc>
      </w:tr>
      <w:tr w:rsidR="003C708F" w:rsidRPr="0046162D" w14:paraId="04B22394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6E57B4B" w14:textId="1F45AC46" w:rsidR="003C708F" w:rsidRPr="003C708F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7/11/2028</w:t>
            </w:r>
          </w:p>
        </w:tc>
        <w:tc>
          <w:tcPr>
            <w:tcW w:w="3500" w:type="pct"/>
          </w:tcPr>
          <w:p w14:paraId="0CB7DD51" w14:textId="2FC4A10A" w:rsidR="003C708F" w:rsidRPr="003C708F" w:rsidRDefault="003C708F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3C708F">
              <w:rPr>
                <w:sz w:val="20"/>
                <w:szCs w:val="22"/>
              </w:rPr>
              <w:t xml:space="preserve">Last day to change from credit to audit for </w:t>
            </w:r>
            <w:r w:rsidR="00296C81">
              <w:rPr>
                <w:sz w:val="20"/>
                <w:szCs w:val="22"/>
              </w:rPr>
              <w:t>summer 2028</w:t>
            </w:r>
            <w:r w:rsidRPr="003C708F">
              <w:rPr>
                <w:sz w:val="20"/>
                <w:szCs w:val="22"/>
              </w:rPr>
              <w:t xml:space="preserve"> semester 1B</w:t>
            </w:r>
          </w:p>
        </w:tc>
      </w:tr>
      <w:tr w:rsidR="003C708F" w:rsidRPr="0046162D" w14:paraId="5E71B635" w14:textId="77777777" w:rsidTr="007E4F37">
        <w:trPr>
          <w:cantSplit/>
        </w:trPr>
        <w:tc>
          <w:tcPr>
            <w:tcW w:w="1500" w:type="pct"/>
          </w:tcPr>
          <w:p w14:paraId="44BC0D71" w14:textId="41F68B3C" w:rsidR="003C708F" w:rsidRPr="003C708F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7/17/2028</w:t>
            </w:r>
          </w:p>
        </w:tc>
        <w:tc>
          <w:tcPr>
            <w:tcW w:w="3500" w:type="pct"/>
          </w:tcPr>
          <w:p w14:paraId="7D5C7141" w14:textId="5BF00FF2" w:rsidR="003C708F" w:rsidRPr="003C708F" w:rsidRDefault="003C708F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3C708F">
              <w:rPr>
                <w:sz w:val="20"/>
                <w:szCs w:val="22"/>
              </w:rPr>
              <w:t xml:space="preserve">Last day to drop or resign with a "W" from </w:t>
            </w:r>
            <w:r w:rsidR="00296C81">
              <w:rPr>
                <w:sz w:val="20"/>
                <w:szCs w:val="22"/>
              </w:rPr>
              <w:t>summer 2028</w:t>
            </w:r>
            <w:r w:rsidRPr="003C708F">
              <w:rPr>
                <w:sz w:val="20"/>
                <w:szCs w:val="22"/>
              </w:rPr>
              <w:t xml:space="preserve"> semester 1B</w:t>
            </w:r>
          </w:p>
        </w:tc>
      </w:tr>
      <w:tr w:rsidR="003C708F" w:rsidRPr="0046162D" w14:paraId="4976B638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58EB9D5B" w14:textId="31A69F56" w:rsidR="003C708F" w:rsidRPr="003C708F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7/26/2028</w:t>
            </w:r>
          </w:p>
        </w:tc>
        <w:tc>
          <w:tcPr>
            <w:tcW w:w="3500" w:type="pct"/>
          </w:tcPr>
          <w:p w14:paraId="62008838" w14:textId="65450699" w:rsidR="003C708F" w:rsidRPr="003C708F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942178" w:rsidRPr="00942178">
              <w:rPr>
                <w:sz w:val="20"/>
                <w:szCs w:val="22"/>
              </w:rPr>
              <w:t xml:space="preserve"> semester 1B classes end.</w:t>
            </w:r>
          </w:p>
        </w:tc>
      </w:tr>
      <w:tr w:rsidR="00942178" w:rsidRPr="0046162D" w14:paraId="1499D6A2" w14:textId="77777777" w:rsidTr="007E4F37">
        <w:trPr>
          <w:cantSplit/>
        </w:trPr>
        <w:tc>
          <w:tcPr>
            <w:tcW w:w="1500" w:type="pct"/>
          </w:tcPr>
          <w:p w14:paraId="24818EC8" w14:textId="120B042E" w:rsidR="00942178" w:rsidRPr="00942178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7/27/2028</w:t>
            </w:r>
          </w:p>
        </w:tc>
        <w:tc>
          <w:tcPr>
            <w:tcW w:w="3500" w:type="pct"/>
          </w:tcPr>
          <w:p w14:paraId="194F5C6F" w14:textId="3BCCC4CF" w:rsidR="00942178" w:rsidRPr="00942178" w:rsidRDefault="00942178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 w:rsidRPr="00942178">
              <w:rPr>
                <w:sz w:val="20"/>
                <w:szCs w:val="22"/>
              </w:rPr>
              <w:t xml:space="preserve">Final exams for </w:t>
            </w:r>
            <w:r w:rsidR="00296C81">
              <w:rPr>
                <w:sz w:val="20"/>
                <w:szCs w:val="22"/>
              </w:rPr>
              <w:t>summer 2028</w:t>
            </w:r>
            <w:r w:rsidRPr="00942178">
              <w:rPr>
                <w:sz w:val="20"/>
                <w:szCs w:val="22"/>
              </w:rPr>
              <w:t xml:space="preserve"> semester 1B</w:t>
            </w:r>
          </w:p>
        </w:tc>
      </w:tr>
      <w:tr w:rsidR="00942178" w:rsidRPr="0046162D" w14:paraId="0104E93C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66BD68CB" w14:textId="59C73F64" w:rsidR="00942178" w:rsidRPr="00942178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7/27/2028</w:t>
            </w:r>
          </w:p>
        </w:tc>
        <w:tc>
          <w:tcPr>
            <w:tcW w:w="3500" w:type="pct"/>
          </w:tcPr>
          <w:p w14:paraId="0B6A1DC6" w14:textId="5886E455" w:rsidR="00942178" w:rsidRPr="00942178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942178" w:rsidRPr="00942178">
              <w:rPr>
                <w:sz w:val="20"/>
                <w:szCs w:val="22"/>
              </w:rPr>
              <w:t xml:space="preserve"> 1B semester ends.</w:t>
            </w:r>
          </w:p>
        </w:tc>
      </w:tr>
      <w:tr w:rsidR="00942178" w:rsidRPr="0046162D" w14:paraId="0896E50D" w14:textId="77777777" w:rsidTr="007E4F37">
        <w:trPr>
          <w:cantSplit/>
        </w:trPr>
        <w:tc>
          <w:tcPr>
            <w:tcW w:w="1500" w:type="pct"/>
          </w:tcPr>
          <w:p w14:paraId="49E33581" w14:textId="490C913C" w:rsidR="00942178" w:rsidRPr="00942178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lastRenderedPageBreak/>
              <w:t>8/2/2028</w:t>
            </w:r>
          </w:p>
        </w:tc>
        <w:tc>
          <w:tcPr>
            <w:tcW w:w="3500" w:type="pct"/>
          </w:tcPr>
          <w:p w14:paraId="2C886BA8" w14:textId="73D547EF" w:rsidR="00942178" w:rsidRPr="00942178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B444BD" w:rsidRPr="00B444BD">
              <w:rPr>
                <w:sz w:val="20"/>
                <w:szCs w:val="22"/>
              </w:rPr>
              <w:t xml:space="preserve"> 1B final grades due from faculty to the Registrar @ 10 a.m.</w:t>
            </w:r>
          </w:p>
        </w:tc>
      </w:tr>
      <w:tr w:rsidR="00B444BD" w:rsidRPr="0046162D" w14:paraId="46EB2A72" w14:textId="77777777" w:rsidTr="007E4F3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pct"/>
          </w:tcPr>
          <w:p w14:paraId="02C70453" w14:textId="0AE3A0DB" w:rsidR="00B444BD" w:rsidRPr="00B444BD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8/9/2028</w:t>
            </w:r>
          </w:p>
        </w:tc>
        <w:tc>
          <w:tcPr>
            <w:tcW w:w="3500" w:type="pct"/>
          </w:tcPr>
          <w:p w14:paraId="27FD9934" w14:textId="1CA99F1E" w:rsidR="00B444BD" w:rsidRPr="00B444BD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B444BD" w:rsidRPr="00B444BD">
              <w:rPr>
                <w:sz w:val="20"/>
                <w:szCs w:val="22"/>
              </w:rPr>
              <w:t xml:space="preserve"> 1B degree conferral date</w:t>
            </w:r>
          </w:p>
        </w:tc>
      </w:tr>
      <w:tr w:rsidR="00B444BD" w:rsidRPr="0046162D" w14:paraId="189DE982" w14:textId="77777777" w:rsidTr="007E4F37">
        <w:trPr>
          <w:cantSplit/>
        </w:trPr>
        <w:tc>
          <w:tcPr>
            <w:tcW w:w="1500" w:type="pct"/>
          </w:tcPr>
          <w:p w14:paraId="78318067" w14:textId="56317BAD" w:rsidR="00B444BD" w:rsidRPr="00B444BD" w:rsidRDefault="00E861C2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9/15/2028</w:t>
            </w:r>
          </w:p>
        </w:tc>
        <w:tc>
          <w:tcPr>
            <w:tcW w:w="3500" w:type="pct"/>
          </w:tcPr>
          <w:p w14:paraId="1E17F850" w14:textId="5A5FD528" w:rsidR="00B444BD" w:rsidRPr="00B444BD" w:rsidRDefault="00296C81" w:rsidP="007E4F37">
            <w:pPr>
              <w:spacing w:before="120" w:after="120" w:line="278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Summer 2028</w:t>
            </w:r>
            <w:r w:rsidR="00B444BD" w:rsidRPr="00B444BD">
              <w:rPr>
                <w:sz w:val="20"/>
                <w:szCs w:val="22"/>
              </w:rPr>
              <w:t xml:space="preserve"> </w:t>
            </w:r>
            <w:proofErr w:type="gramStart"/>
            <w:r w:rsidR="00B444BD" w:rsidRPr="00B444BD">
              <w:rPr>
                <w:sz w:val="20"/>
                <w:szCs w:val="22"/>
              </w:rPr>
              <w:t>commencement @</w:t>
            </w:r>
            <w:proofErr w:type="gramEnd"/>
            <w:r w:rsidR="00B444BD" w:rsidRPr="00B444BD">
              <w:rPr>
                <w:sz w:val="20"/>
                <w:szCs w:val="22"/>
              </w:rPr>
              <w:t xml:space="preserve"> 10 a.m. &amp; 2 p.m.</w:t>
            </w:r>
          </w:p>
        </w:tc>
      </w:tr>
    </w:tbl>
    <w:p w14:paraId="01E97CB3" w14:textId="77777777" w:rsidR="0046162D" w:rsidRPr="0046162D" w:rsidRDefault="0046162D" w:rsidP="0046162D">
      <w:pPr>
        <w:rPr>
          <w:sz w:val="22"/>
          <w:szCs w:val="22"/>
        </w:rPr>
      </w:pPr>
    </w:p>
    <w:sectPr w:rsidR="0046162D" w:rsidRPr="0046162D" w:rsidSect="0046162D">
      <w:footerReference w:type="default" r:id="rId11"/>
      <w:headerReference w:type="first" r:id="rId12"/>
      <w:footerReference w:type="first" r:id="rId13"/>
      <w:pgSz w:w="15840" w:h="12240" w:orient="landscape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0695B" w14:textId="77777777" w:rsidR="00956FE5" w:rsidRDefault="00956FE5">
      <w:pPr>
        <w:spacing w:after="0" w:line="240" w:lineRule="auto"/>
      </w:pPr>
      <w:r>
        <w:separator/>
      </w:r>
    </w:p>
  </w:endnote>
  <w:endnote w:type="continuationSeparator" w:id="0">
    <w:p w14:paraId="1A44EEE1" w14:textId="77777777" w:rsidR="00956FE5" w:rsidRDefault="00956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859470388"/>
          <w:docPartObj>
            <w:docPartGallery w:val="Page Numbers (Bottom of Page)"/>
            <w:docPartUnique/>
          </w:docPartObj>
        </w:sdtPr>
        <w:sdtEndPr>
          <w:rPr>
            <w:noProof/>
            <w:color w:val="461D7C"/>
          </w:rPr>
        </w:sdtEndPr>
        <w:sdtContent>
          <w:p w14:paraId="274395C4" w14:textId="77777777" w:rsidR="003F6686" w:rsidRDefault="003F6686" w:rsidP="003F6686">
            <w:pPr>
              <w:pStyle w:val="Footer"/>
            </w:pPr>
          </w:p>
          <w:p w14:paraId="66D54343" w14:textId="065BEDD9" w:rsidR="004B4E7E" w:rsidRPr="003F6686" w:rsidRDefault="003F6686" w:rsidP="003F6686">
            <w:pPr>
              <w:pStyle w:val="Footer"/>
              <w:rPr>
                <w:noProof/>
                <w:color w:val="461D7C"/>
              </w:rPr>
            </w:pPr>
            <w:r w:rsidRPr="00EC7597">
              <w:rPr>
                <w:color w:val="461D7C"/>
              </w:rPr>
              <w:t xml:space="preserve">As of: </w:t>
            </w:r>
            <w:r w:rsidR="00B53482">
              <w:rPr>
                <w:color w:val="461D7C"/>
              </w:rPr>
              <w:t xml:space="preserve">September 23, </w:t>
            </w:r>
            <w:proofErr w:type="gramStart"/>
            <w:r w:rsidR="00B53482">
              <w:rPr>
                <w:color w:val="461D7C"/>
              </w:rPr>
              <w:t>2026</w:t>
            </w:r>
            <w:proofErr w:type="gramEnd"/>
            <w:r w:rsidR="005B564A" w:rsidRPr="00EC7597">
              <w:rPr>
                <w:color w:val="461D7C"/>
              </w:rPr>
              <w:t xml:space="preserve">  </w:t>
            </w:r>
            <w:r w:rsidRPr="00EC7597">
              <w:rPr>
                <w:color w:val="461D7C"/>
              </w:rPr>
              <w:t xml:space="preserve">  </w:t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tab/>
            </w:r>
            <w:r w:rsidRPr="00EC7597">
              <w:rPr>
                <w:color w:val="461D7C"/>
              </w:rPr>
              <w:fldChar w:fldCharType="begin"/>
            </w:r>
            <w:r w:rsidRPr="00EC7597">
              <w:rPr>
                <w:color w:val="461D7C"/>
              </w:rPr>
              <w:instrText xml:space="preserve"> PAGE   \* MERGEFORMAT </w:instrText>
            </w:r>
            <w:r w:rsidRPr="00EC7597">
              <w:rPr>
                <w:color w:val="461D7C"/>
              </w:rPr>
              <w:fldChar w:fldCharType="separate"/>
            </w:r>
            <w:r>
              <w:rPr>
                <w:color w:val="461D7C"/>
              </w:rPr>
              <w:t>1</w:t>
            </w:r>
            <w:r w:rsidRPr="00EC7597">
              <w:rPr>
                <w:noProof/>
                <w:color w:val="461D7C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  <w:color w:val="461D7C"/>
      </w:rPr>
    </w:sdtEndPr>
    <w:sdtContent>
      <w:p w14:paraId="440AF1A1" w14:textId="77777777" w:rsidR="003F6686" w:rsidRDefault="003F6686" w:rsidP="003F6686">
        <w:pPr>
          <w:pStyle w:val="Footer"/>
        </w:pPr>
      </w:p>
      <w:p w14:paraId="72E4945D" w14:textId="29639E39" w:rsidR="00815EF9" w:rsidRPr="003F6686" w:rsidRDefault="003F6686" w:rsidP="003F6686">
        <w:pPr>
          <w:pStyle w:val="Footer"/>
          <w:rPr>
            <w:noProof/>
            <w:color w:val="461D7C"/>
          </w:rPr>
        </w:pPr>
        <w:r w:rsidRPr="00EC7597">
          <w:rPr>
            <w:color w:val="461D7C"/>
          </w:rPr>
          <w:t xml:space="preserve">As of: </w:t>
        </w:r>
        <w:r w:rsidR="00B53482">
          <w:rPr>
            <w:color w:val="461D7C"/>
          </w:rPr>
          <w:t xml:space="preserve">September 23, </w:t>
        </w:r>
        <w:proofErr w:type="gramStart"/>
        <w:r w:rsidR="00B53482">
          <w:rPr>
            <w:color w:val="461D7C"/>
          </w:rPr>
          <w:t>2026</w:t>
        </w:r>
        <w:r w:rsidRPr="00EC7597">
          <w:rPr>
            <w:color w:val="461D7C"/>
          </w:rPr>
          <w:t xml:space="preserve">  </w:t>
        </w:r>
        <w:r w:rsidRPr="00EC7597">
          <w:rPr>
            <w:color w:val="461D7C"/>
          </w:rPr>
          <w:tab/>
        </w:r>
        <w:proofErr w:type="gramEnd"/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tab/>
        </w:r>
        <w:r w:rsidRPr="00EC7597">
          <w:rPr>
            <w:color w:val="461D7C"/>
          </w:rPr>
          <w:fldChar w:fldCharType="begin"/>
        </w:r>
        <w:r w:rsidRPr="00EC7597">
          <w:rPr>
            <w:color w:val="461D7C"/>
          </w:rPr>
          <w:instrText xml:space="preserve"> PAGE   \* MERGEFORMAT </w:instrText>
        </w:r>
        <w:r w:rsidRPr="00EC7597">
          <w:rPr>
            <w:color w:val="461D7C"/>
          </w:rPr>
          <w:fldChar w:fldCharType="separate"/>
        </w:r>
        <w:r>
          <w:rPr>
            <w:color w:val="461D7C"/>
          </w:rPr>
          <w:t>1</w:t>
        </w:r>
        <w:r w:rsidRPr="00EC7597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C5632" w14:textId="77777777" w:rsidR="00956FE5" w:rsidRDefault="00956FE5">
      <w:pPr>
        <w:spacing w:after="0" w:line="240" w:lineRule="auto"/>
      </w:pPr>
      <w:r>
        <w:separator/>
      </w:r>
    </w:p>
  </w:footnote>
  <w:footnote w:type="continuationSeparator" w:id="0">
    <w:p w14:paraId="6442CCF1" w14:textId="77777777" w:rsidR="00956FE5" w:rsidRDefault="00956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99FC1" w14:textId="77777777" w:rsidR="00815EF9" w:rsidRDefault="00815EF9" w:rsidP="00815EF9">
    <w:pPr>
      <w:pStyle w:val="Header"/>
      <w:jc w:val="center"/>
      <w:rPr>
        <w:b/>
        <w:bCs/>
      </w:rPr>
    </w:pPr>
    <w:r>
      <w:rPr>
        <w:noProof/>
      </w:rPr>
      <w:drawing>
        <wp:inline distT="0" distB="0" distL="0" distR="0" wp14:anchorId="47EF51B4" wp14:editId="431E4EC4">
          <wp:extent cx="1666875" cy="543139"/>
          <wp:effectExtent l="0" t="0" r="0" b="9525"/>
          <wp:docPr id="1511664857" name="Picture 1" descr="Louisiana State University in Shrevepor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830" name="Picture 1" descr="Louisiana State University in Shrevepor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00" cy="548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22582C" w14:textId="77777777" w:rsidR="00815EF9" w:rsidRPr="00815EF9" w:rsidRDefault="00815EF9" w:rsidP="00815EF9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37B"/>
    <w:rsid w:val="00001CE4"/>
    <w:rsid w:val="00013680"/>
    <w:rsid w:val="000441B4"/>
    <w:rsid w:val="000877DD"/>
    <w:rsid w:val="00090FDB"/>
    <w:rsid w:val="000C1C50"/>
    <w:rsid w:val="000C71A7"/>
    <w:rsid w:val="000F14BA"/>
    <w:rsid w:val="00106220"/>
    <w:rsid w:val="00117446"/>
    <w:rsid w:val="001352D7"/>
    <w:rsid w:val="0016396E"/>
    <w:rsid w:val="00194F22"/>
    <w:rsid w:val="001A5583"/>
    <w:rsid w:val="001A6F74"/>
    <w:rsid w:val="001A7DCD"/>
    <w:rsid w:val="001F7C85"/>
    <w:rsid w:val="002278CD"/>
    <w:rsid w:val="00257607"/>
    <w:rsid w:val="00270717"/>
    <w:rsid w:val="00286B30"/>
    <w:rsid w:val="00291B48"/>
    <w:rsid w:val="00296AAD"/>
    <w:rsid w:val="00296C81"/>
    <w:rsid w:val="002F4A17"/>
    <w:rsid w:val="00313106"/>
    <w:rsid w:val="003A5784"/>
    <w:rsid w:val="003C708F"/>
    <w:rsid w:val="003D66B5"/>
    <w:rsid w:val="003E588A"/>
    <w:rsid w:val="003F6686"/>
    <w:rsid w:val="004035B9"/>
    <w:rsid w:val="00421EA3"/>
    <w:rsid w:val="0042422A"/>
    <w:rsid w:val="00427988"/>
    <w:rsid w:val="0046162D"/>
    <w:rsid w:val="00471A77"/>
    <w:rsid w:val="00483E72"/>
    <w:rsid w:val="004B4E7E"/>
    <w:rsid w:val="004E106A"/>
    <w:rsid w:val="004E163A"/>
    <w:rsid w:val="004E1975"/>
    <w:rsid w:val="00500F4D"/>
    <w:rsid w:val="005079D3"/>
    <w:rsid w:val="00513AB2"/>
    <w:rsid w:val="0051446B"/>
    <w:rsid w:val="00545FDC"/>
    <w:rsid w:val="00564FAC"/>
    <w:rsid w:val="0057247D"/>
    <w:rsid w:val="005733CB"/>
    <w:rsid w:val="00583687"/>
    <w:rsid w:val="005868FF"/>
    <w:rsid w:val="00590D4B"/>
    <w:rsid w:val="005915C9"/>
    <w:rsid w:val="005A7347"/>
    <w:rsid w:val="005B564A"/>
    <w:rsid w:val="00612346"/>
    <w:rsid w:val="006306D7"/>
    <w:rsid w:val="006443D9"/>
    <w:rsid w:val="006460DF"/>
    <w:rsid w:val="00647BB3"/>
    <w:rsid w:val="006D431E"/>
    <w:rsid w:val="00712CF3"/>
    <w:rsid w:val="00740342"/>
    <w:rsid w:val="00743556"/>
    <w:rsid w:val="00747550"/>
    <w:rsid w:val="007700E6"/>
    <w:rsid w:val="00785BDD"/>
    <w:rsid w:val="007B72B1"/>
    <w:rsid w:val="007D0348"/>
    <w:rsid w:val="007D2D63"/>
    <w:rsid w:val="007D3174"/>
    <w:rsid w:val="007D69D1"/>
    <w:rsid w:val="007D6D7B"/>
    <w:rsid w:val="007E5E39"/>
    <w:rsid w:val="007F1A15"/>
    <w:rsid w:val="00811938"/>
    <w:rsid w:val="00815EF9"/>
    <w:rsid w:val="00874CCA"/>
    <w:rsid w:val="008A2CAD"/>
    <w:rsid w:val="008A559F"/>
    <w:rsid w:val="008D147C"/>
    <w:rsid w:val="008F28E1"/>
    <w:rsid w:val="00942178"/>
    <w:rsid w:val="0095122E"/>
    <w:rsid w:val="00956FE5"/>
    <w:rsid w:val="0095BAA0"/>
    <w:rsid w:val="00976FB5"/>
    <w:rsid w:val="009A5469"/>
    <w:rsid w:val="009B68E5"/>
    <w:rsid w:val="009C0088"/>
    <w:rsid w:val="009C1891"/>
    <w:rsid w:val="009C651B"/>
    <w:rsid w:val="009D2B60"/>
    <w:rsid w:val="009E162D"/>
    <w:rsid w:val="00A01421"/>
    <w:rsid w:val="00A05B86"/>
    <w:rsid w:val="00A2414F"/>
    <w:rsid w:val="00A540CC"/>
    <w:rsid w:val="00A97E4C"/>
    <w:rsid w:val="00AD6B03"/>
    <w:rsid w:val="00B11526"/>
    <w:rsid w:val="00B219B1"/>
    <w:rsid w:val="00B444BD"/>
    <w:rsid w:val="00B4566F"/>
    <w:rsid w:val="00B4674C"/>
    <w:rsid w:val="00B53482"/>
    <w:rsid w:val="00B662CF"/>
    <w:rsid w:val="00B86E74"/>
    <w:rsid w:val="00BB7BC8"/>
    <w:rsid w:val="00BD66E5"/>
    <w:rsid w:val="00BE2C97"/>
    <w:rsid w:val="00BF755D"/>
    <w:rsid w:val="00C37F89"/>
    <w:rsid w:val="00C514F4"/>
    <w:rsid w:val="00C76451"/>
    <w:rsid w:val="00C76508"/>
    <w:rsid w:val="00CA4103"/>
    <w:rsid w:val="00CA5542"/>
    <w:rsid w:val="00CB4FAC"/>
    <w:rsid w:val="00CB65C9"/>
    <w:rsid w:val="00CD5155"/>
    <w:rsid w:val="00CD5B5C"/>
    <w:rsid w:val="00CD7F8B"/>
    <w:rsid w:val="00D05916"/>
    <w:rsid w:val="00D36290"/>
    <w:rsid w:val="00D42FD2"/>
    <w:rsid w:val="00D5129A"/>
    <w:rsid w:val="00D5605A"/>
    <w:rsid w:val="00D654BB"/>
    <w:rsid w:val="00D84162"/>
    <w:rsid w:val="00DB00FD"/>
    <w:rsid w:val="00DB2EBC"/>
    <w:rsid w:val="00DC767F"/>
    <w:rsid w:val="00E1250B"/>
    <w:rsid w:val="00E50882"/>
    <w:rsid w:val="00E6686C"/>
    <w:rsid w:val="00E82312"/>
    <w:rsid w:val="00E83337"/>
    <w:rsid w:val="00E861C2"/>
    <w:rsid w:val="00EC379D"/>
    <w:rsid w:val="00EC5094"/>
    <w:rsid w:val="00ED3FF5"/>
    <w:rsid w:val="00EE1E8B"/>
    <w:rsid w:val="00EE7B1C"/>
    <w:rsid w:val="00F17B97"/>
    <w:rsid w:val="00F573D9"/>
    <w:rsid w:val="00F6137B"/>
    <w:rsid w:val="00F72007"/>
    <w:rsid w:val="00F8446B"/>
    <w:rsid w:val="00F86BA2"/>
    <w:rsid w:val="00F919CA"/>
    <w:rsid w:val="00FA5FDB"/>
    <w:rsid w:val="00FE4F88"/>
    <w:rsid w:val="00FF3F30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BF87B"/>
  <w15:chartTrackingRefBased/>
  <w15:docId w15:val="{8295EFE7-91EE-4C14-B5AD-D6DBCDD3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6686"/>
    <w:pPr>
      <w:keepNext/>
      <w:keepLines/>
      <w:spacing w:before="360" w:after="80" w:line="278" w:lineRule="auto"/>
      <w:outlineLvl w:val="1"/>
    </w:pPr>
    <w:rPr>
      <w:color w:val="461D7C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F6686"/>
    <w:rPr>
      <w:rFonts w:ascii="Roboto" w:eastAsia="Roboto" w:hAnsi="Roboto" w:cs="Roboto"/>
      <w:color w:val="461D7C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hann2\OneDrive%20-%20LSUS\Documents\ZDrive\Calendar\Calendars%20to%20post%20to%20web%20page\2027\Post%20to%20Web%20Page\2026%20Academic%20Calendar%20and%20Deadline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420EA5-3D05-4E8B-A0E5-36D2222C06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4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Academic Calendar and Deadlines Template</Template>
  <TotalTime>38</TotalTime>
  <Pages>5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Summer 2027 Traditional Calendar - LSUS</vt:lpstr>
    </vt:vector>
  </TitlesOfParts>
  <Manager>Sherri.Bohannon@lsus.edu</Manager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2028 Traditional Calendar - LSUS</dc:title>
  <dc:subject/>
  <dc:creator>Bohannon, Sherri</dc:creator>
  <cp:keywords/>
  <dc:description/>
  <cp:lastModifiedBy>Landry Ray</cp:lastModifiedBy>
  <cp:revision>29</cp:revision>
  <cp:lastPrinted>2026-09-23T18:59:00Z</cp:lastPrinted>
  <dcterms:created xsi:type="dcterms:W3CDTF">2026-09-23T18:34:00Z</dcterms:created>
  <dcterms:modified xsi:type="dcterms:W3CDTF">2026-09-25T17:14:00Z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