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12885" w14:textId="20D37D28" w:rsidR="009C32EA" w:rsidRPr="0046135B" w:rsidRDefault="009C32EA" w:rsidP="009C32EA">
      <w:pPr>
        <w:pStyle w:val="Heading1"/>
        <w:rPr>
          <w:rStyle w:val="Heading1Char"/>
          <w:b/>
          <w:bCs/>
        </w:rPr>
      </w:pPr>
      <w:r>
        <w:rPr>
          <w:rStyle w:val="Heading1Char"/>
          <w:b/>
          <w:bCs/>
        </w:rPr>
        <w:t xml:space="preserve">DVSAS </w:t>
      </w:r>
      <w:r w:rsidRPr="0046135B">
        <w:rPr>
          <w:rStyle w:val="Heading1Char"/>
          <w:b/>
          <w:bCs/>
        </w:rPr>
        <w:t>Community Resources</w:t>
      </w:r>
    </w:p>
    <w:p w14:paraId="394C83B5" w14:textId="77777777" w:rsidR="009C32EA" w:rsidRPr="00C100EF" w:rsidRDefault="009C32EA" w:rsidP="009C32EA">
      <w:pPr>
        <w:pStyle w:val="Heading2"/>
      </w:pPr>
      <w:r w:rsidRPr="0046135B">
        <w:t>On Campus Resources:</w:t>
      </w:r>
    </w:p>
    <w:p w14:paraId="4765874D" w14:textId="77777777" w:rsidR="009C32EA" w:rsidRPr="00C100EF" w:rsidRDefault="009C32EA" w:rsidP="009C32EA">
      <w:pPr>
        <w:pStyle w:val="Heading3"/>
      </w:pPr>
      <w:r w:rsidRPr="0046135B">
        <w:t>Title IX Office</w:t>
      </w:r>
    </w:p>
    <w:p w14:paraId="1D0478EE" w14:textId="77777777" w:rsidR="009C32EA" w:rsidRDefault="009C32EA" w:rsidP="009C32EA">
      <w:pPr>
        <w:ind w:left="720"/>
      </w:pPr>
      <w:r w:rsidRPr="00C100EF">
        <w:rPr>
          <w:b/>
          <w:bCs/>
        </w:rPr>
        <w:t>Phone</w:t>
      </w:r>
      <w:r w:rsidRPr="00C100EF">
        <w:t xml:space="preserve">: </w:t>
      </w:r>
      <w:r w:rsidRPr="0046135B">
        <w:t>318</w:t>
      </w:r>
      <w:r>
        <w:t>-</w:t>
      </w:r>
      <w:r w:rsidRPr="0046135B">
        <w:t xml:space="preserve">797-5071 </w:t>
      </w:r>
    </w:p>
    <w:p w14:paraId="4FA001C6" w14:textId="77777777" w:rsidR="009C32EA" w:rsidRDefault="009C32EA" w:rsidP="009C32EA">
      <w:pPr>
        <w:ind w:left="720"/>
      </w:pPr>
      <w:r w:rsidRPr="00C100EF">
        <w:rPr>
          <w:b/>
          <w:bCs/>
        </w:rPr>
        <w:t>Website</w:t>
      </w:r>
      <w:r w:rsidRPr="00C100EF">
        <w:t>:</w:t>
      </w:r>
      <w:r>
        <w:t xml:space="preserve"> </w:t>
      </w:r>
      <w:hyperlink r:id="rId10" w:history="1">
        <w:r w:rsidRPr="0046135B">
          <w:rPr>
            <w:rStyle w:val="Hyperlink"/>
          </w:rPr>
          <w:t>Civil Rights &amp; Title IX Web Page</w:t>
        </w:r>
      </w:hyperlink>
    </w:p>
    <w:p w14:paraId="4870F56D" w14:textId="77777777" w:rsidR="009C32EA" w:rsidRDefault="009C32EA" w:rsidP="009C32EA">
      <w:pPr>
        <w:pStyle w:val="ListParagraph"/>
        <w:numPr>
          <w:ilvl w:val="0"/>
          <w:numId w:val="45"/>
        </w:numPr>
      </w:pPr>
      <w:r>
        <w:t>Responsible for taking reports of sexual &amp; non-sexual power-based violence</w:t>
      </w:r>
    </w:p>
    <w:p w14:paraId="3084310A" w14:textId="77777777" w:rsidR="009C32EA" w:rsidRDefault="009C32EA" w:rsidP="009C32EA">
      <w:pPr>
        <w:pStyle w:val="ListParagraph"/>
        <w:numPr>
          <w:ilvl w:val="0"/>
          <w:numId w:val="45"/>
        </w:numPr>
      </w:pPr>
      <w:r>
        <w:t>Supports pregnant &amp; parenting students</w:t>
      </w:r>
    </w:p>
    <w:p w14:paraId="5A5A0953" w14:textId="77777777" w:rsidR="009C32EA" w:rsidRPr="00C100EF" w:rsidRDefault="009C32EA" w:rsidP="009C32EA">
      <w:pPr>
        <w:pStyle w:val="ListParagraph"/>
        <w:numPr>
          <w:ilvl w:val="0"/>
          <w:numId w:val="45"/>
        </w:numPr>
      </w:pPr>
      <w:r>
        <w:t xml:space="preserve">Receives accessibility accommodation requests for employees and visitors </w:t>
      </w:r>
    </w:p>
    <w:p w14:paraId="4B2493F0" w14:textId="77777777" w:rsidR="009C32EA" w:rsidRPr="00C100EF" w:rsidRDefault="009C32EA" w:rsidP="009C32EA">
      <w:pPr>
        <w:pStyle w:val="Heading3"/>
      </w:pPr>
      <w:r w:rsidRPr="0046135B">
        <w:t>Confidential Advisors</w:t>
      </w:r>
    </w:p>
    <w:p w14:paraId="554C2F69" w14:textId="77777777" w:rsidR="009C32EA" w:rsidRDefault="009C32EA" w:rsidP="009C32EA">
      <w:pPr>
        <w:ind w:left="720"/>
      </w:pPr>
      <w:r w:rsidRPr="00C100EF">
        <w:rPr>
          <w:b/>
          <w:bCs/>
        </w:rPr>
        <w:t>Website</w:t>
      </w:r>
      <w:r w:rsidRPr="00C100EF">
        <w:t xml:space="preserve">: </w:t>
      </w:r>
      <w:hyperlink r:id="rId11" w:history="1">
        <w:r w:rsidRPr="0046135B">
          <w:rPr>
            <w:rStyle w:val="Hyperlink"/>
          </w:rPr>
          <w:t>Confidential Advisors Web Page</w:t>
        </w:r>
      </w:hyperlink>
    </w:p>
    <w:p w14:paraId="66C3A516" w14:textId="77777777" w:rsidR="009C32EA" w:rsidRDefault="009C32EA" w:rsidP="009C32EA">
      <w:pPr>
        <w:pStyle w:val="ListParagraph"/>
        <w:numPr>
          <w:ilvl w:val="0"/>
          <w:numId w:val="46"/>
        </w:numPr>
      </w:pPr>
      <w:r>
        <w:t>Supports and advises students through the Title IX and University PD reporting processes</w:t>
      </w:r>
    </w:p>
    <w:p w14:paraId="7AA123F1" w14:textId="77777777" w:rsidR="009C32EA" w:rsidRPr="00354EFE" w:rsidRDefault="009C32EA" w:rsidP="009C32EA">
      <w:pPr>
        <w:pStyle w:val="ListParagraph"/>
        <w:numPr>
          <w:ilvl w:val="0"/>
          <w:numId w:val="46"/>
        </w:numPr>
      </w:pPr>
      <w:r>
        <w:t>Will not report identifying details to Title IX or University PD</w:t>
      </w:r>
    </w:p>
    <w:p w14:paraId="12ECC46C" w14:textId="77777777" w:rsidR="009C32EA" w:rsidRDefault="009C32EA" w:rsidP="00AF5203">
      <w:pPr>
        <w:pStyle w:val="Heading4"/>
      </w:pPr>
      <w:r w:rsidRPr="0046135B">
        <w:t>Ms. Jennifer Flynn-McKevitt</w:t>
      </w:r>
      <w:r>
        <w:t>, Director, Career Services</w:t>
      </w:r>
    </w:p>
    <w:p w14:paraId="20381E0E" w14:textId="77777777" w:rsidR="009C32EA" w:rsidRDefault="009C32EA" w:rsidP="009C32EA">
      <w:pPr>
        <w:ind w:left="1440"/>
      </w:pPr>
      <w:r>
        <w:t>Noel Memorial Library, Room 158</w:t>
      </w:r>
      <w:r>
        <w:br/>
        <w:t xml:space="preserve">318-797-5062 </w:t>
      </w:r>
      <w:r>
        <w:br/>
      </w:r>
      <w:hyperlink r:id="rId12" w:history="1">
        <w:r w:rsidRPr="007B6FB5">
          <w:rPr>
            <w:rStyle w:val="Hyperlink"/>
          </w:rPr>
          <w:t>jennifer.flynn-mckevitt@lsus.edu</w:t>
        </w:r>
      </w:hyperlink>
    </w:p>
    <w:p w14:paraId="23E5C91E" w14:textId="77777777" w:rsidR="009C32EA" w:rsidRDefault="009C32EA" w:rsidP="00AF5203">
      <w:pPr>
        <w:pStyle w:val="Heading4"/>
      </w:pPr>
      <w:r>
        <w:t>Ms. Kendal Redel, Director/Counselor, Counseling Services</w:t>
      </w:r>
    </w:p>
    <w:p w14:paraId="4161490F" w14:textId="77777777" w:rsidR="009C32EA" w:rsidRDefault="009C32EA" w:rsidP="009C32EA">
      <w:pPr>
        <w:ind w:left="1440"/>
      </w:pPr>
      <w:r>
        <w:t>Noel Memorial Library, Room 141</w:t>
      </w:r>
      <w:r>
        <w:br/>
        <w:t>318-797-5373</w:t>
      </w:r>
      <w:r>
        <w:br/>
      </w:r>
      <w:hyperlink r:id="rId13" w:history="1">
        <w:r w:rsidRPr="007B6FB5">
          <w:rPr>
            <w:rStyle w:val="Hyperlink"/>
          </w:rPr>
          <w:t>kendal.redel@lsus.edu</w:t>
        </w:r>
      </w:hyperlink>
      <w:r>
        <w:t xml:space="preserve"> </w:t>
      </w:r>
    </w:p>
    <w:p w14:paraId="4C3C9107" w14:textId="77777777" w:rsidR="009C32EA" w:rsidRDefault="009C32EA" w:rsidP="00AF5203">
      <w:pPr>
        <w:pStyle w:val="Heading4"/>
      </w:pPr>
      <w:r>
        <w:t>Dr. Han Shi, Assistant Professor, Department of Economics and Finance</w:t>
      </w:r>
    </w:p>
    <w:p w14:paraId="4A948572" w14:textId="77777777" w:rsidR="009C32EA" w:rsidRDefault="009C32EA" w:rsidP="009C32EA">
      <w:pPr>
        <w:ind w:left="1440"/>
      </w:pPr>
      <w:r>
        <w:t>Business and Education Building, Room 326</w:t>
      </w:r>
      <w:r>
        <w:br/>
        <w:t>318-797-5176</w:t>
      </w:r>
      <w:r>
        <w:br/>
      </w:r>
      <w:hyperlink r:id="rId14" w:history="1">
        <w:r w:rsidRPr="007B6FB5">
          <w:rPr>
            <w:rStyle w:val="Hyperlink"/>
          </w:rPr>
          <w:t>han.shi@lsus.edu</w:t>
        </w:r>
      </w:hyperlink>
      <w:r>
        <w:t xml:space="preserve"> </w:t>
      </w:r>
    </w:p>
    <w:p w14:paraId="3ED04054" w14:textId="77777777" w:rsidR="009C32EA" w:rsidRDefault="009C32EA" w:rsidP="00AF5203">
      <w:pPr>
        <w:pStyle w:val="Heading4"/>
      </w:pPr>
      <w:r>
        <w:lastRenderedPageBreak/>
        <w:t>Dr. Richard Watson, Chair and Professor, Department of Computer Sciences</w:t>
      </w:r>
    </w:p>
    <w:p w14:paraId="5640AF28" w14:textId="77777777" w:rsidR="009C32EA" w:rsidRDefault="009C32EA" w:rsidP="009C32EA">
      <w:pPr>
        <w:ind w:left="1440"/>
      </w:pPr>
      <w:r>
        <w:t>Technology Center, Room 206</w:t>
      </w:r>
      <w:r>
        <w:br/>
        <w:t>318-797-5300</w:t>
      </w:r>
      <w:r>
        <w:br/>
      </w:r>
      <w:hyperlink r:id="rId15" w:history="1">
        <w:r w:rsidRPr="007B6FB5">
          <w:rPr>
            <w:rStyle w:val="Hyperlink"/>
          </w:rPr>
          <w:t>richard.watson@lsus.edu</w:t>
        </w:r>
      </w:hyperlink>
      <w:r>
        <w:t xml:space="preserve"> </w:t>
      </w:r>
    </w:p>
    <w:p w14:paraId="0A8C66CE" w14:textId="77777777" w:rsidR="009C32EA" w:rsidRDefault="009C32EA" w:rsidP="00AF5203">
      <w:pPr>
        <w:pStyle w:val="Heading4"/>
      </w:pPr>
      <w:r>
        <w:t>LaToya Hemphill, Coordinator of Community Standards</w:t>
      </w:r>
    </w:p>
    <w:p w14:paraId="47509513" w14:textId="77777777" w:rsidR="009C32EA" w:rsidRDefault="009C32EA" w:rsidP="009C32EA">
      <w:pPr>
        <w:ind w:left="1440"/>
      </w:pPr>
      <w:r>
        <w:t>Noel Memorial Library, Room 142</w:t>
      </w:r>
      <w:r>
        <w:br/>
        <w:t>318-797-5117</w:t>
      </w:r>
      <w:r>
        <w:br/>
      </w:r>
      <w:hyperlink r:id="rId16" w:history="1">
        <w:r w:rsidRPr="007B6FB5">
          <w:rPr>
            <w:rStyle w:val="Hyperlink"/>
          </w:rPr>
          <w:t>LaToya.hemphill@lsus.edu</w:t>
        </w:r>
      </w:hyperlink>
      <w:r>
        <w:t xml:space="preserve"> </w:t>
      </w:r>
    </w:p>
    <w:p w14:paraId="7973C221" w14:textId="77777777" w:rsidR="009C32EA" w:rsidRDefault="009C32EA" w:rsidP="00AF5203">
      <w:pPr>
        <w:pStyle w:val="Heading4"/>
      </w:pPr>
      <w:r>
        <w:t>Patience Davis, Coordinator for Student Advocacy and Accountability</w:t>
      </w:r>
    </w:p>
    <w:p w14:paraId="68EB7016" w14:textId="77777777" w:rsidR="009C32EA" w:rsidRDefault="009C32EA" w:rsidP="009C32EA">
      <w:pPr>
        <w:ind w:left="1440"/>
      </w:pPr>
      <w:r>
        <w:t>Noel Memorial Library, Room 142</w:t>
      </w:r>
      <w:r>
        <w:br/>
        <w:t>318-795-2402</w:t>
      </w:r>
      <w:r>
        <w:br/>
      </w:r>
      <w:hyperlink r:id="rId17" w:history="1">
        <w:r w:rsidRPr="007B6FB5">
          <w:rPr>
            <w:rStyle w:val="Hyperlink"/>
          </w:rPr>
          <w:t>patience.davis@lsus.edu</w:t>
        </w:r>
      </w:hyperlink>
      <w:r>
        <w:t xml:space="preserve"> </w:t>
      </w:r>
    </w:p>
    <w:p w14:paraId="2B37DED3" w14:textId="77777777" w:rsidR="009C32EA" w:rsidRPr="00C100EF" w:rsidRDefault="009C32EA" w:rsidP="009C32EA">
      <w:pPr>
        <w:pStyle w:val="Heading3"/>
      </w:pPr>
      <w:r>
        <w:t>SAVE Program</w:t>
      </w:r>
    </w:p>
    <w:p w14:paraId="196C0E89" w14:textId="77777777" w:rsidR="009C32EA" w:rsidRPr="00C100EF" w:rsidRDefault="009C32EA" w:rsidP="009C32EA">
      <w:pPr>
        <w:ind w:left="720"/>
      </w:pPr>
      <w:r w:rsidRPr="00C100EF">
        <w:rPr>
          <w:b/>
          <w:bCs/>
        </w:rPr>
        <w:t>Phone</w:t>
      </w:r>
      <w:r w:rsidRPr="00C100EF">
        <w:t>: 318-</w:t>
      </w:r>
      <w:r w:rsidRPr="00354EFE">
        <w:t>797-2489</w:t>
      </w:r>
    </w:p>
    <w:p w14:paraId="617654FD" w14:textId="77777777" w:rsidR="009C32EA" w:rsidRDefault="009C32EA" w:rsidP="009C32EA">
      <w:pPr>
        <w:ind w:left="720"/>
      </w:pPr>
      <w:r w:rsidRPr="00C100EF">
        <w:rPr>
          <w:b/>
          <w:bCs/>
        </w:rPr>
        <w:t>Website</w:t>
      </w:r>
      <w:r w:rsidRPr="00C100EF">
        <w:t xml:space="preserve">: </w:t>
      </w:r>
      <w:hyperlink r:id="rId18" w:history="1">
        <w:r w:rsidRPr="00354EFE">
          <w:rPr>
            <w:rStyle w:val="Hyperlink"/>
          </w:rPr>
          <w:t>SAVE Program Web Page</w:t>
        </w:r>
      </w:hyperlink>
    </w:p>
    <w:p w14:paraId="13A76918" w14:textId="77777777" w:rsidR="009C32EA" w:rsidRDefault="009C32EA" w:rsidP="009C32EA">
      <w:pPr>
        <w:pStyle w:val="ListParagraph"/>
        <w:numPr>
          <w:ilvl w:val="0"/>
          <w:numId w:val="47"/>
        </w:numPr>
      </w:pPr>
      <w:r>
        <w:t>Responsible for all prevention and education efforts</w:t>
      </w:r>
    </w:p>
    <w:p w14:paraId="187788E0" w14:textId="77777777" w:rsidR="009C32EA" w:rsidRDefault="009C32EA" w:rsidP="009C32EA">
      <w:pPr>
        <w:pStyle w:val="ListParagraph"/>
        <w:numPr>
          <w:ilvl w:val="0"/>
          <w:numId w:val="47"/>
        </w:numPr>
      </w:pPr>
      <w:r>
        <w:t>Provides training for students, faculty, and staff</w:t>
      </w:r>
    </w:p>
    <w:p w14:paraId="3CCAB3F8" w14:textId="77777777" w:rsidR="009C32EA" w:rsidRDefault="009C32EA" w:rsidP="009C32EA">
      <w:pPr>
        <w:pStyle w:val="ListParagraph"/>
        <w:numPr>
          <w:ilvl w:val="0"/>
          <w:numId w:val="47"/>
        </w:numPr>
      </w:pPr>
      <w:r>
        <w:t xml:space="preserve">Provides referrals and resources </w:t>
      </w:r>
    </w:p>
    <w:p w14:paraId="47670C95" w14:textId="77777777" w:rsidR="009C32EA" w:rsidRPr="00C100EF" w:rsidRDefault="009C32EA" w:rsidP="009C32EA">
      <w:pPr>
        <w:pStyle w:val="Heading3"/>
      </w:pPr>
      <w:r w:rsidRPr="00354EFE">
        <w:t>Counseling Services</w:t>
      </w:r>
    </w:p>
    <w:p w14:paraId="575A81A6" w14:textId="77777777" w:rsidR="009C32EA" w:rsidRPr="00C100EF" w:rsidRDefault="009C32EA" w:rsidP="009C32EA">
      <w:pPr>
        <w:ind w:left="720"/>
      </w:pPr>
      <w:r w:rsidRPr="00C100EF">
        <w:rPr>
          <w:b/>
          <w:bCs/>
        </w:rPr>
        <w:t>Phone</w:t>
      </w:r>
      <w:r w:rsidRPr="00C100EF">
        <w:t>: 318-</w:t>
      </w:r>
      <w:r w:rsidRPr="00354EFE">
        <w:t>797-5365</w:t>
      </w:r>
    </w:p>
    <w:p w14:paraId="462CAF1F" w14:textId="77777777" w:rsidR="009C32EA" w:rsidRDefault="009C32EA" w:rsidP="009C32EA">
      <w:pPr>
        <w:ind w:left="720"/>
      </w:pPr>
      <w:r w:rsidRPr="00C100EF">
        <w:rPr>
          <w:b/>
          <w:bCs/>
        </w:rPr>
        <w:t>Website</w:t>
      </w:r>
      <w:r w:rsidRPr="00C100EF">
        <w:t xml:space="preserve">: </w:t>
      </w:r>
      <w:hyperlink r:id="rId19" w:history="1">
        <w:r w:rsidRPr="00354EFE">
          <w:rPr>
            <w:rStyle w:val="Hyperlink"/>
          </w:rPr>
          <w:t>Counseling Services Web Page</w:t>
        </w:r>
      </w:hyperlink>
    </w:p>
    <w:p w14:paraId="3B470EBB" w14:textId="77777777" w:rsidR="009C32EA" w:rsidRDefault="009C32EA" w:rsidP="009C32EA">
      <w:pPr>
        <w:pStyle w:val="ListParagraph"/>
        <w:numPr>
          <w:ilvl w:val="0"/>
          <w:numId w:val="47"/>
        </w:numPr>
      </w:pPr>
      <w:r>
        <w:t>Free personal counseling available to all students</w:t>
      </w:r>
    </w:p>
    <w:p w14:paraId="300CE6F0" w14:textId="77777777" w:rsidR="009C32EA" w:rsidRDefault="009C32EA" w:rsidP="009C32EA">
      <w:pPr>
        <w:pStyle w:val="ListParagraph"/>
        <w:numPr>
          <w:ilvl w:val="0"/>
          <w:numId w:val="47"/>
        </w:numPr>
      </w:pPr>
      <w:r>
        <w:t xml:space="preserve">Referrals for off-campus counseling services </w:t>
      </w:r>
    </w:p>
    <w:p w14:paraId="7A045834" w14:textId="77777777" w:rsidR="009C32EA" w:rsidRPr="00C100EF" w:rsidRDefault="009C32EA" w:rsidP="009C32EA">
      <w:pPr>
        <w:pStyle w:val="Heading3"/>
      </w:pPr>
      <w:r w:rsidRPr="00354EFE">
        <w:t>University Police Department</w:t>
      </w:r>
    </w:p>
    <w:p w14:paraId="13B8CCFD" w14:textId="77777777" w:rsidR="009C32EA" w:rsidRPr="00C100EF" w:rsidRDefault="009C32EA" w:rsidP="009C32EA">
      <w:pPr>
        <w:ind w:left="720"/>
      </w:pPr>
      <w:r w:rsidRPr="00C100EF">
        <w:rPr>
          <w:b/>
          <w:bCs/>
        </w:rPr>
        <w:t>Phone</w:t>
      </w:r>
      <w:r w:rsidRPr="00C100EF">
        <w:t>: 318-</w:t>
      </w:r>
      <w:r w:rsidRPr="00354EFE">
        <w:t xml:space="preserve">455-5497 </w:t>
      </w:r>
    </w:p>
    <w:p w14:paraId="339CB065" w14:textId="77777777" w:rsidR="009C32EA" w:rsidRDefault="009C32EA" w:rsidP="009C32EA">
      <w:pPr>
        <w:ind w:left="720"/>
      </w:pPr>
      <w:r w:rsidRPr="00C100EF">
        <w:rPr>
          <w:b/>
          <w:bCs/>
        </w:rPr>
        <w:t>Website</w:t>
      </w:r>
      <w:r w:rsidRPr="00C100EF">
        <w:t xml:space="preserve">: </w:t>
      </w:r>
      <w:hyperlink r:id="rId20" w:history="1">
        <w:r w:rsidRPr="00354EFE">
          <w:rPr>
            <w:rStyle w:val="Hyperlink"/>
          </w:rPr>
          <w:t>LSUS Police Web Page</w:t>
        </w:r>
      </w:hyperlink>
    </w:p>
    <w:p w14:paraId="1D27EC29" w14:textId="77777777" w:rsidR="009C32EA" w:rsidRDefault="009C32EA" w:rsidP="009C32EA">
      <w:pPr>
        <w:pStyle w:val="ListParagraph"/>
        <w:numPr>
          <w:ilvl w:val="0"/>
          <w:numId w:val="47"/>
        </w:numPr>
      </w:pPr>
      <w:r>
        <w:t>Provides 24/7 emergency personnel services for our campus</w:t>
      </w:r>
    </w:p>
    <w:p w14:paraId="1F9B8FBA" w14:textId="77777777" w:rsidR="009C32EA" w:rsidRDefault="009C32EA" w:rsidP="009C32EA">
      <w:pPr>
        <w:pStyle w:val="ListParagraph"/>
        <w:numPr>
          <w:ilvl w:val="0"/>
          <w:numId w:val="47"/>
        </w:numPr>
      </w:pPr>
      <w:r>
        <w:t>Develops the Emergency Procedures Guides</w:t>
      </w:r>
    </w:p>
    <w:p w14:paraId="2DE59A34" w14:textId="77777777" w:rsidR="009C32EA" w:rsidRDefault="009C32EA" w:rsidP="009C32EA">
      <w:pPr>
        <w:pStyle w:val="ListParagraph"/>
        <w:numPr>
          <w:ilvl w:val="0"/>
          <w:numId w:val="47"/>
        </w:numPr>
      </w:pPr>
      <w:r>
        <w:t>Maintains and enforces parking guidelines</w:t>
      </w:r>
    </w:p>
    <w:p w14:paraId="5C59893E" w14:textId="77777777" w:rsidR="009C32EA" w:rsidRDefault="009C32EA" w:rsidP="009C32EA">
      <w:pPr>
        <w:pStyle w:val="ListParagraph"/>
        <w:numPr>
          <w:ilvl w:val="0"/>
          <w:numId w:val="47"/>
        </w:numPr>
      </w:pPr>
      <w:r>
        <w:t xml:space="preserve">Creates the Annual Security and Fire Safety Report </w:t>
      </w:r>
    </w:p>
    <w:p w14:paraId="71F2ECE2" w14:textId="77777777" w:rsidR="009C32EA" w:rsidRDefault="009C32EA" w:rsidP="009C32EA">
      <w:pPr>
        <w:pStyle w:val="ListParagraph"/>
        <w:numPr>
          <w:ilvl w:val="0"/>
          <w:numId w:val="47"/>
        </w:numPr>
      </w:pPr>
      <w:r>
        <w:lastRenderedPageBreak/>
        <w:t xml:space="preserve">Responsible for responding to anonymous tips submitted through the Guardian App </w:t>
      </w:r>
    </w:p>
    <w:p w14:paraId="0F768062" w14:textId="77777777" w:rsidR="009C32EA" w:rsidRPr="00C100EF" w:rsidRDefault="009C32EA" w:rsidP="009C32EA">
      <w:pPr>
        <w:pStyle w:val="Heading3"/>
      </w:pPr>
      <w:r>
        <w:t xml:space="preserve">LSUS </w:t>
      </w:r>
      <w:r w:rsidRPr="00354EFE">
        <w:t>Care Team</w:t>
      </w:r>
    </w:p>
    <w:p w14:paraId="5027E0D4" w14:textId="77777777" w:rsidR="009C32EA" w:rsidRPr="00C100EF" w:rsidRDefault="009C32EA" w:rsidP="009C32EA">
      <w:pPr>
        <w:ind w:left="720"/>
      </w:pPr>
      <w:r w:rsidRPr="00C100EF">
        <w:rPr>
          <w:b/>
          <w:bCs/>
        </w:rPr>
        <w:t>Phone</w:t>
      </w:r>
      <w:r w:rsidRPr="00C100EF">
        <w:t>: 318-</w:t>
      </w:r>
      <w:r w:rsidRPr="00354EFE">
        <w:t>797-5116</w:t>
      </w:r>
    </w:p>
    <w:p w14:paraId="24E90BD2" w14:textId="77777777" w:rsidR="009C32EA" w:rsidRDefault="009C32EA" w:rsidP="009C32EA">
      <w:pPr>
        <w:ind w:left="720"/>
      </w:pPr>
      <w:r w:rsidRPr="00C100EF">
        <w:rPr>
          <w:b/>
          <w:bCs/>
        </w:rPr>
        <w:t>Website</w:t>
      </w:r>
      <w:r w:rsidRPr="00C100EF">
        <w:t xml:space="preserve">: </w:t>
      </w:r>
      <w:hyperlink r:id="rId21" w:history="1">
        <w:r w:rsidRPr="00354EFE">
          <w:rPr>
            <w:rStyle w:val="Hyperlink"/>
          </w:rPr>
          <w:t>LSUS Care Team Web Page</w:t>
        </w:r>
      </w:hyperlink>
    </w:p>
    <w:p w14:paraId="1B7732DC" w14:textId="77777777" w:rsidR="009C32EA" w:rsidRDefault="009C32EA" w:rsidP="009C32EA">
      <w:pPr>
        <w:pStyle w:val="ListParagraph"/>
        <w:numPr>
          <w:ilvl w:val="0"/>
          <w:numId w:val="47"/>
        </w:numPr>
      </w:pPr>
      <w:r w:rsidRPr="00354EFE">
        <w:t xml:space="preserve">Responsible for responding to incidents related to student success such as academic misconduct, academic intervention, hazing, sexual misconduct, behavioral misconduct, student concern, discrimination, sexual harassment, and student grievances. </w:t>
      </w:r>
    </w:p>
    <w:p w14:paraId="46E6E4E8" w14:textId="77777777" w:rsidR="009C32EA" w:rsidRPr="00C100EF" w:rsidRDefault="009C32EA" w:rsidP="009C32EA">
      <w:pPr>
        <w:pStyle w:val="Heading2"/>
      </w:pPr>
      <w:r w:rsidRPr="00354EFE">
        <w:t>Off Campus Resources</w:t>
      </w:r>
    </w:p>
    <w:p w14:paraId="22E880F5" w14:textId="77777777" w:rsidR="009C32EA" w:rsidRPr="00C100EF" w:rsidRDefault="009C32EA" w:rsidP="009C32EA">
      <w:pPr>
        <w:pStyle w:val="Heading3"/>
      </w:pPr>
      <w:r>
        <w:t>Mental Health</w:t>
      </w:r>
    </w:p>
    <w:p w14:paraId="4CA80754" w14:textId="77777777" w:rsidR="009C32EA" w:rsidRPr="00C100EF" w:rsidRDefault="009C32EA" w:rsidP="00AF5203">
      <w:pPr>
        <w:pStyle w:val="Heading4"/>
      </w:pPr>
      <w:r w:rsidRPr="00354EFE">
        <w:t>WK Behavioral Medicine</w:t>
      </w:r>
    </w:p>
    <w:p w14:paraId="652DF090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318-716-4600</w:t>
      </w:r>
    </w:p>
    <w:p w14:paraId="2E72B65B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Website:</w:t>
      </w:r>
      <w:r>
        <w:t xml:space="preserve"> </w:t>
      </w:r>
      <w:hyperlink r:id="rId22">
        <w:r w:rsidRPr="5B9C240B">
          <w:rPr>
            <w:rStyle w:val="Hyperlink"/>
          </w:rPr>
          <w:t>Institute for Behavioral Medicine</w:t>
        </w:r>
      </w:hyperlink>
    </w:p>
    <w:p w14:paraId="01CA8612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 xml:space="preserve">Inpatient referrals for adults and senior </w:t>
      </w:r>
    </w:p>
    <w:p w14:paraId="51861F2E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 xml:space="preserve">Outpatient referrals for addiction recovery </w:t>
      </w:r>
    </w:p>
    <w:p w14:paraId="2166FBDC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Open 24/7</w:t>
      </w:r>
    </w:p>
    <w:p w14:paraId="06D8F0BB" w14:textId="77777777" w:rsidR="009C32EA" w:rsidRPr="00C100EF" w:rsidRDefault="009C32EA" w:rsidP="00AF5203">
      <w:pPr>
        <w:pStyle w:val="Heading4"/>
      </w:pPr>
      <w:r w:rsidRPr="00354EFE">
        <w:t>Brentwood Hospital</w:t>
      </w:r>
    </w:p>
    <w:p w14:paraId="4B97E630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887-678-7500</w:t>
      </w:r>
    </w:p>
    <w:p w14:paraId="1D669861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Website:</w:t>
      </w:r>
      <w:r>
        <w:t xml:space="preserve"> </w:t>
      </w:r>
      <w:hyperlink r:id="rId23">
        <w:r w:rsidRPr="5B9C240B">
          <w:rPr>
            <w:rStyle w:val="Hyperlink"/>
          </w:rPr>
          <w:t xml:space="preserve">Brentwood Hospital </w:t>
        </w:r>
      </w:hyperlink>
    </w:p>
    <w:p w14:paraId="03F08C05" w14:textId="77777777" w:rsidR="009C32EA" w:rsidRDefault="009C32EA" w:rsidP="009C32EA">
      <w:pPr>
        <w:pStyle w:val="ListParagraph"/>
        <w:numPr>
          <w:ilvl w:val="0"/>
          <w:numId w:val="49"/>
        </w:numPr>
        <w:ind w:left="2160"/>
      </w:pPr>
      <w:r>
        <w:t>Serves ages 4+</w:t>
      </w:r>
    </w:p>
    <w:p w14:paraId="3E3859EF" w14:textId="77777777" w:rsidR="009C32EA" w:rsidRDefault="009C32EA" w:rsidP="009C32EA">
      <w:pPr>
        <w:pStyle w:val="ListParagraph"/>
        <w:numPr>
          <w:ilvl w:val="0"/>
          <w:numId w:val="49"/>
        </w:numPr>
        <w:ind w:left="2160"/>
      </w:pPr>
      <w:r>
        <w:t xml:space="preserve">Open 24/7 </w:t>
      </w:r>
    </w:p>
    <w:p w14:paraId="12DEEF8F" w14:textId="77777777" w:rsidR="009C32EA" w:rsidRDefault="009C32EA" w:rsidP="009C32EA">
      <w:pPr>
        <w:pStyle w:val="ListParagraph"/>
        <w:numPr>
          <w:ilvl w:val="0"/>
          <w:numId w:val="49"/>
        </w:numPr>
        <w:ind w:left="2160"/>
      </w:pPr>
      <w:r>
        <w:t xml:space="preserve">Mental health rehabilitation </w:t>
      </w:r>
    </w:p>
    <w:p w14:paraId="0D98EA3D" w14:textId="77777777" w:rsidR="009C32EA" w:rsidRDefault="009C32EA" w:rsidP="009C32EA">
      <w:pPr>
        <w:pStyle w:val="ListParagraph"/>
        <w:numPr>
          <w:ilvl w:val="0"/>
          <w:numId w:val="49"/>
        </w:numPr>
        <w:ind w:left="2160"/>
      </w:pPr>
      <w:r>
        <w:t>Substance abuse treatment</w:t>
      </w:r>
    </w:p>
    <w:p w14:paraId="3E5EDCDC" w14:textId="77777777" w:rsidR="009C32EA" w:rsidRDefault="009C32EA" w:rsidP="009C32EA">
      <w:pPr>
        <w:pStyle w:val="ListParagraph"/>
        <w:numPr>
          <w:ilvl w:val="0"/>
          <w:numId w:val="49"/>
        </w:numPr>
        <w:ind w:left="2160"/>
      </w:pPr>
      <w:r>
        <w:t>Inpatient and outpatient programs for children, adolescents, adults, and seniors (including therapy, educational support, psychiatric evaluations, medication management, and more)</w:t>
      </w:r>
    </w:p>
    <w:p w14:paraId="584BAE53" w14:textId="77777777" w:rsidR="009C32EA" w:rsidRPr="00C100EF" w:rsidRDefault="009C32EA" w:rsidP="00AF5203">
      <w:pPr>
        <w:pStyle w:val="Heading4"/>
      </w:pPr>
      <w:r w:rsidRPr="009801BD">
        <w:t>Shreveport Behavioral Health</w:t>
      </w:r>
    </w:p>
    <w:p w14:paraId="6A6B8E27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318-676-5111</w:t>
      </w:r>
    </w:p>
    <w:p w14:paraId="3B394C81" w14:textId="77777777" w:rsidR="009C32EA" w:rsidRDefault="009C32EA" w:rsidP="009C32EA">
      <w:pPr>
        <w:ind w:left="720" w:firstLine="720"/>
      </w:pPr>
      <w:r w:rsidRPr="5B9C240B">
        <w:rPr>
          <w:b/>
          <w:bCs/>
        </w:rPr>
        <w:lastRenderedPageBreak/>
        <w:t>Website:</w:t>
      </w:r>
      <w:r>
        <w:t xml:space="preserve"> </w:t>
      </w:r>
      <w:hyperlink r:id="rId24">
        <w:r w:rsidRPr="5B9C240B">
          <w:rPr>
            <w:rStyle w:val="Hyperlink"/>
          </w:rPr>
          <w:t>Behavioral Health Services</w:t>
        </w:r>
      </w:hyperlink>
    </w:p>
    <w:p w14:paraId="2038BEA4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Open 8:00 AM – 4:30 PM Monday through Friday</w:t>
      </w:r>
    </w:p>
    <w:p w14:paraId="3BF661E2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Telephone triage and assessments</w:t>
      </w:r>
    </w:p>
    <w:p w14:paraId="7615FFCD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Face-to-face mental health screenings</w:t>
      </w:r>
    </w:p>
    <w:p w14:paraId="45036078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In-home intervention</w:t>
      </w:r>
    </w:p>
    <w:p w14:paraId="58D69994" w14:textId="6C4CBCD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Referrals to community partners</w:t>
      </w:r>
    </w:p>
    <w:p w14:paraId="3BCEA4D9" w14:textId="77777777" w:rsidR="009C32EA" w:rsidRDefault="009C32EA" w:rsidP="00AF5203">
      <w:pPr>
        <w:pStyle w:val="Heading4"/>
      </w:pPr>
      <w:r>
        <w:t>The Trevor Project</w:t>
      </w:r>
    </w:p>
    <w:p w14:paraId="0196E9C2" w14:textId="77777777" w:rsidR="009C32EA" w:rsidRDefault="009C32EA" w:rsidP="009C32EA">
      <w:pPr>
        <w:ind w:left="1440"/>
      </w:pPr>
      <w:r w:rsidRPr="5B9C240B">
        <w:rPr>
          <w:b/>
          <w:bCs/>
        </w:rPr>
        <w:t>Phone:</w:t>
      </w:r>
      <w:r>
        <w:t xml:space="preserve"> 1-866-488-7386 or text 'START' to 678-678</w:t>
      </w:r>
    </w:p>
    <w:p w14:paraId="1592718D" w14:textId="77777777" w:rsidR="009C32EA" w:rsidRDefault="009C32EA" w:rsidP="009C32EA">
      <w:pPr>
        <w:ind w:left="1440"/>
      </w:pPr>
      <w:r w:rsidRPr="5B9C240B">
        <w:rPr>
          <w:b/>
          <w:bCs/>
        </w:rPr>
        <w:t>Website:</w:t>
      </w:r>
      <w:r>
        <w:t xml:space="preserve"> </w:t>
      </w:r>
      <w:hyperlink r:id="rId25">
        <w:r w:rsidRPr="5B9C240B">
          <w:rPr>
            <w:rStyle w:val="Hyperlink"/>
          </w:rPr>
          <w:t>24/7 Suicide Hotline for LGBTQ Youth</w:t>
        </w:r>
      </w:hyperlink>
    </w:p>
    <w:p w14:paraId="2E1AD8EF" w14:textId="77777777" w:rsidR="009C32EA" w:rsidRDefault="009C32EA" w:rsidP="009C32EA">
      <w:pPr>
        <w:pStyle w:val="ListParagraph"/>
        <w:numPr>
          <w:ilvl w:val="0"/>
          <w:numId w:val="42"/>
        </w:numPr>
        <w:ind w:left="2160"/>
      </w:pPr>
      <w:r w:rsidRPr="5B9C240B">
        <w:t>24/7 access to counselors for LGBTQ+ community</w:t>
      </w:r>
    </w:p>
    <w:p w14:paraId="57011C55" w14:textId="77777777" w:rsidR="009C32EA" w:rsidRDefault="009C32EA" w:rsidP="009C32EA">
      <w:pPr>
        <w:pStyle w:val="ListParagraph"/>
        <w:numPr>
          <w:ilvl w:val="0"/>
          <w:numId w:val="42"/>
        </w:numPr>
        <w:ind w:left="2160"/>
      </w:pPr>
      <w:r w:rsidRPr="5B9C240B">
        <w:t xml:space="preserve">LGBTQ+ peer support for individuals ages 13-24 </w:t>
      </w:r>
    </w:p>
    <w:p w14:paraId="60A8C05B" w14:textId="77777777" w:rsidR="009C32EA" w:rsidRDefault="009C32EA" w:rsidP="009C32EA">
      <w:pPr>
        <w:pStyle w:val="ListParagraph"/>
        <w:numPr>
          <w:ilvl w:val="0"/>
          <w:numId w:val="42"/>
        </w:numPr>
        <w:ind w:left="2160"/>
      </w:pPr>
      <w:r w:rsidRPr="5B9C240B">
        <w:t xml:space="preserve">Ally and CARE Training </w:t>
      </w:r>
    </w:p>
    <w:p w14:paraId="44E8528D" w14:textId="77777777" w:rsidR="009C32EA" w:rsidRPr="00C100EF" w:rsidRDefault="009C32EA" w:rsidP="00AF5203">
      <w:pPr>
        <w:pStyle w:val="Heading4"/>
      </w:pPr>
      <w:r w:rsidRPr="009801BD">
        <w:t>National Suicide &amp; Crisis Lifeline</w:t>
      </w:r>
    </w:p>
    <w:p w14:paraId="1FB3CFDB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988</w:t>
      </w:r>
    </w:p>
    <w:p w14:paraId="5039B5DC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Website:</w:t>
      </w:r>
      <w:r>
        <w:t xml:space="preserve"> </w:t>
      </w:r>
      <w:hyperlink r:id="rId26">
        <w:r w:rsidRPr="5B9C240B">
          <w:rPr>
            <w:rStyle w:val="Hyperlink"/>
          </w:rPr>
          <w:t>Get Help - 988 Lifeline</w:t>
        </w:r>
      </w:hyperlink>
    </w:p>
    <w:p w14:paraId="5102A6B1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24/7 access to Support Specialists</w:t>
      </w:r>
    </w:p>
    <w:p w14:paraId="6DC1B21C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Free &amp; confidential support for a wide variety of issues including, but not limited to, depression, stress, suicidal thoughts, alcohol use, and more</w:t>
      </w:r>
    </w:p>
    <w:p w14:paraId="3ADAC5E5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Referrals to specialized services and/or community resources</w:t>
      </w:r>
    </w:p>
    <w:p w14:paraId="75E6C76B" w14:textId="77777777" w:rsidR="009C32EA" w:rsidRDefault="009C32EA" w:rsidP="009C32EA">
      <w:pPr>
        <w:pStyle w:val="Heading3"/>
      </w:pPr>
      <w:r>
        <w:t>Counseling Services</w:t>
      </w:r>
    </w:p>
    <w:p w14:paraId="317D3CEC" w14:textId="77777777" w:rsidR="009C32EA" w:rsidRPr="00BA18BE" w:rsidRDefault="009C32EA" w:rsidP="00AF5203">
      <w:pPr>
        <w:pStyle w:val="Heading4"/>
      </w:pPr>
      <w:r w:rsidRPr="00BA18BE">
        <w:rPr>
          <w:rStyle w:val="Heading4Char"/>
          <w:b/>
          <w:bCs/>
        </w:rPr>
        <w:t>Project Celebration Inc.</w:t>
      </w:r>
    </w:p>
    <w:p w14:paraId="7600D367" w14:textId="3CACC88A" w:rsidR="00BA18BE" w:rsidRDefault="009C32EA" w:rsidP="00BA18BE">
      <w:pPr>
        <w:ind w:left="1440"/>
      </w:pPr>
      <w:r w:rsidRPr="5B9C240B">
        <w:rPr>
          <w:b/>
          <w:bCs/>
        </w:rPr>
        <w:t>Phone</w:t>
      </w:r>
      <w:r w:rsidR="00BA18BE">
        <w:rPr>
          <w:b/>
          <w:bCs/>
        </w:rPr>
        <w:t xml:space="preserve"> </w:t>
      </w:r>
      <w:r w:rsidR="00BA18BE" w:rsidRPr="00BA18BE">
        <w:rPr>
          <w:b/>
          <w:bCs/>
        </w:rPr>
        <w:t>for</w:t>
      </w:r>
      <w:r w:rsidRPr="00BA18BE">
        <w:rPr>
          <w:b/>
          <w:bCs/>
        </w:rPr>
        <w:t xml:space="preserve"> Caddo, Bossier, &amp; Webster Parishes</w:t>
      </w:r>
      <w:r>
        <w:t>: 318-227-7900 or 318-226-5015</w:t>
      </w:r>
    </w:p>
    <w:p w14:paraId="36828652" w14:textId="39289E93" w:rsidR="009C32EA" w:rsidRDefault="00BA18BE" w:rsidP="00BA18BE">
      <w:pPr>
        <w:ind w:left="1440"/>
      </w:pPr>
      <w:r w:rsidRPr="00BA18BE">
        <w:rPr>
          <w:b/>
          <w:bCs/>
        </w:rPr>
        <w:t xml:space="preserve">Phone for </w:t>
      </w:r>
      <w:r w:rsidR="009C32EA" w:rsidRPr="00BA18BE">
        <w:rPr>
          <w:b/>
          <w:bCs/>
        </w:rPr>
        <w:t>DeSoto, Natchitoches, Red River, &amp; Sabine Parishes</w:t>
      </w:r>
      <w:r w:rsidR="009C32EA">
        <w:t>: 318-256-6242</w:t>
      </w:r>
    </w:p>
    <w:p w14:paraId="4867BD19" w14:textId="77777777" w:rsidR="009C32EA" w:rsidRDefault="009C32EA" w:rsidP="00E34AB7">
      <w:pPr>
        <w:ind w:left="1440"/>
      </w:pPr>
      <w:r w:rsidRPr="5B9C240B">
        <w:rPr>
          <w:b/>
          <w:bCs/>
        </w:rPr>
        <w:t xml:space="preserve">Website: </w:t>
      </w:r>
      <w:hyperlink r:id="rId27">
        <w:r w:rsidRPr="5B9C240B">
          <w:rPr>
            <w:rStyle w:val="Hyperlink"/>
          </w:rPr>
          <w:t>Project Celebration, Inc.</w:t>
        </w:r>
      </w:hyperlink>
    </w:p>
    <w:p w14:paraId="4ECE4298" w14:textId="77777777" w:rsidR="009C32EA" w:rsidRDefault="009C32EA" w:rsidP="00E34AB7">
      <w:pPr>
        <w:pStyle w:val="ListParagraph"/>
        <w:numPr>
          <w:ilvl w:val="0"/>
          <w:numId w:val="41"/>
        </w:numPr>
        <w:ind w:left="2160"/>
      </w:pPr>
      <w:r w:rsidRPr="5B9C240B">
        <w:t>Ten free sessions with a Trauma-Informed Counselor</w:t>
      </w:r>
    </w:p>
    <w:p w14:paraId="59DDAB3E" w14:textId="77777777" w:rsidR="009C32EA" w:rsidRDefault="009C32EA" w:rsidP="00E34AB7">
      <w:pPr>
        <w:pStyle w:val="ListParagraph"/>
        <w:numPr>
          <w:ilvl w:val="0"/>
          <w:numId w:val="41"/>
        </w:numPr>
        <w:ind w:left="2160"/>
      </w:pPr>
      <w:r w:rsidRPr="5B9C240B">
        <w:t>Free and confidential support group for domestic violence and sexual assault victims/survivors</w:t>
      </w:r>
    </w:p>
    <w:p w14:paraId="27FF4430" w14:textId="74CF6723" w:rsidR="009C32EA" w:rsidRDefault="00E34AB7" w:rsidP="00E34AB7">
      <w:pPr>
        <w:pStyle w:val="ListParagraph"/>
        <w:numPr>
          <w:ilvl w:val="0"/>
          <w:numId w:val="41"/>
        </w:numPr>
        <w:ind w:left="2160"/>
      </w:pPr>
      <w:r w:rsidRPr="5B9C240B">
        <w:t>Accessible</w:t>
      </w:r>
      <w:r w:rsidR="009C32EA" w:rsidRPr="5B9C240B">
        <w:t xml:space="preserve"> 24/7</w:t>
      </w:r>
    </w:p>
    <w:p w14:paraId="06E7B70A" w14:textId="77777777" w:rsidR="009C32EA" w:rsidRDefault="009C32EA" w:rsidP="009C32EA"/>
    <w:p w14:paraId="0265A6B2" w14:textId="77777777" w:rsidR="009C32EA" w:rsidRDefault="009C32EA" w:rsidP="009C32EA">
      <w:pPr>
        <w:pStyle w:val="Heading3"/>
      </w:pPr>
      <w:r>
        <w:t>Local Hospitals</w:t>
      </w:r>
    </w:p>
    <w:p w14:paraId="10B8A6A6" w14:textId="77777777" w:rsidR="009C32EA" w:rsidRPr="009801BD" w:rsidRDefault="009C32EA" w:rsidP="009C32EA">
      <w:r>
        <w:t>*If you are experiencing a medical emergency or are a victim of a sexual assault, please call 911 or refer to your local emergency room for treatment.</w:t>
      </w:r>
    </w:p>
    <w:p w14:paraId="16DDF9B0" w14:textId="77777777" w:rsidR="009C32EA" w:rsidRDefault="009C32EA" w:rsidP="00AF5203">
      <w:pPr>
        <w:pStyle w:val="Heading4"/>
      </w:pPr>
      <w:r>
        <w:t>Willis Knighton Pierremont Emergency Room</w:t>
      </w:r>
    </w:p>
    <w:p w14:paraId="5CC09513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318-212-3500</w:t>
      </w:r>
    </w:p>
    <w:p w14:paraId="6323E652" w14:textId="77777777" w:rsidR="009C32EA" w:rsidRDefault="009C32EA" w:rsidP="00AF5203">
      <w:pPr>
        <w:pStyle w:val="Heading4"/>
      </w:pPr>
      <w:r>
        <w:t>Willis Knighton South Emergency Room</w:t>
      </w:r>
    </w:p>
    <w:p w14:paraId="7347D19F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318-212-5500</w:t>
      </w:r>
    </w:p>
    <w:p w14:paraId="2541A7F1" w14:textId="77777777" w:rsidR="009C32EA" w:rsidRDefault="009C32EA" w:rsidP="00AF5203">
      <w:pPr>
        <w:pStyle w:val="Heading4"/>
      </w:pPr>
      <w:r>
        <w:t>Willis Knighton North Emergency Room</w:t>
      </w:r>
    </w:p>
    <w:p w14:paraId="62D480AC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318-212-4500</w:t>
      </w:r>
    </w:p>
    <w:p w14:paraId="0D592233" w14:textId="77777777" w:rsidR="009C32EA" w:rsidRPr="00C100EF" w:rsidRDefault="009C32EA" w:rsidP="00AF5203">
      <w:pPr>
        <w:pStyle w:val="Heading4"/>
      </w:pPr>
      <w:r>
        <w:t>Willis Knighton Bossier Emergency Room</w:t>
      </w:r>
    </w:p>
    <w:p w14:paraId="2F81BE98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318-212-7000</w:t>
      </w:r>
    </w:p>
    <w:p w14:paraId="1F798C50" w14:textId="77777777" w:rsidR="009C32EA" w:rsidRDefault="009C32EA" w:rsidP="00AF5203">
      <w:pPr>
        <w:pStyle w:val="Heading4"/>
      </w:pPr>
      <w:r>
        <w:t>Ochsner LSU Emergency Room</w:t>
      </w:r>
    </w:p>
    <w:p w14:paraId="15088A4B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318-626-0000</w:t>
      </w:r>
    </w:p>
    <w:p w14:paraId="03AE1FB0" w14:textId="77777777" w:rsidR="009C32EA" w:rsidRDefault="009C32EA" w:rsidP="00AF5203">
      <w:pPr>
        <w:pStyle w:val="Heading4"/>
      </w:pPr>
      <w:r>
        <w:t>Christus Highland Emergency Room</w:t>
      </w:r>
    </w:p>
    <w:p w14:paraId="4A025E81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318-681-5543</w:t>
      </w:r>
    </w:p>
    <w:p w14:paraId="57F06436" w14:textId="77777777" w:rsidR="009C32EA" w:rsidRDefault="009C32EA" w:rsidP="00AF5203">
      <w:pPr>
        <w:pStyle w:val="Heading4"/>
      </w:pPr>
      <w:r>
        <w:t>Christus Bossier Emergency Room</w:t>
      </w:r>
    </w:p>
    <w:p w14:paraId="3C41544B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318-681-7000</w:t>
      </w:r>
    </w:p>
    <w:p w14:paraId="314B9192" w14:textId="77777777" w:rsidR="009C32EA" w:rsidRDefault="009C32EA" w:rsidP="00AF5203">
      <w:pPr>
        <w:pStyle w:val="Heading4"/>
      </w:pPr>
      <w:r>
        <w:t xml:space="preserve">Springhill Medical Center </w:t>
      </w:r>
    </w:p>
    <w:p w14:paraId="3B1C5D17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318-539-1000</w:t>
      </w:r>
    </w:p>
    <w:p w14:paraId="4A2C0708" w14:textId="77777777" w:rsidR="009C32EA" w:rsidRDefault="009C32EA" w:rsidP="00AF5203">
      <w:pPr>
        <w:pStyle w:val="Heading4"/>
      </w:pPr>
      <w:r>
        <w:t>North Caddo Medical Center</w:t>
      </w:r>
    </w:p>
    <w:p w14:paraId="1616A948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318-375-3235</w:t>
      </w:r>
    </w:p>
    <w:p w14:paraId="7E68EDCB" w14:textId="77777777" w:rsidR="009C32EA" w:rsidRDefault="009C32EA" w:rsidP="00AF5203">
      <w:pPr>
        <w:pStyle w:val="Heading4"/>
      </w:pPr>
      <w:r>
        <w:t>Minden Medical Center</w:t>
      </w:r>
    </w:p>
    <w:p w14:paraId="1A777F42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318-377-2321</w:t>
      </w:r>
    </w:p>
    <w:p w14:paraId="7559B9DA" w14:textId="77777777" w:rsidR="009C32EA" w:rsidRDefault="009C32EA" w:rsidP="009C32EA">
      <w:pPr>
        <w:pStyle w:val="Heading3"/>
      </w:pPr>
      <w:r w:rsidRPr="009801BD">
        <w:t>Child Services</w:t>
      </w:r>
    </w:p>
    <w:p w14:paraId="0E3BC6DA" w14:textId="77777777" w:rsidR="009C32EA" w:rsidRPr="009801BD" w:rsidRDefault="009C32EA" w:rsidP="009C32EA">
      <w:r w:rsidRPr="009801BD">
        <w:t xml:space="preserve">*Initial appointments for Gingerbread House and/or CARA Center are set up by law enforcement. You must be one of their clients to receive their services.  </w:t>
      </w:r>
    </w:p>
    <w:p w14:paraId="264846FA" w14:textId="77777777" w:rsidR="009C32EA" w:rsidRPr="00C100EF" w:rsidRDefault="009C32EA" w:rsidP="00AF5203">
      <w:pPr>
        <w:pStyle w:val="Heading4"/>
      </w:pPr>
      <w:r>
        <w:lastRenderedPageBreak/>
        <w:t>Gingerbread House Child Advocacy Center</w:t>
      </w:r>
    </w:p>
    <w:p w14:paraId="3DD7BDFC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318-674-2900</w:t>
      </w:r>
    </w:p>
    <w:p w14:paraId="18A04C3C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 xml:space="preserve">Website: </w:t>
      </w:r>
      <w:hyperlink r:id="rId28">
        <w:r w:rsidRPr="5B9C240B">
          <w:rPr>
            <w:rStyle w:val="Hyperlink"/>
          </w:rPr>
          <w:t>Gingerbread House CAC</w:t>
        </w:r>
      </w:hyperlink>
    </w:p>
    <w:p w14:paraId="58994B8C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 xml:space="preserve">Forensic interviews </w:t>
      </w:r>
    </w:p>
    <w:p w14:paraId="0BF42B14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 xml:space="preserve">Free counseling for victim/survivors (clients) until age 18 </w:t>
      </w:r>
    </w:p>
    <w:p w14:paraId="3125635A" w14:textId="51BCB40D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Open 8:30 A</w:t>
      </w:r>
      <w:r w:rsidR="00F14DCB">
        <w:t xml:space="preserve">M </w:t>
      </w:r>
      <w:r>
        <w:t>-</w:t>
      </w:r>
      <w:r w:rsidR="00F14DCB">
        <w:t xml:space="preserve"> </w:t>
      </w:r>
      <w:r>
        <w:t>4:30 PM Monday through Thursday and 8:30 AM</w:t>
      </w:r>
      <w:r w:rsidR="00F14DCB">
        <w:t xml:space="preserve"> </w:t>
      </w:r>
      <w:r>
        <w:t>-1</w:t>
      </w:r>
      <w:r w:rsidR="00551FE2">
        <w:t>2</w:t>
      </w:r>
      <w:r>
        <w:t>:</w:t>
      </w:r>
      <w:r w:rsidR="00551FE2">
        <w:t>3</w:t>
      </w:r>
      <w:r>
        <w:t>0 PM on Friday</w:t>
      </w:r>
    </w:p>
    <w:p w14:paraId="0261394F" w14:textId="77777777" w:rsidR="009C32EA" w:rsidRDefault="009C32EA" w:rsidP="00AF5203">
      <w:pPr>
        <w:pStyle w:val="Heading4"/>
      </w:pPr>
      <w:r>
        <w:t>CARA Center</w:t>
      </w:r>
    </w:p>
    <w:p w14:paraId="66E0355B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318-674-2900</w:t>
      </w:r>
    </w:p>
    <w:p w14:paraId="426BE3F7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Provides medical care &amp; aftercare in the diagnosis, management, and treatment of child abuse &amp; neglect</w:t>
      </w:r>
    </w:p>
    <w:p w14:paraId="40154788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Forensic medical examinations</w:t>
      </w:r>
    </w:p>
    <w:p w14:paraId="0B660D38" w14:textId="77777777" w:rsidR="009C32EA" w:rsidRDefault="009C32EA" w:rsidP="00AF5203">
      <w:pPr>
        <w:pStyle w:val="Heading4"/>
      </w:pPr>
      <w:r>
        <w:t xml:space="preserve">Louisiana Department for Children &amp; Family Services: </w:t>
      </w:r>
    </w:p>
    <w:p w14:paraId="6515C488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1-888-524-3578</w:t>
      </w:r>
    </w:p>
    <w:p w14:paraId="0F216F2C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Website:</w:t>
      </w:r>
      <w:r>
        <w:t xml:space="preserve"> </w:t>
      </w:r>
      <w:hyperlink r:id="rId29">
        <w:r w:rsidRPr="5B9C240B">
          <w:rPr>
            <w:rStyle w:val="Hyperlink"/>
          </w:rPr>
          <w:t>Louisiana Department of Children &amp; Family Services | DCFS</w:t>
        </w:r>
      </w:hyperlink>
    </w:p>
    <w:p w14:paraId="10B2B5B1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SANP, FITAP, and KSCP assistance for food and finances</w:t>
      </w:r>
    </w:p>
    <w:p w14:paraId="32F0FE73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Economic stability, disability determination, &amp; family services divisions</w:t>
      </w:r>
    </w:p>
    <w:p w14:paraId="625E4FA0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Report suspected child abuse or neglect to 1-885-4LA-KIDS</w:t>
      </w:r>
    </w:p>
    <w:p w14:paraId="5721A2C3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Accessible 24/7</w:t>
      </w:r>
    </w:p>
    <w:p w14:paraId="406DF36C" w14:textId="77777777" w:rsidR="009C32EA" w:rsidRDefault="009C32EA" w:rsidP="009C32EA">
      <w:pPr>
        <w:pStyle w:val="Heading3"/>
      </w:pPr>
      <w:r>
        <w:t>Victim’s Assistance</w:t>
      </w:r>
    </w:p>
    <w:p w14:paraId="5520553E" w14:textId="77777777" w:rsidR="009C32EA" w:rsidRPr="009801BD" w:rsidRDefault="009C32EA" w:rsidP="009C32EA">
      <w:r>
        <w:t>*All Victim’s Assistance programs listed below provide information, assistance, and support to victims of crime as it relates to the court system.</w:t>
      </w:r>
    </w:p>
    <w:p w14:paraId="547311A6" w14:textId="77777777" w:rsidR="009C32EA" w:rsidRDefault="009C32EA" w:rsidP="00AF5203">
      <w:pPr>
        <w:pStyle w:val="Heading4"/>
      </w:pPr>
      <w:r>
        <w:t>Caddo District</w:t>
      </w:r>
    </w:p>
    <w:p w14:paraId="5D78FD3F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318-226-5904</w:t>
      </w:r>
    </w:p>
    <w:p w14:paraId="059841F7" w14:textId="77777777" w:rsidR="009C32EA" w:rsidRDefault="009C32EA" w:rsidP="004E1321">
      <w:pPr>
        <w:ind w:left="1440"/>
      </w:pPr>
      <w:r w:rsidRPr="5B9C240B">
        <w:rPr>
          <w:b/>
          <w:bCs/>
        </w:rPr>
        <w:t>Website:</w:t>
      </w:r>
      <w:r>
        <w:t xml:space="preserve"> </w:t>
      </w:r>
      <w:hyperlink r:id="rId30">
        <w:r w:rsidRPr="5B9C240B">
          <w:rPr>
            <w:rStyle w:val="Hyperlink"/>
          </w:rPr>
          <w:t>Victim Assistance Program (VAP) | Caddo Parish District Attorney</w:t>
        </w:r>
      </w:hyperlink>
    </w:p>
    <w:p w14:paraId="3D275FAC" w14:textId="77777777" w:rsidR="009C32EA" w:rsidRDefault="009C32EA" w:rsidP="00AF5203">
      <w:pPr>
        <w:pStyle w:val="Heading4"/>
      </w:pPr>
      <w:r>
        <w:t>Bossier District</w:t>
      </w:r>
    </w:p>
    <w:p w14:paraId="2A8E1324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318-965-3723</w:t>
      </w:r>
    </w:p>
    <w:p w14:paraId="278114C3" w14:textId="77777777" w:rsidR="009C32EA" w:rsidRDefault="009C32EA" w:rsidP="004E1321">
      <w:pPr>
        <w:ind w:left="1440"/>
      </w:pPr>
      <w:r w:rsidRPr="5B9C240B">
        <w:rPr>
          <w:b/>
          <w:bCs/>
        </w:rPr>
        <w:t>Website:</w:t>
      </w:r>
      <w:r>
        <w:t xml:space="preserve"> </w:t>
      </w:r>
      <w:hyperlink r:id="rId31">
        <w:r w:rsidRPr="5B9C240B">
          <w:rPr>
            <w:rStyle w:val="Hyperlink"/>
          </w:rPr>
          <w:t>Victim Assistance Program | Bossier Parish District Attorney's Office</w:t>
        </w:r>
      </w:hyperlink>
    </w:p>
    <w:p w14:paraId="1E0637A9" w14:textId="77777777" w:rsidR="009C32EA" w:rsidRDefault="009C32EA" w:rsidP="00AF5203">
      <w:pPr>
        <w:pStyle w:val="Heading4"/>
      </w:pPr>
      <w:r>
        <w:lastRenderedPageBreak/>
        <w:t xml:space="preserve">Webster District </w:t>
      </w:r>
    </w:p>
    <w:p w14:paraId="6F92186C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318-377-7577</w:t>
      </w:r>
    </w:p>
    <w:p w14:paraId="52BFD2C1" w14:textId="77777777" w:rsidR="009C32EA" w:rsidRPr="00C100EF" w:rsidRDefault="009C32EA" w:rsidP="00AF5203">
      <w:pPr>
        <w:pStyle w:val="Heading4"/>
      </w:pPr>
      <w:r w:rsidRPr="009801BD">
        <w:t>Northwest Louisiana Family Justice Center</w:t>
      </w:r>
    </w:p>
    <w:p w14:paraId="24052921" w14:textId="77777777" w:rsidR="009C32EA" w:rsidRPr="009801BD" w:rsidRDefault="009C32EA" w:rsidP="009C32EA">
      <w:pPr>
        <w:ind w:left="1080" w:firstLine="360"/>
      </w:pPr>
      <w:r w:rsidRPr="5B9C240B">
        <w:rPr>
          <w:b/>
          <w:bCs/>
        </w:rPr>
        <w:t>Phone</w:t>
      </w:r>
      <w:r>
        <w:t>: 318-584-7171</w:t>
      </w:r>
    </w:p>
    <w:p w14:paraId="7507A9DB" w14:textId="77777777" w:rsidR="009C32EA" w:rsidRDefault="009C32EA" w:rsidP="009C32EA">
      <w:pPr>
        <w:ind w:left="1080" w:firstLine="360"/>
      </w:pPr>
      <w:r w:rsidRPr="004E1321">
        <w:rPr>
          <w:b/>
          <w:bCs/>
        </w:rPr>
        <w:t>Website</w:t>
      </w:r>
      <w:r>
        <w:t xml:space="preserve">:  </w:t>
      </w:r>
      <w:hyperlink r:id="rId32">
        <w:proofErr w:type="gramStart"/>
        <w:r w:rsidRPr="5B9C240B">
          <w:rPr>
            <w:rStyle w:val="Hyperlink"/>
          </w:rPr>
          <w:t>North West</w:t>
        </w:r>
        <w:proofErr w:type="gramEnd"/>
        <w:r w:rsidRPr="5B9C240B">
          <w:rPr>
            <w:rStyle w:val="Hyperlink"/>
          </w:rPr>
          <w:t xml:space="preserve"> Louisiana Family Justice Center </w:t>
        </w:r>
      </w:hyperlink>
    </w:p>
    <w:p w14:paraId="420C32B7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Assistance with protective orders</w:t>
      </w:r>
    </w:p>
    <w:p w14:paraId="69026F91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Referrals to counseling, emergency shelter, and more</w:t>
      </w:r>
    </w:p>
    <w:p w14:paraId="1D7F0CC2" w14:textId="0832882A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Open 9:00 AM</w:t>
      </w:r>
      <w:r w:rsidR="00F14DCB">
        <w:t xml:space="preserve"> </w:t>
      </w:r>
      <w:r>
        <w:t>- 4:00 PM Monday through Friday</w:t>
      </w:r>
    </w:p>
    <w:p w14:paraId="15945B2D" w14:textId="77777777" w:rsidR="009C32EA" w:rsidRDefault="009C32EA" w:rsidP="00AF5203">
      <w:pPr>
        <w:pStyle w:val="Heading4"/>
      </w:pPr>
      <w:r>
        <w:t>Project Celebration, Inc.</w:t>
      </w:r>
    </w:p>
    <w:p w14:paraId="34D78BDB" w14:textId="6B8B73A9" w:rsidR="009C32EA" w:rsidRDefault="009C32EA" w:rsidP="001D11BF">
      <w:pPr>
        <w:ind w:left="1440"/>
      </w:pPr>
      <w:r w:rsidRPr="5B9C240B">
        <w:rPr>
          <w:b/>
          <w:bCs/>
        </w:rPr>
        <w:t>Phone</w:t>
      </w:r>
      <w:r w:rsidR="004E1321">
        <w:t xml:space="preserve"> </w:t>
      </w:r>
      <w:r w:rsidR="004E1321" w:rsidRPr="004E1321">
        <w:rPr>
          <w:b/>
          <w:bCs/>
        </w:rPr>
        <w:t xml:space="preserve">for </w:t>
      </w:r>
      <w:r w:rsidRPr="004E1321">
        <w:rPr>
          <w:b/>
          <w:bCs/>
        </w:rPr>
        <w:t>Caddo, Bossier, &amp; Webster Parishes</w:t>
      </w:r>
      <w:r>
        <w:t xml:space="preserve">: 318-227-7900 or 318-226-5015 </w:t>
      </w:r>
    </w:p>
    <w:p w14:paraId="4C1D1EB5" w14:textId="5A392C28" w:rsidR="009C32EA" w:rsidRDefault="004E1321" w:rsidP="001D11BF">
      <w:pPr>
        <w:ind w:left="1440"/>
      </w:pPr>
      <w:r w:rsidRPr="5B9C240B">
        <w:rPr>
          <w:b/>
          <w:bCs/>
        </w:rPr>
        <w:t>Phone</w:t>
      </w:r>
      <w:r>
        <w:t xml:space="preserve"> </w:t>
      </w:r>
      <w:r w:rsidRPr="004E1321">
        <w:rPr>
          <w:b/>
          <w:bCs/>
        </w:rPr>
        <w:t xml:space="preserve">for </w:t>
      </w:r>
      <w:r w:rsidR="009C32EA" w:rsidRPr="004E1321">
        <w:rPr>
          <w:b/>
          <w:bCs/>
        </w:rPr>
        <w:t>DeSoto, Natchitoches, Red River, &amp; Sabine Parishes</w:t>
      </w:r>
      <w:r w:rsidR="009C32EA">
        <w:t>: 318-256-6242</w:t>
      </w:r>
    </w:p>
    <w:p w14:paraId="142FF0E8" w14:textId="77777777" w:rsidR="009C32EA" w:rsidRDefault="009C32EA" w:rsidP="001D11BF">
      <w:pPr>
        <w:ind w:left="720" w:firstLine="720"/>
      </w:pPr>
      <w:r w:rsidRPr="004E1321">
        <w:rPr>
          <w:b/>
          <w:bCs/>
        </w:rPr>
        <w:t>Website</w:t>
      </w:r>
      <w:r>
        <w:t xml:space="preserve">: </w:t>
      </w:r>
      <w:hyperlink r:id="rId33">
        <w:r w:rsidRPr="5B9C240B">
          <w:rPr>
            <w:rStyle w:val="Hyperlink"/>
          </w:rPr>
          <w:t xml:space="preserve">Project Celebration, Inc. </w:t>
        </w:r>
      </w:hyperlink>
    </w:p>
    <w:p w14:paraId="0E399E05" w14:textId="77777777" w:rsidR="009C32EA" w:rsidRDefault="009C32EA" w:rsidP="001D11BF">
      <w:pPr>
        <w:pStyle w:val="ListParagraph"/>
        <w:numPr>
          <w:ilvl w:val="0"/>
          <w:numId w:val="50"/>
        </w:numPr>
        <w:ind w:left="2160"/>
      </w:pPr>
      <w:r>
        <w:t>Emergency Shelter</w:t>
      </w:r>
    </w:p>
    <w:p w14:paraId="536FDFF6" w14:textId="77777777" w:rsidR="009C32EA" w:rsidRDefault="009C32EA" w:rsidP="001D11BF">
      <w:pPr>
        <w:pStyle w:val="ListParagraph"/>
        <w:numPr>
          <w:ilvl w:val="0"/>
          <w:numId w:val="50"/>
        </w:numPr>
        <w:ind w:left="2160"/>
      </w:pPr>
      <w:r>
        <w:t>Crisis intervention</w:t>
      </w:r>
    </w:p>
    <w:p w14:paraId="05EFB869" w14:textId="77777777" w:rsidR="009C32EA" w:rsidRDefault="009C32EA" w:rsidP="001D11BF">
      <w:pPr>
        <w:pStyle w:val="ListParagraph"/>
        <w:numPr>
          <w:ilvl w:val="0"/>
          <w:numId w:val="50"/>
        </w:numPr>
        <w:ind w:left="2160"/>
      </w:pPr>
      <w:r>
        <w:t>Medical and legal advocacy</w:t>
      </w:r>
    </w:p>
    <w:p w14:paraId="58825807" w14:textId="77777777" w:rsidR="009C32EA" w:rsidRDefault="009C32EA" w:rsidP="001D11BF">
      <w:pPr>
        <w:pStyle w:val="ListParagraph"/>
        <w:numPr>
          <w:ilvl w:val="0"/>
          <w:numId w:val="50"/>
        </w:numPr>
        <w:ind w:left="2160"/>
      </w:pPr>
      <w:r>
        <w:t>Counseling and support grounds</w:t>
      </w:r>
    </w:p>
    <w:p w14:paraId="1B77F41D" w14:textId="77777777" w:rsidR="009C32EA" w:rsidRDefault="009C32EA" w:rsidP="001D11BF">
      <w:pPr>
        <w:pStyle w:val="ListParagraph"/>
        <w:numPr>
          <w:ilvl w:val="0"/>
          <w:numId w:val="50"/>
        </w:numPr>
        <w:ind w:left="2160"/>
      </w:pPr>
      <w:r>
        <w:t>Open 24/7</w:t>
      </w:r>
    </w:p>
    <w:p w14:paraId="63DCC1C4" w14:textId="77777777" w:rsidR="009C32EA" w:rsidRPr="00C100EF" w:rsidRDefault="009C32EA" w:rsidP="00AF5203">
      <w:pPr>
        <w:pStyle w:val="Heading4"/>
      </w:pPr>
      <w:r w:rsidRPr="007D7B5D">
        <w:t>Caddo Parish Sheriff’s Office DV Unit</w:t>
      </w:r>
      <w:r>
        <w:t xml:space="preserve"> </w:t>
      </w:r>
    </w:p>
    <w:p w14:paraId="2702761D" w14:textId="77777777" w:rsidR="009C32EA" w:rsidRPr="009801BD" w:rsidRDefault="009C32EA" w:rsidP="009C32EA">
      <w:pPr>
        <w:ind w:left="1080" w:firstLine="360"/>
      </w:pPr>
      <w:r w:rsidRPr="5B9C240B">
        <w:rPr>
          <w:b/>
          <w:bCs/>
        </w:rPr>
        <w:t>Phone</w:t>
      </w:r>
      <w:r>
        <w:t>: 318-681-0869</w:t>
      </w:r>
    </w:p>
    <w:p w14:paraId="2479FE52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Assistance with protective orders</w:t>
      </w:r>
    </w:p>
    <w:p w14:paraId="771E43B6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Referrals to counseling and emergency shelter</w:t>
      </w:r>
    </w:p>
    <w:p w14:paraId="5F189899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Safety planning and crisis intervention</w:t>
      </w:r>
    </w:p>
    <w:p w14:paraId="4DA30C9C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On-scene accompaniment</w:t>
      </w:r>
    </w:p>
    <w:p w14:paraId="03278D26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 xml:space="preserve">Open 8:30 AM-4:00PM Monday through Friday </w:t>
      </w:r>
    </w:p>
    <w:p w14:paraId="1F5EA16E" w14:textId="77777777" w:rsidR="009C32EA" w:rsidRPr="0073717A" w:rsidRDefault="009C32EA" w:rsidP="00AF5203">
      <w:pPr>
        <w:pStyle w:val="Heading4"/>
      </w:pPr>
      <w:r w:rsidRPr="0073717A">
        <w:rPr>
          <w:rStyle w:val="Heading4Char"/>
          <w:b/>
          <w:bCs/>
        </w:rPr>
        <w:t>The Hub (Purchased)</w:t>
      </w:r>
    </w:p>
    <w:p w14:paraId="0C63BC67" w14:textId="77777777" w:rsidR="009C32EA" w:rsidRDefault="009C32EA" w:rsidP="0073717A">
      <w:pPr>
        <w:ind w:left="1440"/>
      </w:pPr>
      <w:r w:rsidRPr="5B9C240B">
        <w:rPr>
          <w:b/>
          <w:bCs/>
        </w:rPr>
        <w:t>Phone:</w:t>
      </w:r>
      <w:r>
        <w:t xml:space="preserve"> 318-606-2518</w:t>
      </w:r>
    </w:p>
    <w:p w14:paraId="693F71D0" w14:textId="77777777" w:rsidR="009C32EA" w:rsidRDefault="009C32EA" w:rsidP="0073717A">
      <w:pPr>
        <w:ind w:left="1440"/>
      </w:pPr>
      <w:r w:rsidRPr="5B9C240B">
        <w:rPr>
          <w:b/>
          <w:bCs/>
        </w:rPr>
        <w:t xml:space="preserve">Website: </w:t>
      </w:r>
      <w:hyperlink r:id="rId34">
        <w:r w:rsidRPr="5B9C240B">
          <w:rPr>
            <w:rStyle w:val="Hyperlink"/>
          </w:rPr>
          <w:t xml:space="preserve">The Hub Ministry </w:t>
        </w:r>
      </w:hyperlink>
    </w:p>
    <w:p w14:paraId="41FE33D2" w14:textId="77777777" w:rsidR="009C32EA" w:rsidRDefault="009C32EA" w:rsidP="009C32EA">
      <w:pPr>
        <w:pStyle w:val="ListParagraph"/>
        <w:numPr>
          <w:ilvl w:val="0"/>
          <w:numId w:val="7"/>
        </w:numPr>
      </w:pPr>
      <w:r>
        <w:t>Open 10:00 AM- 5:00 PM Monday through Thursday</w:t>
      </w:r>
    </w:p>
    <w:p w14:paraId="5016D169" w14:textId="77777777" w:rsidR="009C32EA" w:rsidRDefault="009C32EA" w:rsidP="009C32EA">
      <w:pPr>
        <w:pStyle w:val="ListParagraph"/>
        <w:numPr>
          <w:ilvl w:val="0"/>
          <w:numId w:val="7"/>
        </w:numPr>
      </w:pPr>
      <w:r>
        <w:t>Weekly classes</w:t>
      </w:r>
    </w:p>
    <w:p w14:paraId="166C85FC" w14:textId="77777777" w:rsidR="009C32EA" w:rsidRDefault="009C32EA" w:rsidP="009C32EA">
      <w:pPr>
        <w:pStyle w:val="ListParagraph"/>
        <w:numPr>
          <w:ilvl w:val="0"/>
          <w:numId w:val="7"/>
        </w:numPr>
      </w:pPr>
      <w:r>
        <w:lastRenderedPageBreak/>
        <w:t>Residential recovery homes</w:t>
      </w:r>
    </w:p>
    <w:p w14:paraId="5C5CCA0B" w14:textId="77777777" w:rsidR="009C32EA" w:rsidRDefault="009C32EA" w:rsidP="009C32EA">
      <w:pPr>
        <w:pStyle w:val="ListParagraph"/>
        <w:numPr>
          <w:ilvl w:val="0"/>
          <w:numId w:val="7"/>
        </w:numPr>
      </w:pPr>
      <w:r>
        <w:t>Diversion programs</w:t>
      </w:r>
      <w:r>
        <w:tab/>
      </w:r>
      <w:r>
        <w:tab/>
      </w:r>
    </w:p>
    <w:p w14:paraId="6EBFFC5B" w14:textId="77777777" w:rsidR="009C32EA" w:rsidRPr="0073717A" w:rsidRDefault="009C32EA" w:rsidP="00AF5203">
      <w:pPr>
        <w:pStyle w:val="Heading4"/>
      </w:pPr>
      <w:r w:rsidRPr="0073717A">
        <w:rPr>
          <w:rStyle w:val="Heading4Char"/>
          <w:b/>
          <w:bCs/>
        </w:rPr>
        <w:t>Kris Barney Training &amp; Consulting, LLC/Miranda Faith Memorial Foundation</w:t>
      </w:r>
    </w:p>
    <w:p w14:paraId="564132A2" w14:textId="77777777" w:rsidR="009C32EA" w:rsidRDefault="009C32EA" w:rsidP="0073717A">
      <w:pPr>
        <w:ind w:left="1440"/>
      </w:pPr>
      <w:r w:rsidRPr="5B9C240B">
        <w:rPr>
          <w:b/>
          <w:bCs/>
        </w:rPr>
        <w:t>Phone:</w:t>
      </w:r>
      <w:r w:rsidRPr="5B9C240B">
        <w:t xml:space="preserve"> 813-541-3827</w:t>
      </w:r>
    </w:p>
    <w:p w14:paraId="1E404932" w14:textId="77777777" w:rsidR="009C32EA" w:rsidRDefault="009C32EA" w:rsidP="0073717A">
      <w:pPr>
        <w:ind w:left="1440"/>
      </w:pPr>
      <w:r w:rsidRPr="5B9C240B">
        <w:rPr>
          <w:b/>
          <w:bCs/>
        </w:rPr>
        <w:t xml:space="preserve">Website: </w:t>
      </w:r>
      <w:hyperlink r:id="rId35">
        <w:r w:rsidRPr="5B9C240B">
          <w:rPr>
            <w:rStyle w:val="Hyperlink"/>
          </w:rPr>
          <w:t>Miranda Faith Memorial Foundation</w:t>
        </w:r>
      </w:hyperlink>
    </w:p>
    <w:p w14:paraId="2344BC90" w14:textId="77777777" w:rsidR="009C32EA" w:rsidRDefault="009C32EA" w:rsidP="009C32EA">
      <w:pPr>
        <w:pStyle w:val="ListParagraph"/>
        <w:numPr>
          <w:ilvl w:val="0"/>
          <w:numId w:val="30"/>
        </w:numPr>
      </w:pPr>
      <w:r w:rsidRPr="5B9C240B">
        <w:t>Educational support &amp; scholarship for survivors</w:t>
      </w:r>
    </w:p>
    <w:p w14:paraId="1F029909" w14:textId="77777777" w:rsidR="009C32EA" w:rsidRDefault="009C32EA" w:rsidP="009C32EA">
      <w:pPr>
        <w:pStyle w:val="ListParagraph"/>
        <w:numPr>
          <w:ilvl w:val="0"/>
          <w:numId w:val="30"/>
        </w:numPr>
      </w:pPr>
      <w:r w:rsidRPr="5B9C240B">
        <w:t xml:space="preserve">Survivor informed professional training </w:t>
      </w:r>
    </w:p>
    <w:p w14:paraId="41B5B501" w14:textId="77777777" w:rsidR="009C32EA" w:rsidRDefault="009C32EA" w:rsidP="009C32EA">
      <w:pPr>
        <w:pStyle w:val="ListParagraph"/>
        <w:numPr>
          <w:ilvl w:val="0"/>
          <w:numId w:val="30"/>
        </w:numPr>
      </w:pPr>
      <w:r w:rsidRPr="5B9C240B">
        <w:t xml:space="preserve">Mentorship for survivors </w:t>
      </w:r>
      <w:r>
        <w:tab/>
      </w:r>
      <w:r>
        <w:tab/>
      </w:r>
    </w:p>
    <w:p w14:paraId="72EDACD2" w14:textId="77777777" w:rsidR="009C32EA" w:rsidRDefault="009C32EA" w:rsidP="009C32EA">
      <w:pPr>
        <w:pStyle w:val="Heading3"/>
      </w:pPr>
      <w:r>
        <w:t>Emergency Shelter</w:t>
      </w:r>
    </w:p>
    <w:p w14:paraId="230BDCBE" w14:textId="77777777" w:rsidR="009C32EA" w:rsidRDefault="009C32EA" w:rsidP="00AF5203">
      <w:pPr>
        <w:pStyle w:val="Heading4"/>
      </w:pPr>
      <w:r>
        <w:t xml:space="preserve">Project Celebration Inc. </w:t>
      </w:r>
    </w:p>
    <w:p w14:paraId="19202098" w14:textId="3A8EB5D6" w:rsidR="009C32EA" w:rsidRDefault="009C32EA" w:rsidP="0073717A">
      <w:pPr>
        <w:ind w:left="1440"/>
      </w:pPr>
      <w:r w:rsidRPr="5B9C240B">
        <w:rPr>
          <w:b/>
          <w:bCs/>
        </w:rPr>
        <w:t>Phone</w:t>
      </w:r>
      <w:r w:rsidR="0073717A">
        <w:rPr>
          <w:b/>
          <w:bCs/>
        </w:rPr>
        <w:t xml:space="preserve"> for</w:t>
      </w:r>
      <w:r>
        <w:t xml:space="preserve"> </w:t>
      </w:r>
      <w:r w:rsidRPr="0073717A">
        <w:rPr>
          <w:b/>
          <w:bCs/>
        </w:rPr>
        <w:t>Caddo, Bossier, &amp; Webster Parishes:</w:t>
      </w:r>
      <w:r>
        <w:t xml:space="preserve"> 318-227-7900 or 318-226-5015 </w:t>
      </w:r>
    </w:p>
    <w:p w14:paraId="008F2A35" w14:textId="08600AB0" w:rsidR="009C32EA" w:rsidRDefault="0073717A" w:rsidP="0073717A">
      <w:pPr>
        <w:ind w:left="1440"/>
      </w:pPr>
      <w:r w:rsidRPr="0073717A">
        <w:rPr>
          <w:b/>
          <w:bCs/>
        </w:rPr>
        <w:t xml:space="preserve">Phone for </w:t>
      </w:r>
      <w:r w:rsidR="009C32EA" w:rsidRPr="0073717A">
        <w:rPr>
          <w:b/>
          <w:bCs/>
        </w:rPr>
        <w:t>DeSoto, Natchitoches, Red River, &amp; Sabine Parishes:</w:t>
      </w:r>
      <w:r w:rsidR="009C32EA">
        <w:t xml:space="preserve"> 318-256-6242</w:t>
      </w:r>
    </w:p>
    <w:p w14:paraId="0F52F592" w14:textId="77777777" w:rsidR="009C32EA" w:rsidRDefault="009C32EA" w:rsidP="006765B7">
      <w:pPr>
        <w:ind w:left="1440"/>
      </w:pPr>
      <w:r w:rsidRPr="006765B7">
        <w:rPr>
          <w:b/>
          <w:bCs/>
        </w:rPr>
        <w:t>Website</w:t>
      </w:r>
      <w:r>
        <w:t xml:space="preserve">: </w:t>
      </w:r>
      <w:hyperlink r:id="rId36">
        <w:r w:rsidRPr="5B9C240B">
          <w:rPr>
            <w:rStyle w:val="Hyperlink"/>
          </w:rPr>
          <w:t>Project Celebration, Inc.</w:t>
        </w:r>
      </w:hyperlink>
    </w:p>
    <w:p w14:paraId="7CA38BFF" w14:textId="77777777" w:rsidR="009C32EA" w:rsidRDefault="009C32EA" w:rsidP="009C32EA">
      <w:pPr>
        <w:pStyle w:val="ListParagraph"/>
        <w:numPr>
          <w:ilvl w:val="0"/>
          <w:numId w:val="39"/>
        </w:numPr>
      </w:pPr>
      <w:r w:rsidRPr="5B9C240B">
        <w:t xml:space="preserve">Open 24/7 </w:t>
      </w:r>
    </w:p>
    <w:p w14:paraId="293EB68D" w14:textId="77777777" w:rsidR="009C32EA" w:rsidRDefault="009C32EA" w:rsidP="009C32EA">
      <w:pPr>
        <w:pStyle w:val="ListParagraph"/>
        <w:numPr>
          <w:ilvl w:val="0"/>
          <w:numId w:val="39"/>
        </w:numPr>
      </w:pPr>
      <w:r w:rsidRPr="5B9C240B">
        <w:t xml:space="preserve">Emergency shelter in Shreveport, LA and Many, LA </w:t>
      </w:r>
    </w:p>
    <w:p w14:paraId="65EE19A9" w14:textId="77777777" w:rsidR="009C32EA" w:rsidRPr="006765B7" w:rsidRDefault="009C32EA" w:rsidP="00AF5203">
      <w:pPr>
        <w:pStyle w:val="Heading4"/>
      </w:pPr>
      <w:r w:rsidRPr="006765B7">
        <w:rPr>
          <w:rStyle w:val="Heading4Char"/>
          <w:b/>
          <w:bCs/>
        </w:rPr>
        <w:t>Shreveport Bossier Resource Mission</w:t>
      </w:r>
      <w:r w:rsidRPr="006765B7">
        <w:t xml:space="preserve"> </w:t>
      </w:r>
    </w:p>
    <w:p w14:paraId="7A5B4B72" w14:textId="77777777" w:rsidR="009C32EA" w:rsidRDefault="009C32EA" w:rsidP="006765B7">
      <w:pPr>
        <w:ind w:left="1440"/>
      </w:pPr>
      <w:r w:rsidRPr="5B9C240B">
        <w:rPr>
          <w:b/>
          <w:bCs/>
        </w:rPr>
        <w:t>Phone:</w:t>
      </w:r>
      <w:r>
        <w:t xml:space="preserve"> 318-629-3300</w:t>
      </w:r>
    </w:p>
    <w:p w14:paraId="1B6A5990" w14:textId="77777777" w:rsidR="009C32EA" w:rsidRDefault="009C32EA" w:rsidP="006765B7">
      <w:pPr>
        <w:ind w:left="1440"/>
      </w:pPr>
      <w:r w:rsidRPr="5B9C240B">
        <w:rPr>
          <w:b/>
          <w:bCs/>
        </w:rPr>
        <w:t xml:space="preserve">Website: </w:t>
      </w:r>
      <w:hyperlink r:id="rId37">
        <w:r w:rsidRPr="5B9C240B">
          <w:rPr>
            <w:rStyle w:val="Hyperlink"/>
          </w:rPr>
          <w:t>Shreveport-Bossier Rescue Mission</w:t>
        </w:r>
      </w:hyperlink>
    </w:p>
    <w:p w14:paraId="59FABA9C" w14:textId="77777777" w:rsidR="009C32EA" w:rsidRDefault="009C32EA" w:rsidP="009C32EA">
      <w:pPr>
        <w:pStyle w:val="ListParagraph"/>
        <w:numPr>
          <w:ilvl w:val="0"/>
          <w:numId w:val="36"/>
        </w:numPr>
      </w:pPr>
      <w:r w:rsidRPr="5B9C240B">
        <w:t xml:space="preserve">Open 24/7 </w:t>
      </w:r>
    </w:p>
    <w:p w14:paraId="02D5CF96" w14:textId="77777777" w:rsidR="009C32EA" w:rsidRPr="006765B7" w:rsidRDefault="009C32EA" w:rsidP="00AF5203">
      <w:pPr>
        <w:pStyle w:val="Heading4"/>
      </w:pPr>
      <w:r w:rsidRPr="006765B7">
        <w:rPr>
          <w:rStyle w:val="Heading4Char"/>
          <w:b/>
          <w:bCs/>
        </w:rPr>
        <w:t>Hope Connections</w:t>
      </w:r>
    </w:p>
    <w:p w14:paraId="5F8969F5" w14:textId="77777777" w:rsidR="009C32EA" w:rsidRDefault="009C32EA" w:rsidP="006765B7">
      <w:pPr>
        <w:ind w:left="1440"/>
        <w:rPr>
          <w:b/>
          <w:bCs/>
        </w:rPr>
      </w:pPr>
      <w:r w:rsidRPr="5B9C240B">
        <w:rPr>
          <w:b/>
          <w:bCs/>
        </w:rPr>
        <w:t xml:space="preserve">Phone: </w:t>
      </w:r>
      <w:r w:rsidRPr="5B9C240B">
        <w:t>318-670-4591</w:t>
      </w:r>
    </w:p>
    <w:p w14:paraId="35B2CC40" w14:textId="77777777" w:rsidR="009C32EA" w:rsidRDefault="009C32EA" w:rsidP="006765B7">
      <w:pPr>
        <w:ind w:left="1440"/>
      </w:pPr>
      <w:r w:rsidRPr="5B9C240B">
        <w:rPr>
          <w:b/>
          <w:bCs/>
        </w:rPr>
        <w:t xml:space="preserve">Website: </w:t>
      </w:r>
      <w:hyperlink r:id="rId38">
        <w:r w:rsidRPr="5B9C240B">
          <w:rPr>
            <w:rStyle w:val="Hyperlink"/>
          </w:rPr>
          <w:t>Home | Hope Connections</w:t>
        </w:r>
      </w:hyperlink>
    </w:p>
    <w:p w14:paraId="2752817A" w14:textId="77777777" w:rsidR="009C32EA" w:rsidRDefault="009C32EA" w:rsidP="009C32EA">
      <w:pPr>
        <w:pStyle w:val="ListParagraph"/>
        <w:numPr>
          <w:ilvl w:val="0"/>
          <w:numId w:val="35"/>
        </w:numPr>
      </w:pPr>
      <w:r w:rsidRPr="5B9C240B">
        <w:t>Open 8:00 AM-4:00PM Monday through Friday</w:t>
      </w:r>
      <w:r>
        <w:tab/>
      </w:r>
    </w:p>
    <w:p w14:paraId="233DF113" w14:textId="77777777" w:rsidR="009C32EA" w:rsidRDefault="009C32EA" w:rsidP="009C32EA">
      <w:pPr>
        <w:pStyle w:val="Heading3"/>
      </w:pPr>
      <w:r>
        <w:t>Protective Orders</w:t>
      </w:r>
    </w:p>
    <w:p w14:paraId="1A5631E2" w14:textId="77777777" w:rsidR="009C32EA" w:rsidRPr="00C100EF" w:rsidRDefault="009C32EA" w:rsidP="00AF5203">
      <w:pPr>
        <w:pStyle w:val="Heading4"/>
      </w:pPr>
      <w:r w:rsidRPr="007D7B5D">
        <w:t>Daisy at Project Celebration, Inc.</w:t>
      </w:r>
      <w:r>
        <w:t xml:space="preserve"> </w:t>
      </w:r>
    </w:p>
    <w:p w14:paraId="77C4659E" w14:textId="77777777" w:rsidR="009C32EA" w:rsidRPr="009801BD" w:rsidRDefault="009C32EA" w:rsidP="009C32EA">
      <w:pPr>
        <w:ind w:left="1080" w:firstLine="360"/>
      </w:pPr>
      <w:r w:rsidRPr="5B9C240B">
        <w:rPr>
          <w:b/>
          <w:bCs/>
        </w:rPr>
        <w:t>Phone</w:t>
      </w:r>
      <w:r>
        <w:t>: 318-221-8003</w:t>
      </w:r>
    </w:p>
    <w:p w14:paraId="447B5948" w14:textId="77777777" w:rsidR="009C32EA" w:rsidRDefault="009C32EA" w:rsidP="009C32EA">
      <w:pPr>
        <w:ind w:left="1080" w:firstLine="360"/>
      </w:pPr>
      <w:r w:rsidRPr="006765B7">
        <w:rPr>
          <w:b/>
          <w:bCs/>
        </w:rPr>
        <w:lastRenderedPageBreak/>
        <w:t>Website</w:t>
      </w:r>
      <w:r>
        <w:t xml:space="preserve">: </w:t>
      </w:r>
      <w:hyperlink r:id="rId39">
        <w:r w:rsidRPr="5B9C240B">
          <w:rPr>
            <w:rStyle w:val="Hyperlink"/>
          </w:rPr>
          <w:t>Project Celebration, Inc.</w:t>
        </w:r>
      </w:hyperlink>
    </w:p>
    <w:p w14:paraId="4B1CF4CD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Assistance with Protective Orders</w:t>
      </w:r>
    </w:p>
    <w:p w14:paraId="30E8278D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Legal advocacy &amp; accompaniment</w:t>
      </w:r>
    </w:p>
    <w:p w14:paraId="55422636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Open 8:00 AM-4:00 PM Monday through Friday</w:t>
      </w:r>
    </w:p>
    <w:p w14:paraId="65C0C539" w14:textId="77777777" w:rsidR="009C32EA" w:rsidRPr="00C100EF" w:rsidRDefault="009C32EA" w:rsidP="00AF5203">
      <w:pPr>
        <w:pStyle w:val="Heading4"/>
      </w:pPr>
      <w:r w:rsidRPr="007D7B5D">
        <w:t>Caddo Parish Sheriff’s Office DV Unit</w:t>
      </w:r>
      <w:r>
        <w:t xml:space="preserve"> </w:t>
      </w:r>
    </w:p>
    <w:p w14:paraId="2F5B1338" w14:textId="77777777" w:rsidR="009C32EA" w:rsidRPr="009801BD" w:rsidRDefault="009C32EA" w:rsidP="009C32EA">
      <w:pPr>
        <w:ind w:left="1080" w:firstLine="360"/>
      </w:pPr>
      <w:r w:rsidRPr="5B9C240B">
        <w:rPr>
          <w:b/>
          <w:bCs/>
        </w:rPr>
        <w:t>Phone</w:t>
      </w:r>
      <w:r>
        <w:t>: 318-681-0869</w:t>
      </w:r>
    </w:p>
    <w:p w14:paraId="53FD1A51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 xml:space="preserve">Assistance with protective order filing </w:t>
      </w:r>
    </w:p>
    <w:p w14:paraId="2FE78080" w14:textId="77777777" w:rsidR="009C32EA" w:rsidRDefault="009C32EA" w:rsidP="009C32EA">
      <w:pPr>
        <w:pStyle w:val="ListParagraph"/>
        <w:numPr>
          <w:ilvl w:val="0"/>
          <w:numId w:val="47"/>
        </w:numPr>
        <w:ind w:left="2160"/>
      </w:pPr>
      <w:r>
        <w:t>Open 8:30 AM-4:30 PM Monday through Friday</w:t>
      </w:r>
    </w:p>
    <w:p w14:paraId="5F3977A1" w14:textId="77777777" w:rsidR="009C32EA" w:rsidRPr="006765B7" w:rsidRDefault="009C32EA" w:rsidP="00AF5203">
      <w:pPr>
        <w:pStyle w:val="Heading4"/>
      </w:pPr>
      <w:r w:rsidRPr="006765B7">
        <w:rPr>
          <w:rStyle w:val="Heading4Char"/>
          <w:b/>
          <w:bCs/>
        </w:rPr>
        <w:t>Northwest Louisiana Family Justice Center</w:t>
      </w:r>
    </w:p>
    <w:p w14:paraId="3AAF401E" w14:textId="77777777" w:rsidR="009C32EA" w:rsidRDefault="009C32EA" w:rsidP="006765B7">
      <w:pPr>
        <w:ind w:left="1440"/>
      </w:pPr>
      <w:r w:rsidRPr="5B9C240B">
        <w:rPr>
          <w:b/>
          <w:bCs/>
        </w:rPr>
        <w:t>Phone:</w:t>
      </w:r>
      <w:r>
        <w:t xml:space="preserve"> 318-584-7171</w:t>
      </w:r>
    </w:p>
    <w:p w14:paraId="703B9690" w14:textId="77777777" w:rsidR="009C32EA" w:rsidRDefault="009C32EA" w:rsidP="006765B7">
      <w:pPr>
        <w:ind w:left="1440"/>
      </w:pPr>
      <w:r w:rsidRPr="5B9C240B">
        <w:rPr>
          <w:b/>
          <w:bCs/>
        </w:rPr>
        <w:t>Website:</w:t>
      </w:r>
      <w:r>
        <w:t xml:space="preserve"> </w:t>
      </w:r>
      <w:hyperlink r:id="rId40">
        <w:r w:rsidRPr="5B9C240B">
          <w:rPr>
            <w:rStyle w:val="Hyperlink"/>
          </w:rPr>
          <w:t>NWLA Family Justice Center</w:t>
        </w:r>
      </w:hyperlink>
    </w:p>
    <w:p w14:paraId="390C0015" w14:textId="77777777" w:rsidR="009C32EA" w:rsidRDefault="009C32EA" w:rsidP="009C32EA">
      <w:pPr>
        <w:pStyle w:val="ListParagraph"/>
        <w:numPr>
          <w:ilvl w:val="0"/>
          <w:numId w:val="40"/>
        </w:numPr>
      </w:pPr>
      <w:r>
        <w:t xml:space="preserve">Assistance with protective order filing </w:t>
      </w:r>
    </w:p>
    <w:p w14:paraId="76CFA947" w14:textId="64DB5B76" w:rsidR="009C32EA" w:rsidRPr="00C100EF" w:rsidRDefault="009C32EA" w:rsidP="009C32EA">
      <w:pPr>
        <w:pStyle w:val="ListParagraph"/>
        <w:numPr>
          <w:ilvl w:val="0"/>
          <w:numId w:val="40"/>
        </w:numPr>
      </w:pPr>
      <w:r>
        <w:t>Open 9:00 AM-4:00 PM Monday through Friday</w:t>
      </w:r>
    </w:p>
    <w:p w14:paraId="179E1031" w14:textId="77777777" w:rsidR="009C32EA" w:rsidRDefault="009C32EA" w:rsidP="009C32EA">
      <w:pPr>
        <w:pStyle w:val="Heading3"/>
      </w:pPr>
      <w:r>
        <w:t>Law Enforcement</w:t>
      </w:r>
    </w:p>
    <w:p w14:paraId="25DFE3F8" w14:textId="77777777" w:rsidR="009C32EA" w:rsidRPr="009801BD" w:rsidRDefault="009C32EA" w:rsidP="009C32EA">
      <w:r>
        <w:t xml:space="preserve">*If you are experiencing an emergency or are in danger, please call 911 or refer to your local law enforcement agency for assistance. </w:t>
      </w:r>
    </w:p>
    <w:p w14:paraId="19397577" w14:textId="77777777" w:rsidR="009C32EA" w:rsidRDefault="009C32EA" w:rsidP="00AF5203">
      <w:pPr>
        <w:pStyle w:val="Heading4"/>
      </w:pPr>
      <w:r>
        <w:t xml:space="preserve">Shreveport Police Department </w:t>
      </w:r>
    </w:p>
    <w:p w14:paraId="4C5C1DF0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318-673-7300</w:t>
      </w:r>
    </w:p>
    <w:p w14:paraId="04F55383" w14:textId="77777777" w:rsidR="009C32EA" w:rsidRDefault="009C32EA" w:rsidP="00AF5203">
      <w:pPr>
        <w:pStyle w:val="Heading4"/>
      </w:pPr>
      <w:r>
        <w:t>Caddo Parish Sheriff's Office</w:t>
      </w:r>
    </w:p>
    <w:p w14:paraId="52917B77" w14:textId="77777777" w:rsidR="009C32EA" w:rsidRPr="00FE4F88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318-675-2170</w:t>
      </w:r>
    </w:p>
    <w:p w14:paraId="323A6AE2" w14:textId="77777777" w:rsidR="009C32EA" w:rsidRDefault="009C32EA" w:rsidP="00AF5203">
      <w:pPr>
        <w:pStyle w:val="Heading4"/>
      </w:pPr>
      <w:r>
        <w:t>Bossier City Police Department</w:t>
      </w:r>
    </w:p>
    <w:p w14:paraId="0623341A" w14:textId="77777777" w:rsidR="009C32EA" w:rsidRPr="00FE4F88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318-741-8611</w:t>
      </w:r>
    </w:p>
    <w:p w14:paraId="0F926E50" w14:textId="77777777" w:rsidR="009C32EA" w:rsidRDefault="009C32EA" w:rsidP="00AF5203">
      <w:pPr>
        <w:pStyle w:val="Heading4"/>
      </w:pPr>
      <w:r>
        <w:t>Bossier Parish Sheriff's Office</w:t>
      </w:r>
    </w:p>
    <w:p w14:paraId="7F9EB49F" w14:textId="77777777" w:rsidR="009C32EA" w:rsidRPr="00FE4F88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318-965-2203</w:t>
      </w:r>
    </w:p>
    <w:p w14:paraId="0684357F" w14:textId="77777777" w:rsidR="009C32EA" w:rsidRDefault="009C32EA" w:rsidP="00AF5203">
      <w:pPr>
        <w:pStyle w:val="Heading4"/>
      </w:pPr>
      <w:r>
        <w:t>Minden Police Department</w:t>
      </w:r>
    </w:p>
    <w:p w14:paraId="1904F4D3" w14:textId="77777777" w:rsidR="009C32EA" w:rsidRPr="00FE4F88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318-371-4226</w:t>
      </w:r>
    </w:p>
    <w:p w14:paraId="6E30F228" w14:textId="77777777" w:rsidR="009C32EA" w:rsidRDefault="009C32EA" w:rsidP="00AF5203">
      <w:pPr>
        <w:pStyle w:val="Heading4"/>
      </w:pPr>
      <w:r>
        <w:t>Webster Parish Sheriff's Office</w:t>
      </w:r>
    </w:p>
    <w:p w14:paraId="66C6C883" w14:textId="77777777" w:rsidR="009C32EA" w:rsidRPr="00FE4F88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318-377-1515</w:t>
      </w:r>
    </w:p>
    <w:p w14:paraId="73073DA7" w14:textId="77777777" w:rsidR="009C32EA" w:rsidRDefault="009C32EA" w:rsidP="009C32EA">
      <w:pPr>
        <w:pStyle w:val="Heading3"/>
      </w:pPr>
      <w:r>
        <w:lastRenderedPageBreak/>
        <w:t>Legal Assistance</w:t>
      </w:r>
    </w:p>
    <w:p w14:paraId="77D5175E" w14:textId="77777777" w:rsidR="009C32EA" w:rsidRPr="00C100EF" w:rsidRDefault="009C32EA" w:rsidP="00AF5203">
      <w:pPr>
        <w:pStyle w:val="Heading4"/>
      </w:pPr>
      <w:r>
        <w:t>Pro Bono Project</w:t>
      </w:r>
    </w:p>
    <w:p w14:paraId="44EE59F9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318-221-8104</w:t>
      </w:r>
    </w:p>
    <w:p w14:paraId="06FE83CC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Website:</w:t>
      </w:r>
      <w:r>
        <w:t xml:space="preserve"> </w:t>
      </w:r>
      <w:hyperlink r:id="rId41">
        <w:r w:rsidRPr="5B9C240B">
          <w:rPr>
            <w:rStyle w:val="Hyperlink"/>
          </w:rPr>
          <w:t>Pro Bono Project | Shreveport Bar Foundation</w:t>
        </w:r>
      </w:hyperlink>
    </w:p>
    <w:p w14:paraId="6D12D085" w14:textId="77777777" w:rsidR="009C32EA" w:rsidRDefault="009C32EA" w:rsidP="009C32EA">
      <w:pPr>
        <w:pStyle w:val="ListParagraph"/>
        <w:numPr>
          <w:ilvl w:val="0"/>
          <w:numId w:val="48"/>
        </w:numPr>
      </w:pPr>
      <w:r>
        <w:t>Free legal assistance from attorneys in civil matters for qualified low-incomes Caddo &amp; Bossier Parish residents</w:t>
      </w:r>
    </w:p>
    <w:p w14:paraId="05D66CFD" w14:textId="77777777" w:rsidR="009C32EA" w:rsidRDefault="009C32EA" w:rsidP="009C32EA">
      <w:pPr>
        <w:pStyle w:val="ListParagraph"/>
        <w:numPr>
          <w:ilvl w:val="0"/>
          <w:numId w:val="48"/>
        </w:numPr>
      </w:pPr>
      <w:r>
        <w:t>Free legal advice</w:t>
      </w:r>
    </w:p>
    <w:p w14:paraId="0E1FE454" w14:textId="425A8691" w:rsidR="009C32EA" w:rsidRDefault="009C32EA" w:rsidP="009C32EA">
      <w:pPr>
        <w:pStyle w:val="ListParagraph"/>
        <w:numPr>
          <w:ilvl w:val="0"/>
          <w:numId w:val="48"/>
        </w:numPr>
      </w:pPr>
      <w:r>
        <w:t>Open 8:30 AM</w:t>
      </w:r>
      <w:r w:rsidR="002F06DF">
        <w:t xml:space="preserve"> - </w:t>
      </w:r>
      <w:r>
        <w:t>4:30 PM Monday through Thursday and 9:00 AM</w:t>
      </w:r>
      <w:r w:rsidR="002F06DF">
        <w:t xml:space="preserve"> </w:t>
      </w:r>
      <w:r>
        <w:t>-2:00 PM on Friday</w:t>
      </w:r>
    </w:p>
    <w:p w14:paraId="788729C1" w14:textId="77777777" w:rsidR="009C32EA" w:rsidRDefault="009C32EA" w:rsidP="00AF5203">
      <w:pPr>
        <w:pStyle w:val="Heading4"/>
      </w:pPr>
      <w:r>
        <w:t xml:space="preserve">Shreveport Bar Association </w:t>
      </w:r>
    </w:p>
    <w:p w14:paraId="7459B6A3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318-222-3643</w:t>
      </w:r>
    </w:p>
    <w:p w14:paraId="30C09037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Website:</w:t>
      </w:r>
      <w:r>
        <w:t xml:space="preserve"> </w:t>
      </w:r>
      <w:hyperlink r:id="rId42">
        <w:r w:rsidRPr="5B9C240B">
          <w:rPr>
            <w:rStyle w:val="Hyperlink"/>
          </w:rPr>
          <w:t>Shreveport Bar Foundation</w:t>
        </w:r>
      </w:hyperlink>
    </w:p>
    <w:p w14:paraId="66695157" w14:textId="77777777" w:rsidR="009C32EA" w:rsidRDefault="009C32EA" w:rsidP="009C32EA">
      <w:pPr>
        <w:pStyle w:val="ListParagraph"/>
        <w:numPr>
          <w:ilvl w:val="0"/>
          <w:numId w:val="48"/>
        </w:numPr>
      </w:pPr>
      <w:r>
        <w:t>Ask a Lawyer Sessions</w:t>
      </w:r>
    </w:p>
    <w:p w14:paraId="71625BC2" w14:textId="77777777" w:rsidR="009C32EA" w:rsidRDefault="009C32EA" w:rsidP="009C32EA">
      <w:pPr>
        <w:pStyle w:val="ListParagraph"/>
        <w:numPr>
          <w:ilvl w:val="0"/>
          <w:numId w:val="48"/>
        </w:numPr>
      </w:pPr>
      <w:r>
        <w:t>Protective order assistance</w:t>
      </w:r>
    </w:p>
    <w:p w14:paraId="6567038E" w14:textId="77777777" w:rsidR="009C32EA" w:rsidRDefault="009C32EA" w:rsidP="009C32EA">
      <w:pPr>
        <w:pStyle w:val="ListParagraph"/>
        <w:numPr>
          <w:ilvl w:val="0"/>
          <w:numId w:val="48"/>
        </w:numPr>
      </w:pPr>
      <w:r>
        <w:t xml:space="preserve">Charitable legal assistance </w:t>
      </w:r>
    </w:p>
    <w:p w14:paraId="3C0055F3" w14:textId="2A214695" w:rsidR="009C32EA" w:rsidRDefault="009C32EA" w:rsidP="009C32EA">
      <w:pPr>
        <w:pStyle w:val="ListParagraph"/>
        <w:numPr>
          <w:ilvl w:val="0"/>
          <w:numId w:val="48"/>
        </w:numPr>
      </w:pPr>
      <w:r>
        <w:t>Open 8:30 AM</w:t>
      </w:r>
      <w:r w:rsidR="002F06DF">
        <w:t xml:space="preserve"> - </w:t>
      </w:r>
      <w:r>
        <w:t>4:30 PM Monday through Thursday and 9:00 AM</w:t>
      </w:r>
      <w:r w:rsidR="002F06DF">
        <w:t xml:space="preserve"> </w:t>
      </w:r>
      <w:r>
        <w:t>-2:00 PM on Friday</w:t>
      </w:r>
    </w:p>
    <w:p w14:paraId="73EE0C50" w14:textId="77777777" w:rsidR="009C32EA" w:rsidRDefault="009C32EA" w:rsidP="00AF5203">
      <w:pPr>
        <w:pStyle w:val="Heading4"/>
      </w:pPr>
      <w:r>
        <w:t>Louisiana Pardons &amp; Parole Board</w:t>
      </w:r>
    </w:p>
    <w:p w14:paraId="0E5B4C61" w14:textId="77777777" w:rsidR="009C32EA" w:rsidRDefault="009C32EA" w:rsidP="00172F39">
      <w:pPr>
        <w:ind w:left="1440"/>
      </w:pPr>
      <w:r w:rsidRPr="5B9C240B">
        <w:rPr>
          <w:b/>
          <w:bCs/>
        </w:rPr>
        <w:t>Phone:</w:t>
      </w:r>
      <w:r>
        <w:t xml:space="preserve"> 225-342-6622</w:t>
      </w:r>
    </w:p>
    <w:p w14:paraId="5F8DEDB1" w14:textId="77777777" w:rsidR="009C32EA" w:rsidRDefault="009C32EA" w:rsidP="00172F39">
      <w:pPr>
        <w:ind w:left="1440"/>
      </w:pPr>
      <w:r w:rsidRPr="5B9C240B">
        <w:rPr>
          <w:b/>
          <w:bCs/>
        </w:rPr>
        <w:t>Website:</w:t>
      </w:r>
      <w:r>
        <w:t xml:space="preserve"> </w:t>
      </w:r>
      <w:hyperlink r:id="rId43">
        <w:r w:rsidRPr="5B9C240B">
          <w:rPr>
            <w:rStyle w:val="Hyperlink"/>
          </w:rPr>
          <w:t>Victim Services</w:t>
        </w:r>
      </w:hyperlink>
    </w:p>
    <w:p w14:paraId="62E491F0" w14:textId="77777777" w:rsidR="009C32EA" w:rsidRDefault="009C32EA" w:rsidP="009C32EA">
      <w:pPr>
        <w:pStyle w:val="ListParagraph"/>
        <w:numPr>
          <w:ilvl w:val="0"/>
          <w:numId w:val="19"/>
        </w:numPr>
      </w:pPr>
      <w:r w:rsidRPr="5B9C240B">
        <w:t>Victims' notification registration</w:t>
      </w:r>
    </w:p>
    <w:p w14:paraId="75BFA0F1" w14:textId="77777777" w:rsidR="009C32EA" w:rsidRDefault="009C32EA" w:rsidP="009C32EA">
      <w:pPr>
        <w:pStyle w:val="ListParagraph"/>
        <w:numPr>
          <w:ilvl w:val="0"/>
          <w:numId w:val="19"/>
        </w:numPr>
      </w:pPr>
      <w:r w:rsidRPr="5B9C240B">
        <w:t>Support before, during, and after hearings</w:t>
      </w:r>
    </w:p>
    <w:p w14:paraId="538E27F3" w14:textId="77777777" w:rsidR="009C32EA" w:rsidRDefault="009C32EA" w:rsidP="009C32EA">
      <w:pPr>
        <w:pStyle w:val="ListParagraph"/>
        <w:numPr>
          <w:ilvl w:val="0"/>
          <w:numId w:val="19"/>
        </w:numPr>
      </w:pPr>
      <w:r w:rsidRPr="5B9C240B">
        <w:t>Victim impact statement assistance</w:t>
      </w:r>
    </w:p>
    <w:p w14:paraId="0F9F6C6C" w14:textId="4DE8749C" w:rsidR="009C32EA" w:rsidRDefault="009C32EA" w:rsidP="009C32EA">
      <w:pPr>
        <w:pStyle w:val="ListParagraph"/>
        <w:numPr>
          <w:ilvl w:val="0"/>
          <w:numId w:val="19"/>
        </w:numPr>
      </w:pPr>
      <w:r w:rsidRPr="5B9C240B">
        <w:t xml:space="preserve">Victim-offender </w:t>
      </w:r>
      <w:r w:rsidR="00C46277" w:rsidRPr="5B9C240B">
        <w:t>dialogue</w:t>
      </w:r>
      <w:r w:rsidRPr="5B9C240B">
        <w:t xml:space="preserve"> </w:t>
      </w:r>
    </w:p>
    <w:p w14:paraId="4A870D5D" w14:textId="2D27ED6B" w:rsidR="009C32EA" w:rsidRDefault="009C32EA" w:rsidP="009C32EA">
      <w:pPr>
        <w:pStyle w:val="ListParagraph"/>
        <w:numPr>
          <w:ilvl w:val="0"/>
          <w:numId w:val="19"/>
        </w:numPr>
      </w:pPr>
      <w:r w:rsidRPr="5B9C240B">
        <w:t>Open 8:00 AM</w:t>
      </w:r>
      <w:r w:rsidR="002F06DF">
        <w:t xml:space="preserve"> </w:t>
      </w:r>
      <w:r w:rsidRPr="5B9C240B">
        <w:t>-</w:t>
      </w:r>
      <w:r w:rsidR="002F06DF">
        <w:t xml:space="preserve"> </w:t>
      </w:r>
      <w:r w:rsidRPr="5B9C240B">
        <w:t>4:30 P</w:t>
      </w:r>
      <w:r w:rsidR="002F06DF">
        <w:t>M</w:t>
      </w:r>
      <w:r w:rsidRPr="5B9C240B">
        <w:t xml:space="preserve"> Monday through Friday </w:t>
      </w:r>
    </w:p>
    <w:p w14:paraId="3A188FF6" w14:textId="77777777" w:rsidR="009C32EA" w:rsidRPr="00172F39" w:rsidRDefault="009C32EA" w:rsidP="00AF5203">
      <w:pPr>
        <w:pStyle w:val="Heading4"/>
      </w:pPr>
      <w:r w:rsidRPr="00172F39">
        <w:rPr>
          <w:rStyle w:val="Heading4Char"/>
          <w:b/>
          <w:bCs/>
        </w:rPr>
        <w:t xml:space="preserve">Louisiana VINE </w:t>
      </w:r>
    </w:p>
    <w:p w14:paraId="5B57AEC7" w14:textId="77777777" w:rsidR="009C32EA" w:rsidRDefault="009C32EA" w:rsidP="00172F39">
      <w:pPr>
        <w:ind w:left="1440"/>
      </w:pPr>
      <w:r w:rsidRPr="00172F39">
        <w:rPr>
          <w:b/>
          <w:bCs/>
        </w:rPr>
        <w:t>Phone</w:t>
      </w:r>
      <w:r w:rsidRPr="5B9C240B">
        <w:t>: 866-528-6748</w:t>
      </w:r>
    </w:p>
    <w:p w14:paraId="4DD8DD09" w14:textId="77777777" w:rsidR="009C32EA" w:rsidRDefault="009C32EA" w:rsidP="00172F39">
      <w:pPr>
        <w:ind w:left="1440"/>
      </w:pPr>
      <w:r w:rsidRPr="00172F39">
        <w:rPr>
          <w:b/>
          <w:bCs/>
        </w:rPr>
        <w:t>Website</w:t>
      </w:r>
      <w:r w:rsidRPr="5B9C240B">
        <w:t xml:space="preserve">: </w:t>
      </w:r>
      <w:hyperlink r:id="rId44">
        <w:r w:rsidRPr="5B9C240B">
          <w:rPr>
            <w:rStyle w:val="Hyperlink"/>
          </w:rPr>
          <w:t>Louisiana VINE - Louisiana</w:t>
        </w:r>
      </w:hyperlink>
    </w:p>
    <w:p w14:paraId="13A48CD2" w14:textId="77777777" w:rsidR="009C32EA" w:rsidRDefault="009C32EA" w:rsidP="009C32EA">
      <w:pPr>
        <w:pStyle w:val="ListParagraph"/>
        <w:numPr>
          <w:ilvl w:val="0"/>
          <w:numId w:val="18"/>
        </w:numPr>
      </w:pPr>
      <w:r w:rsidRPr="5B9C240B">
        <w:t xml:space="preserve">Register for notifications on inmates in Louisiana </w:t>
      </w:r>
    </w:p>
    <w:p w14:paraId="2ABB1301" w14:textId="77777777" w:rsidR="009C32EA" w:rsidRDefault="009C32EA" w:rsidP="009C32EA">
      <w:pPr>
        <w:pStyle w:val="Heading3"/>
      </w:pPr>
      <w:r>
        <w:lastRenderedPageBreak/>
        <w:t>Financial Assistance</w:t>
      </w:r>
    </w:p>
    <w:p w14:paraId="65D4E879" w14:textId="77777777" w:rsidR="009C32EA" w:rsidRDefault="009C32EA" w:rsidP="00AF5203">
      <w:pPr>
        <w:pStyle w:val="Heading4"/>
      </w:pPr>
      <w:r>
        <w:t>Catholic Charities</w:t>
      </w:r>
    </w:p>
    <w:p w14:paraId="33E7655D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318-865-0200</w:t>
      </w:r>
    </w:p>
    <w:p w14:paraId="4F2880D8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Website:</w:t>
      </w:r>
      <w:r>
        <w:t xml:space="preserve"> </w:t>
      </w:r>
      <w:hyperlink r:id="rId45">
        <w:r w:rsidRPr="5B9C240B">
          <w:rPr>
            <w:rStyle w:val="Hyperlink"/>
          </w:rPr>
          <w:t xml:space="preserve">Catholic Charities of North Louisiana </w:t>
        </w:r>
      </w:hyperlink>
    </w:p>
    <w:p w14:paraId="5FE3B310" w14:textId="77777777" w:rsidR="009C32EA" w:rsidRDefault="009C32EA" w:rsidP="009C32EA">
      <w:pPr>
        <w:pStyle w:val="ListParagraph"/>
        <w:numPr>
          <w:ilvl w:val="0"/>
          <w:numId w:val="48"/>
        </w:numPr>
      </w:pPr>
      <w:r>
        <w:t>Emergency financial &amp; SNAP benefit assistance</w:t>
      </w:r>
    </w:p>
    <w:p w14:paraId="3D59496D" w14:textId="77777777" w:rsidR="009C32EA" w:rsidRDefault="009C32EA" w:rsidP="009C32EA">
      <w:pPr>
        <w:pStyle w:val="ListParagraph"/>
        <w:numPr>
          <w:ilvl w:val="0"/>
          <w:numId w:val="48"/>
        </w:numPr>
      </w:pPr>
      <w:r>
        <w:t xml:space="preserve">Housing &amp; credit counseling </w:t>
      </w:r>
    </w:p>
    <w:p w14:paraId="2562A18F" w14:textId="77777777" w:rsidR="009C32EA" w:rsidRDefault="009C32EA" w:rsidP="009C32EA">
      <w:pPr>
        <w:pStyle w:val="ListParagraph"/>
        <w:numPr>
          <w:ilvl w:val="0"/>
          <w:numId w:val="48"/>
        </w:numPr>
      </w:pPr>
      <w:r>
        <w:t>Financial Education</w:t>
      </w:r>
    </w:p>
    <w:p w14:paraId="53DC9EF3" w14:textId="77777777" w:rsidR="009C32EA" w:rsidRDefault="009C32EA" w:rsidP="009C32EA">
      <w:pPr>
        <w:pStyle w:val="ListParagraph"/>
        <w:numPr>
          <w:ilvl w:val="0"/>
          <w:numId w:val="48"/>
        </w:numPr>
      </w:pPr>
      <w:r>
        <w:t>Legal assistance (immigration services)</w:t>
      </w:r>
    </w:p>
    <w:p w14:paraId="51CAAC5D" w14:textId="77777777" w:rsidR="009C32EA" w:rsidRDefault="009C32EA" w:rsidP="009C32EA">
      <w:pPr>
        <w:pStyle w:val="ListParagraph"/>
        <w:numPr>
          <w:ilvl w:val="0"/>
          <w:numId w:val="48"/>
        </w:numPr>
      </w:pPr>
      <w:r>
        <w:t>ESL &amp; parenting classes</w:t>
      </w:r>
    </w:p>
    <w:p w14:paraId="67434EB0" w14:textId="77777777" w:rsidR="009C32EA" w:rsidRDefault="009C32EA" w:rsidP="009C32EA">
      <w:pPr>
        <w:pStyle w:val="ListParagraph"/>
        <w:numPr>
          <w:ilvl w:val="0"/>
          <w:numId w:val="48"/>
        </w:numPr>
      </w:pPr>
      <w:r>
        <w:t xml:space="preserve">Resource closet </w:t>
      </w:r>
    </w:p>
    <w:p w14:paraId="1C2EAD27" w14:textId="7C038623" w:rsidR="009C32EA" w:rsidRDefault="009C32EA" w:rsidP="009C32EA">
      <w:pPr>
        <w:pStyle w:val="ListParagraph"/>
        <w:numPr>
          <w:ilvl w:val="0"/>
          <w:numId w:val="48"/>
        </w:numPr>
      </w:pPr>
      <w:r>
        <w:t>Open 8:30 AM</w:t>
      </w:r>
      <w:r w:rsidR="002F06DF">
        <w:t xml:space="preserve"> </w:t>
      </w:r>
      <w:r>
        <w:t>-</w:t>
      </w:r>
      <w:r w:rsidR="002F06DF">
        <w:t xml:space="preserve"> </w:t>
      </w:r>
      <w:r>
        <w:t>4:30 PM Monday through Friday</w:t>
      </w:r>
    </w:p>
    <w:p w14:paraId="45B56445" w14:textId="77777777" w:rsidR="009C32EA" w:rsidRDefault="009C32EA" w:rsidP="00AF5203">
      <w:pPr>
        <w:pStyle w:val="Heading4"/>
      </w:pPr>
      <w:r>
        <w:t>Highland Center</w:t>
      </w:r>
    </w:p>
    <w:p w14:paraId="5AD48042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318-673-8440</w:t>
      </w:r>
    </w:p>
    <w:p w14:paraId="254951F9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Website:</w:t>
      </w:r>
      <w:r>
        <w:t xml:space="preserve"> </w:t>
      </w:r>
      <w:hyperlink r:id="rId46">
        <w:r w:rsidRPr="5B9C240B">
          <w:rPr>
            <w:rStyle w:val="Hyperlink"/>
          </w:rPr>
          <w:t>The Highland Center</w:t>
        </w:r>
      </w:hyperlink>
    </w:p>
    <w:p w14:paraId="08DA89D0" w14:textId="77777777" w:rsidR="009C32EA" w:rsidRDefault="009C32EA" w:rsidP="00DE7DBC">
      <w:pPr>
        <w:pStyle w:val="ListParagraph"/>
        <w:numPr>
          <w:ilvl w:val="0"/>
          <w:numId w:val="48"/>
        </w:numPr>
      </w:pPr>
      <w:r>
        <w:t>Housing &amp; credit counseling</w:t>
      </w:r>
    </w:p>
    <w:p w14:paraId="42E5A78F" w14:textId="77777777" w:rsidR="009C32EA" w:rsidRDefault="009C32EA" w:rsidP="00DE7DBC">
      <w:pPr>
        <w:pStyle w:val="ListParagraph"/>
        <w:numPr>
          <w:ilvl w:val="0"/>
          <w:numId w:val="48"/>
        </w:numPr>
      </w:pPr>
      <w:r>
        <w:t>First-time homebuyers' workshop</w:t>
      </w:r>
    </w:p>
    <w:p w14:paraId="7F59FF39" w14:textId="77777777" w:rsidR="009C32EA" w:rsidRDefault="009C32EA" w:rsidP="00DE7DBC">
      <w:pPr>
        <w:pStyle w:val="ListParagraph"/>
        <w:numPr>
          <w:ilvl w:val="0"/>
          <w:numId w:val="48"/>
        </w:numPr>
      </w:pPr>
      <w:r>
        <w:t>Tax prep</w:t>
      </w:r>
    </w:p>
    <w:p w14:paraId="3AA12B96" w14:textId="2F513F24" w:rsidR="009C32EA" w:rsidRDefault="00C46277" w:rsidP="00DE7DBC">
      <w:pPr>
        <w:pStyle w:val="ListParagraph"/>
        <w:numPr>
          <w:ilvl w:val="0"/>
          <w:numId w:val="48"/>
        </w:numPr>
      </w:pPr>
      <w:r>
        <w:t>Hand-up</w:t>
      </w:r>
      <w:r w:rsidR="009C32EA">
        <w:t xml:space="preserve"> loans</w:t>
      </w:r>
    </w:p>
    <w:p w14:paraId="5411F953" w14:textId="77777777" w:rsidR="009C32EA" w:rsidRDefault="009C32EA" w:rsidP="00DE7DBC">
      <w:pPr>
        <w:pStyle w:val="ListParagraph"/>
        <w:numPr>
          <w:ilvl w:val="0"/>
          <w:numId w:val="48"/>
        </w:numPr>
      </w:pPr>
      <w:r>
        <w:t>Low-fee ATM</w:t>
      </w:r>
    </w:p>
    <w:p w14:paraId="5096CB34" w14:textId="1A437346" w:rsidR="009C32EA" w:rsidRDefault="009C32EA" w:rsidP="00DE7DBC">
      <w:pPr>
        <w:pStyle w:val="ListParagraph"/>
        <w:numPr>
          <w:ilvl w:val="0"/>
          <w:numId w:val="48"/>
        </w:numPr>
      </w:pPr>
      <w:r>
        <w:t>Open 9:00 AM</w:t>
      </w:r>
      <w:r w:rsidR="002F06DF">
        <w:t xml:space="preserve"> </w:t>
      </w:r>
      <w:r>
        <w:t>-</w:t>
      </w:r>
      <w:r w:rsidR="002F06DF">
        <w:t xml:space="preserve"> </w:t>
      </w:r>
      <w:r>
        <w:t>4:00 PM Monday through Friday</w:t>
      </w:r>
    </w:p>
    <w:p w14:paraId="43FE72DE" w14:textId="77777777" w:rsidR="009C32EA" w:rsidRDefault="009C32EA" w:rsidP="009C32EA">
      <w:pPr>
        <w:pStyle w:val="Heading3"/>
      </w:pPr>
      <w:r>
        <w:t xml:space="preserve">Older Adult Services </w:t>
      </w:r>
    </w:p>
    <w:p w14:paraId="1389747C" w14:textId="77777777" w:rsidR="009C32EA" w:rsidRPr="00C100EF" w:rsidRDefault="009C32EA" w:rsidP="00AF5203">
      <w:pPr>
        <w:pStyle w:val="Heading4"/>
      </w:pPr>
      <w:r>
        <w:t>Adult Protective Services</w:t>
      </w:r>
    </w:p>
    <w:p w14:paraId="1B46779D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800-898-4910</w:t>
      </w:r>
    </w:p>
    <w:p w14:paraId="79678F35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Website:</w:t>
      </w:r>
      <w:r>
        <w:t xml:space="preserve"> </w:t>
      </w:r>
      <w:hyperlink r:id="rId47">
        <w:r w:rsidRPr="5B9C240B">
          <w:rPr>
            <w:rStyle w:val="Hyperlink"/>
          </w:rPr>
          <w:t>Adult Protective Services (APS) | Louisiana Department of Health</w:t>
        </w:r>
      </w:hyperlink>
    </w:p>
    <w:p w14:paraId="14EDE7E8" w14:textId="77777777" w:rsidR="009C32EA" w:rsidRDefault="009C32EA" w:rsidP="00DE7DBC">
      <w:pPr>
        <w:pStyle w:val="ListParagraph"/>
        <w:numPr>
          <w:ilvl w:val="0"/>
          <w:numId w:val="48"/>
        </w:numPr>
      </w:pPr>
      <w:r>
        <w:t xml:space="preserve">Investigates reports and arranges services for vulnerable individuals ages 19-59 years of age that are at risk of abuse, neglect, exploitation, or extortion </w:t>
      </w:r>
    </w:p>
    <w:p w14:paraId="05E6684E" w14:textId="3D3866A7" w:rsidR="009C32EA" w:rsidRDefault="009C32EA" w:rsidP="00DE7DBC">
      <w:pPr>
        <w:pStyle w:val="ListParagraph"/>
        <w:numPr>
          <w:ilvl w:val="0"/>
          <w:numId w:val="48"/>
        </w:numPr>
        <w:rPr>
          <w:rFonts w:ascii="Segoe UI Emoji" w:eastAsia="Segoe UI Emoji" w:hAnsi="Segoe UI Emoji" w:cs="Segoe UI Emoji"/>
        </w:rPr>
      </w:pPr>
      <w:r>
        <w:t>Open 8:00 A</w:t>
      </w:r>
      <w:r w:rsidR="002F06DF">
        <w:t xml:space="preserve">M </w:t>
      </w:r>
      <w:r>
        <w:t>-</w:t>
      </w:r>
      <w:r w:rsidR="002F06DF">
        <w:t xml:space="preserve"> </w:t>
      </w:r>
      <w:r>
        <w:t xml:space="preserve">4:30 PM Monday through Friday </w:t>
      </w:r>
    </w:p>
    <w:p w14:paraId="733C3493" w14:textId="77777777" w:rsidR="009C32EA" w:rsidRDefault="009C32EA" w:rsidP="00AF5203">
      <w:pPr>
        <w:pStyle w:val="Heading4"/>
      </w:pPr>
      <w:r>
        <w:t>Elderly Protective Services</w:t>
      </w:r>
    </w:p>
    <w:p w14:paraId="67B9ED1A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833-577-6532</w:t>
      </w:r>
    </w:p>
    <w:p w14:paraId="62C9E878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Website:</w:t>
      </w:r>
      <w:r>
        <w:t xml:space="preserve"> </w:t>
      </w:r>
      <w:hyperlink r:id="rId48">
        <w:r w:rsidRPr="5B9C240B">
          <w:rPr>
            <w:rStyle w:val="Hyperlink"/>
          </w:rPr>
          <w:t>Elderly Protective Services - Governor's Office of Elderly Affairs</w:t>
        </w:r>
      </w:hyperlink>
    </w:p>
    <w:p w14:paraId="76E81E41" w14:textId="77777777" w:rsidR="009C32EA" w:rsidRDefault="009C32EA" w:rsidP="009C32EA">
      <w:pPr>
        <w:pStyle w:val="ListParagraph"/>
        <w:numPr>
          <w:ilvl w:val="0"/>
          <w:numId w:val="48"/>
        </w:numPr>
      </w:pPr>
      <w:r w:rsidRPr="5B9C240B">
        <w:lastRenderedPageBreak/>
        <w:t>I</w:t>
      </w:r>
      <w:r w:rsidRPr="5B9C240B">
        <w:rPr>
          <w:color w:val="000000" w:themeColor="text1"/>
        </w:rPr>
        <w:t>nvestigates reports and arranges services for individuals 60 years of age or older that are at risk of abuse, neglect, exploitation, or extortion</w:t>
      </w:r>
    </w:p>
    <w:p w14:paraId="41DD9B93" w14:textId="6409964C" w:rsidR="009C32EA" w:rsidRDefault="009C32EA" w:rsidP="009C32EA">
      <w:pPr>
        <w:pStyle w:val="ListParagraph"/>
        <w:numPr>
          <w:ilvl w:val="0"/>
          <w:numId w:val="48"/>
        </w:numPr>
      </w:pPr>
      <w:r w:rsidRPr="5B9C240B">
        <w:rPr>
          <w:color w:val="000000" w:themeColor="text1"/>
        </w:rPr>
        <w:t>Open 8:00 AM</w:t>
      </w:r>
      <w:r w:rsidR="002F06DF">
        <w:rPr>
          <w:color w:val="000000" w:themeColor="text1"/>
        </w:rPr>
        <w:t xml:space="preserve"> </w:t>
      </w:r>
      <w:r w:rsidRPr="5B9C240B">
        <w:rPr>
          <w:color w:val="000000" w:themeColor="text1"/>
        </w:rPr>
        <w:t>-</w:t>
      </w:r>
      <w:r w:rsidR="002F06DF">
        <w:rPr>
          <w:color w:val="000000" w:themeColor="text1"/>
        </w:rPr>
        <w:t xml:space="preserve"> </w:t>
      </w:r>
      <w:r w:rsidRPr="5B9C240B">
        <w:rPr>
          <w:color w:val="000000" w:themeColor="text1"/>
        </w:rPr>
        <w:t>4:30 PM Monday through Friday</w:t>
      </w:r>
    </w:p>
    <w:p w14:paraId="6DA628E5" w14:textId="77777777" w:rsidR="009C32EA" w:rsidRDefault="009C32EA" w:rsidP="00AF5203">
      <w:pPr>
        <w:pStyle w:val="Heading4"/>
      </w:pPr>
      <w:r w:rsidRPr="5B9C240B">
        <w:t>Caddo Council on Aging</w:t>
      </w:r>
    </w:p>
    <w:p w14:paraId="1A7BD8DF" w14:textId="77777777" w:rsidR="009C32EA" w:rsidRDefault="009C32EA" w:rsidP="00DE7DBC">
      <w:pPr>
        <w:ind w:left="1440"/>
      </w:pPr>
      <w:r w:rsidRPr="00DE7DBC">
        <w:rPr>
          <w:b/>
          <w:bCs/>
        </w:rPr>
        <w:t>Phone</w:t>
      </w:r>
      <w:r w:rsidRPr="5B9C240B">
        <w:t>: 318-676-7900</w:t>
      </w:r>
    </w:p>
    <w:p w14:paraId="1C3BAA45" w14:textId="77777777" w:rsidR="009C32EA" w:rsidRDefault="009C32EA" w:rsidP="00DE7DBC">
      <w:pPr>
        <w:ind w:left="1440"/>
      </w:pPr>
      <w:r w:rsidRPr="00DE7DBC">
        <w:rPr>
          <w:b/>
          <w:bCs/>
        </w:rPr>
        <w:t>Website</w:t>
      </w:r>
      <w:r w:rsidRPr="5B9C240B">
        <w:t xml:space="preserve">: </w:t>
      </w:r>
      <w:hyperlink r:id="rId49">
        <w:r w:rsidRPr="5B9C240B">
          <w:rPr>
            <w:rStyle w:val="Hyperlink"/>
          </w:rPr>
          <w:t xml:space="preserve">Caddo Council on Aging </w:t>
        </w:r>
      </w:hyperlink>
    </w:p>
    <w:p w14:paraId="37FFE8F1" w14:textId="77777777" w:rsidR="009C32EA" w:rsidRDefault="009C32EA" w:rsidP="009C32EA">
      <w:pPr>
        <w:pStyle w:val="ListParagraph"/>
        <w:numPr>
          <w:ilvl w:val="0"/>
          <w:numId w:val="27"/>
        </w:numPr>
      </w:pPr>
      <w:r w:rsidRPr="5B9C240B">
        <w:t>Meals on Wheels (nutritious meals, wellness checks, &amp; social contact)</w:t>
      </w:r>
    </w:p>
    <w:p w14:paraId="6F983127" w14:textId="77777777" w:rsidR="009C32EA" w:rsidRDefault="009C32EA" w:rsidP="009C32EA">
      <w:pPr>
        <w:pStyle w:val="ListParagraph"/>
        <w:numPr>
          <w:ilvl w:val="0"/>
          <w:numId w:val="27"/>
        </w:numPr>
      </w:pPr>
      <w:r w:rsidRPr="5B9C240B">
        <w:t>Aging and disability resource center</w:t>
      </w:r>
    </w:p>
    <w:p w14:paraId="3CA28993" w14:textId="77777777" w:rsidR="009C32EA" w:rsidRDefault="009C32EA" w:rsidP="009C32EA">
      <w:pPr>
        <w:pStyle w:val="ListParagraph"/>
        <w:numPr>
          <w:ilvl w:val="0"/>
          <w:numId w:val="27"/>
        </w:numPr>
      </w:pPr>
      <w:r w:rsidRPr="5B9C240B">
        <w:t>Senior centers with congregate meal sites</w:t>
      </w:r>
    </w:p>
    <w:p w14:paraId="42848F2A" w14:textId="77777777" w:rsidR="009C32EA" w:rsidRDefault="009C32EA" w:rsidP="009C32EA">
      <w:pPr>
        <w:pStyle w:val="ListParagraph"/>
        <w:numPr>
          <w:ilvl w:val="0"/>
          <w:numId w:val="27"/>
        </w:numPr>
      </w:pPr>
      <w:r w:rsidRPr="5B9C240B">
        <w:t>Legal &amp; supportive services</w:t>
      </w:r>
    </w:p>
    <w:p w14:paraId="72751206" w14:textId="5ED7BF58" w:rsidR="009C32EA" w:rsidRDefault="009C32EA" w:rsidP="009C32EA">
      <w:pPr>
        <w:pStyle w:val="ListParagraph"/>
        <w:numPr>
          <w:ilvl w:val="0"/>
          <w:numId w:val="27"/>
        </w:numPr>
      </w:pPr>
      <w:r w:rsidRPr="5B9C240B">
        <w:t>Open 8:00 AM</w:t>
      </w:r>
      <w:r w:rsidR="002F06DF">
        <w:t xml:space="preserve"> </w:t>
      </w:r>
      <w:r w:rsidRPr="5B9C240B">
        <w:t>- 4:30 PM Monday through Friday</w:t>
      </w:r>
      <w:r>
        <w:tab/>
      </w:r>
    </w:p>
    <w:p w14:paraId="1041733C" w14:textId="77777777" w:rsidR="009C32EA" w:rsidRDefault="009C32EA" w:rsidP="009C32EA">
      <w:pPr>
        <w:pStyle w:val="Heading3"/>
      </w:pPr>
      <w:r w:rsidRPr="5B9C240B">
        <w:t>Disability Services</w:t>
      </w:r>
    </w:p>
    <w:p w14:paraId="39EE6C6F" w14:textId="77777777" w:rsidR="009C32EA" w:rsidRDefault="009C32EA" w:rsidP="00AF5203">
      <w:pPr>
        <w:pStyle w:val="Heading4"/>
      </w:pPr>
      <w:r w:rsidRPr="5B9C240B">
        <w:t>Developmental Disabilities Office</w:t>
      </w:r>
    </w:p>
    <w:p w14:paraId="0AC2BB8A" w14:textId="77777777" w:rsidR="009C32EA" w:rsidRDefault="009C32EA" w:rsidP="00DE7DBC">
      <w:pPr>
        <w:ind w:left="1440"/>
      </w:pPr>
      <w:r w:rsidRPr="5B9C240B">
        <w:rPr>
          <w:b/>
          <w:bCs/>
          <w:color w:val="000000" w:themeColor="text1"/>
        </w:rPr>
        <w:t>Phone:</w:t>
      </w:r>
      <w:r w:rsidRPr="5B9C240B">
        <w:rPr>
          <w:color w:val="000000" w:themeColor="text1"/>
        </w:rPr>
        <w:t xml:space="preserve"> 318-741-7455</w:t>
      </w:r>
    </w:p>
    <w:p w14:paraId="6BA14F1C" w14:textId="77777777" w:rsidR="009C32EA" w:rsidRDefault="009C32EA" w:rsidP="00DE7DBC">
      <w:pPr>
        <w:ind w:left="1440"/>
      </w:pPr>
      <w:r w:rsidRPr="5B9C240B">
        <w:rPr>
          <w:b/>
          <w:bCs/>
          <w:color w:val="000000" w:themeColor="text1"/>
        </w:rPr>
        <w:t>Website:</w:t>
      </w:r>
      <w:r w:rsidRPr="5B9C240B">
        <w:rPr>
          <w:color w:val="000000" w:themeColor="text1"/>
        </w:rPr>
        <w:t xml:space="preserve"> </w:t>
      </w:r>
      <w:hyperlink r:id="rId50">
        <w:r w:rsidRPr="5B9C240B">
          <w:rPr>
            <w:rStyle w:val="Hyperlink"/>
          </w:rPr>
          <w:t>Developmental Disability | Northwest Louisiana</w:t>
        </w:r>
      </w:hyperlink>
    </w:p>
    <w:p w14:paraId="2664C4EF" w14:textId="7F8C7361" w:rsidR="009C32EA" w:rsidRDefault="009C32EA" w:rsidP="009C32EA">
      <w:pPr>
        <w:pStyle w:val="ListParagraph"/>
        <w:numPr>
          <w:ilvl w:val="0"/>
          <w:numId w:val="29"/>
        </w:numPr>
      </w:pPr>
      <w:r w:rsidRPr="5B9C240B">
        <w:t xml:space="preserve">Community based services and </w:t>
      </w:r>
      <w:r w:rsidR="00C46277" w:rsidRPr="5B9C240B">
        <w:t>support</w:t>
      </w:r>
      <w:r w:rsidRPr="5B9C240B">
        <w:t xml:space="preserve"> for LA Citizens with developmental disabilities</w:t>
      </w:r>
    </w:p>
    <w:p w14:paraId="02E3BDB3" w14:textId="15D475BA" w:rsidR="009C32EA" w:rsidRDefault="009C32EA" w:rsidP="009C32EA">
      <w:pPr>
        <w:pStyle w:val="ListParagraph"/>
        <w:numPr>
          <w:ilvl w:val="0"/>
          <w:numId w:val="29"/>
        </w:numPr>
      </w:pPr>
      <w:r w:rsidRPr="5B9C240B">
        <w:t>Open 8:00 AM</w:t>
      </w:r>
      <w:r w:rsidR="002F06DF">
        <w:t xml:space="preserve"> </w:t>
      </w:r>
      <w:r w:rsidRPr="5B9C240B">
        <w:t>- 4:30 PM Monday through Friday</w:t>
      </w:r>
    </w:p>
    <w:p w14:paraId="75F12A54" w14:textId="77777777" w:rsidR="009C32EA" w:rsidRPr="00DE7DBC" w:rsidRDefault="009C32EA" w:rsidP="00AF5203">
      <w:pPr>
        <w:pStyle w:val="Heading4"/>
      </w:pPr>
      <w:r w:rsidRPr="00DE7DBC">
        <w:rPr>
          <w:rStyle w:val="Heading4Char"/>
          <w:b/>
          <w:bCs/>
        </w:rPr>
        <w:t xml:space="preserve">Deaf Action Center </w:t>
      </w:r>
    </w:p>
    <w:p w14:paraId="3FF1E276" w14:textId="77777777" w:rsidR="009C32EA" w:rsidRDefault="009C32EA" w:rsidP="00DE7DBC">
      <w:pPr>
        <w:ind w:left="1440"/>
      </w:pPr>
      <w:r w:rsidRPr="5B9C240B">
        <w:rPr>
          <w:b/>
          <w:bCs/>
        </w:rPr>
        <w:t xml:space="preserve">Phone: </w:t>
      </w:r>
      <w:r w:rsidRPr="5B9C240B">
        <w:t>318-425-7781</w:t>
      </w:r>
    </w:p>
    <w:p w14:paraId="3D89A2B5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Website:</w:t>
      </w:r>
      <w:r w:rsidRPr="5B9C240B">
        <w:t xml:space="preserve"> </w:t>
      </w:r>
      <w:hyperlink r:id="rId51">
        <w:r w:rsidRPr="5B9C240B">
          <w:rPr>
            <w:rStyle w:val="Hyperlink"/>
          </w:rPr>
          <w:t xml:space="preserve">Deaf Action Center </w:t>
        </w:r>
      </w:hyperlink>
    </w:p>
    <w:p w14:paraId="6433CB6D" w14:textId="77777777" w:rsidR="009C32EA" w:rsidRDefault="009C32EA" w:rsidP="00DE7DBC">
      <w:pPr>
        <w:pStyle w:val="ListParagraph"/>
        <w:numPr>
          <w:ilvl w:val="0"/>
          <w:numId w:val="26"/>
        </w:numPr>
        <w:ind w:left="2160"/>
      </w:pPr>
      <w:r w:rsidRPr="5B9C240B">
        <w:t>Emergency interpreting assistance</w:t>
      </w:r>
    </w:p>
    <w:p w14:paraId="320FEDFD" w14:textId="77777777" w:rsidR="009C32EA" w:rsidRDefault="009C32EA" w:rsidP="00DE7DBC">
      <w:pPr>
        <w:pStyle w:val="ListParagraph"/>
        <w:numPr>
          <w:ilvl w:val="0"/>
          <w:numId w:val="26"/>
        </w:numPr>
        <w:ind w:left="2160"/>
      </w:pPr>
      <w:r w:rsidRPr="5B9C240B">
        <w:t xml:space="preserve">Interpretation services </w:t>
      </w:r>
    </w:p>
    <w:p w14:paraId="2829D123" w14:textId="77777777" w:rsidR="009C32EA" w:rsidRDefault="009C32EA" w:rsidP="00DE7DBC">
      <w:pPr>
        <w:pStyle w:val="ListParagraph"/>
        <w:numPr>
          <w:ilvl w:val="0"/>
          <w:numId w:val="26"/>
        </w:numPr>
        <w:ind w:left="2160"/>
      </w:pPr>
      <w:r w:rsidRPr="5B9C240B">
        <w:t xml:space="preserve">Health &amp; wellness services </w:t>
      </w:r>
    </w:p>
    <w:p w14:paraId="6748F777" w14:textId="77777777" w:rsidR="009C32EA" w:rsidRDefault="009C32EA" w:rsidP="00DE7DBC">
      <w:pPr>
        <w:pStyle w:val="ListParagraph"/>
        <w:numPr>
          <w:ilvl w:val="0"/>
          <w:numId w:val="26"/>
        </w:numPr>
        <w:ind w:left="2160"/>
      </w:pPr>
      <w:r w:rsidRPr="5B9C240B">
        <w:t xml:space="preserve">ASL classes &amp; other professional development </w:t>
      </w:r>
    </w:p>
    <w:p w14:paraId="754A8291" w14:textId="4A1F0764" w:rsidR="009C32EA" w:rsidRDefault="009C32EA" w:rsidP="00DE7DBC">
      <w:pPr>
        <w:pStyle w:val="ListParagraph"/>
        <w:numPr>
          <w:ilvl w:val="0"/>
          <w:numId w:val="26"/>
        </w:numPr>
        <w:ind w:left="2160"/>
      </w:pPr>
      <w:r w:rsidRPr="5B9C240B">
        <w:t>Open 8:00 AM</w:t>
      </w:r>
      <w:r w:rsidR="002F06DF">
        <w:t xml:space="preserve"> </w:t>
      </w:r>
      <w:r w:rsidRPr="5B9C240B">
        <w:t>-</w:t>
      </w:r>
      <w:r w:rsidR="002F06DF">
        <w:t xml:space="preserve"> </w:t>
      </w:r>
      <w:r w:rsidRPr="5B9C240B">
        <w:t xml:space="preserve">4:00 PM Monday through Friday </w:t>
      </w:r>
    </w:p>
    <w:p w14:paraId="467FFBEC" w14:textId="77777777" w:rsidR="009C32EA" w:rsidRPr="00DE7DBC" w:rsidRDefault="009C32EA" w:rsidP="00AF5203">
      <w:pPr>
        <w:pStyle w:val="Heading4"/>
      </w:pPr>
      <w:r w:rsidRPr="00DE7DBC">
        <w:rPr>
          <w:rStyle w:val="Heading4Char"/>
          <w:b/>
          <w:bCs/>
        </w:rPr>
        <w:t>Louisiana Association for the Blind</w:t>
      </w:r>
    </w:p>
    <w:p w14:paraId="36F06154" w14:textId="77777777" w:rsidR="009C32EA" w:rsidRDefault="009C32EA" w:rsidP="00DE7DBC">
      <w:pPr>
        <w:ind w:left="1440"/>
      </w:pPr>
      <w:r w:rsidRPr="5B9C240B">
        <w:rPr>
          <w:b/>
          <w:bCs/>
        </w:rPr>
        <w:t>Phone:</w:t>
      </w:r>
      <w:r w:rsidRPr="5B9C240B">
        <w:t xml:space="preserve"> 318-698-2300</w:t>
      </w:r>
    </w:p>
    <w:p w14:paraId="3ED2B021" w14:textId="77777777" w:rsidR="009C32EA" w:rsidRDefault="009C32EA" w:rsidP="00DE7DBC">
      <w:pPr>
        <w:ind w:left="1440"/>
      </w:pPr>
      <w:r w:rsidRPr="5B9C240B">
        <w:rPr>
          <w:b/>
          <w:bCs/>
        </w:rPr>
        <w:t>Website:</w:t>
      </w:r>
      <w:r w:rsidRPr="5B9C240B">
        <w:t xml:space="preserve"> </w:t>
      </w:r>
      <w:hyperlink r:id="rId52">
        <w:r w:rsidRPr="5B9C240B">
          <w:rPr>
            <w:rStyle w:val="Hyperlink"/>
            <w:color w:val="7030A0"/>
          </w:rPr>
          <w:t>Services - Louisiana Association for the Blind</w:t>
        </w:r>
      </w:hyperlink>
    </w:p>
    <w:p w14:paraId="33BBA8F2" w14:textId="77777777" w:rsidR="009C32EA" w:rsidRDefault="009C32EA" w:rsidP="00DE7DBC">
      <w:pPr>
        <w:pStyle w:val="ListParagraph"/>
        <w:numPr>
          <w:ilvl w:val="0"/>
          <w:numId w:val="25"/>
        </w:numPr>
        <w:ind w:left="2160"/>
      </w:pPr>
      <w:r w:rsidRPr="5B9C240B">
        <w:lastRenderedPageBreak/>
        <w:t xml:space="preserve">Assistive technology </w:t>
      </w:r>
    </w:p>
    <w:p w14:paraId="414D2647" w14:textId="77777777" w:rsidR="009C32EA" w:rsidRDefault="009C32EA" w:rsidP="00DE7DBC">
      <w:pPr>
        <w:pStyle w:val="ListParagraph"/>
        <w:numPr>
          <w:ilvl w:val="0"/>
          <w:numId w:val="25"/>
        </w:numPr>
        <w:ind w:left="2160"/>
      </w:pPr>
      <w:r w:rsidRPr="5B9C240B">
        <w:t>Sensory aids store</w:t>
      </w:r>
    </w:p>
    <w:p w14:paraId="47C24DE1" w14:textId="77777777" w:rsidR="009C32EA" w:rsidRDefault="009C32EA" w:rsidP="00DE7DBC">
      <w:pPr>
        <w:pStyle w:val="ListParagraph"/>
        <w:numPr>
          <w:ilvl w:val="0"/>
          <w:numId w:val="25"/>
        </w:numPr>
        <w:ind w:left="2160"/>
      </w:pPr>
      <w:r w:rsidRPr="5B9C240B">
        <w:t>Workforce development</w:t>
      </w:r>
    </w:p>
    <w:p w14:paraId="043293A6" w14:textId="77777777" w:rsidR="009C32EA" w:rsidRDefault="009C32EA" w:rsidP="00DE7DBC">
      <w:pPr>
        <w:pStyle w:val="ListParagraph"/>
        <w:numPr>
          <w:ilvl w:val="0"/>
          <w:numId w:val="25"/>
        </w:numPr>
        <w:ind w:left="2160"/>
      </w:pPr>
      <w:r w:rsidRPr="5B9C240B">
        <w:t>Independent living skills programming</w:t>
      </w:r>
    </w:p>
    <w:p w14:paraId="2356F1CB" w14:textId="77777777" w:rsidR="009C32EA" w:rsidRDefault="009C32EA" w:rsidP="00DE7DBC">
      <w:pPr>
        <w:pStyle w:val="ListParagraph"/>
        <w:numPr>
          <w:ilvl w:val="0"/>
          <w:numId w:val="25"/>
        </w:numPr>
        <w:ind w:left="2160"/>
      </w:pPr>
      <w:r w:rsidRPr="5B9C240B">
        <w:t xml:space="preserve">Low-vision rehabilitation center </w:t>
      </w:r>
    </w:p>
    <w:p w14:paraId="5986ABD9" w14:textId="236B5BC6" w:rsidR="009C32EA" w:rsidRDefault="009C32EA" w:rsidP="00DE7DBC">
      <w:pPr>
        <w:pStyle w:val="ListParagraph"/>
        <w:numPr>
          <w:ilvl w:val="0"/>
          <w:numId w:val="25"/>
        </w:numPr>
        <w:ind w:left="2160"/>
      </w:pPr>
      <w:r w:rsidRPr="5B9C240B">
        <w:t>Open 7:30 AM</w:t>
      </w:r>
      <w:r w:rsidR="002F06DF">
        <w:t xml:space="preserve"> </w:t>
      </w:r>
      <w:r w:rsidRPr="5B9C240B">
        <w:t>- 4:00 PM Monday through Friday</w:t>
      </w:r>
    </w:p>
    <w:p w14:paraId="1E7B7907" w14:textId="77777777" w:rsidR="009C32EA" w:rsidRDefault="009C32EA" w:rsidP="00AF5203">
      <w:pPr>
        <w:pStyle w:val="Heading4"/>
      </w:pPr>
      <w:r w:rsidRPr="5B9C240B">
        <w:t>The Arc of Louisiana</w:t>
      </w:r>
    </w:p>
    <w:p w14:paraId="01DEC92E" w14:textId="3F19D88D" w:rsidR="009C32EA" w:rsidRDefault="009C32EA" w:rsidP="009C32EA">
      <w:pPr>
        <w:ind w:left="720" w:firstLine="720"/>
        <w:rPr>
          <w:b/>
          <w:bCs/>
        </w:rPr>
      </w:pPr>
      <w:r w:rsidRPr="5B9C240B">
        <w:rPr>
          <w:b/>
          <w:bCs/>
        </w:rPr>
        <w:t xml:space="preserve">Phone: </w:t>
      </w:r>
      <w:r w:rsidRPr="003F3F6B">
        <w:t>225-383-1033 or 866-966-6260</w:t>
      </w:r>
    </w:p>
    <w:p w14:paraId="5AD88FB3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 xml:space="preserve">Website: </w:t>
      </w:r>
      <w:hyperlink r:id="rId53">
        <w:r w:rsidRPr="5B9C240B">
          <w:rPr>
            <w:rStyle w:val="Hyperlink"/>
          </w:rPr>
          <w:t>Home - The Arc of Louisiana</w:t>
        </w:r>
      </w:hyperlink>
    </w:p>
    <w:p w14:paraId="410DA364" w14:textId="77777777" w:rsidR="009C32EA" w:rsidRDefault="009C32EA" w:rsidP="003F3F6B">
      <w:pPr>
        <w:pStyle w:val="ListParagraph"/>
        <w:numPr>
          <w:ilvl w:val="0"/>
          <w:numId w:val="24"/>
        </w:numPr>
        <w:ind w:left="2160"/>
      </w:pPr>
      <w:r w:rsidRPr="5B9C240B">
        <w:t>State personal assistance services</w:t>
      </w:r>
    </w:p>
    <w:p w14:paraId="43420A3F" w14:textId="77777777" w:rsidR="009C32EA" w:rsidRDefault="009C32EA" w:rsidP="003F3F6B">
      <w:pPr>
        <w:pStyle w:val="ListParagraph"/>
        <w:numPr>
          <w:ilvl w:val="0"/>
          <w:numId w:val="24"/>
        </w:numPr>
        <w:ind w:left="2160"/>
      </w:pPr>
      <w:r w:rsidRPr="5B9C240B">
        <w:t xml:space="preserve">Traumatic brain and spinal cord injury trust fund </w:t>
      </w:r>
    </w:p>
    <w:p w14:paraId="45C480E6" w14:textId="68AC899A" w:rsidR="009C32EA" w:rsidRDefault="009C32EA" w:rsidP="004171C8">
      <w:pPr>
        <w:pStyle w:val="ListParagraph"/>
        <w:numPr>
          <w:ilvl w:val="0"/>
          <w:numId w:val="24"/>
        </w:numPr>
        <w:ind w:left="2160"/>
      </w:pPr>
      <w:r w:rsidRPr="5B9C240B">
        <w:t>Open 8:00 AM</w:t>
      </w:r>
      <w:r w:rsidR="002F06DF">
        <w:t xml:space="preserve"> </w:t>
      </w:r>
      <w:r w:rsidRPr="5B9C240B">
        <w:t xml:space="preserve">- 4:30 PM </w:t>
      </w:r>
    </w:p>
    <w:p w14:paraId="1E91DD89" w14:textId="77777777" w:rsidR="009C32EA" w:rsidRDefault="009C32EA" w:rsidP="00AF5203">
      <w:pPr>
        <w:pStyle w:val="Heading4"/>
      </w:pPr>
      <w:r w:rsidRPr="5B9C240B">
        <w:t>Disability Rights Louisiana</w:t>
      </w:r>
    </w:p>
    <w:p w14:paraId="5CEC8C69" w14:textId="77777777" w:rsidR="009C32EA" w:rsidRDefault="009C32EA" w:rsidP="003F3F6B">
      <w:pPr>
        <w:ind w:left="1440"/>
      </w:pPr>
      <w:r w:rsidRPr="5B9C240B">
        <w:rPr>
          <w:b/>
          <w:bCs/>
        </w:rPr>
        <w:t>Phone:</w:t>
      </w:r>
      <w:r w:rsidRPr="5B9C240B">
        <w:t xml:space="preserve"> 800-960-7705</w:t>
      </w:r>
    </w:p>
    <w:p w14:paraId="79D38875" w14:textId="77777777" w:rsidR="009C32EA" w:rsidRDefault="009C32EA" w:rsidP="003F3F6B">
      <w:pPr>
        <w:ind w:left="1440"/>
      </w:pPr>
      <w:r w:rsidRPr="5B9C240B">
        <w:rPr>
          <w:b/>
          <w:bCs/>
        </w:rPr>
        <w:t>Website:</w:t>
      </w:r>
      <w:r w:rsidRPr="5B9C240B">
        <w:t xml:space="preserve"> </w:t>
      </w:r>
      <w:hyperlink r:id="rId54">
        <w:r w:rsidRPr="5B9C240B">
          <w:rPr>
            <w:rStyle w:val="Hyperlink"/>
          </w:rPr>
          <w:t>Home - Disability Rights Louisiana</w:t>
        </w:r>
      </w:hyperlink>
    </w:p>
    <w:p w14:paraId="4326FB6C" w14:textId="77777777" w:rsidR="009C32EA" w:rsidRDefault="009C32EA" w:rsidP="003F3F6B">
      <w:pPr>
        <w:pStyle w:val="ListParagraph"/>
        <w:numPr>
          <w:ilvl w:val="0"/>
          <w:numId w:val="23"/>
        </w:numPr>
        <w:ind w:left="2160"/>
      </w:pPr>
      <w:r w:rsidRPr="5B9C240B">
        <w:t>Accessible, affordable housing assistance</w:t>
      </w:r>
    </w:p>
    <w:p w14:paraId="49882F15" w14:textId="77777777" w:rsidR="009C32EA" w:rsidRDefault="009C32EA" w:rsidP="003F3F6B">
      <w:pPr>
        <w:pStyle w:val="ListParagraph"/>
        <w:numPr>
          <w:ilvl w:val="0"/>
          <w:numId w:val="23"/>
        </w:numPr>
        <w:ind w:left="2160"/>
      </w:pPr>
      <w:r w:rsidRPr="5B9C240B">
        <w:t>Client assistance for Rehabilitation Act services</w:t>
      </w:r>
    </w:p>
    <w:p w14:paraId="08831219" w14:textId="77777777" w:rsidR="009C32EA" w:rsidRDefault="009C32EA" w:rsidP="003F3F6B">
      <w:pPr>
        <w:pStyle w:val="ListParagraph"/>
        <w:numPr>
          <w:ilvl w:val="0"/>
          <w:numId w:val="23"/>
        </w:numPr>
        <w:ind w:left="2160"/>
      </w:pPr>
      <w:r w:rsidRPr="5B9C240B">
        <w:t>Legal assistance</w:t>
      </w:r>
    </w:p>
    <w:p w14:paraId="2759F7EA" w14:textId="77777777" w:rsidR="009C32EA" w:rsidRDefault="009C32EA" w:rsidP="003F3F6B">
      <w:pPr>
        <w:pStyle w:val="ListParagraph"/>
        <w:numPr>
          <w:ilvl w:val="0"/>
          <w:numId w:val="23"/>
        </w:numPr>
        <w:ind w:left="2160"/>
      </w:pPr>
      <w:r w:rsidRPr="5B9C240B">
        <w:t>Supported independent living program</w:t>
      </w:r>
    </w:p>
    <w:p w14:paraId="418893A4" w14:textId="77777777" w:rsidR="009C32EA" w:rsidRDefault="009C32EA" w:rsidP="003F3F6B">
      <w:pPr>
        <w:pStyle w:val="ListParagraph"/>
        <w:numPr>
          <w:ilvl w:val="0"/>
          <w:numId w:val="23"/>
        </w:numPr>
        <w:ind w:left="2160"/>
      </w:pPr>
      <w:r w:rsidRPr="5B9C240B">
        <w:t>Financial access and inclusion program</w:t>
      </w:r>
    </w:p>
    <w:p w14:paraId="2F94C6EE" w14:textId="77777777" w:rsidR="009C32EA" w:rsidRDefault="009C32EA" w:rsidP="003F3F6B">
      <w:pPr>
        <w:pStyle w:val="ListParagraph"/>
        <w:numPr>
          <w:ilvl w:val="0"/>
          <w:numId w:val="23"/>
        </w:numPr>
        <w:ind w:left="2160"/>
      </w:pPr>
      <w:r w:rsidRPr="5B9C240B">
        <w:t>Work incentives planning and assistance</w:t>
      </w:r>
    </w:p>
    <w:p w14:paraId="79A075D2" w14:textId="77777777" w:rsidR="009C32EA" w:rsidRDefault="009C32EA" w:rsidP="003F3F6B">
      <w:pPr>
        <w:pStyle w:val="ListParagraph"/>
        <w:numPr>
          <w:ilvl w:val="0"/>
          <w:numId w:val="23"/>
        </w:numPr>
        <w:ind w:left="2160"/>
      </w:pPr>
      <w:r w:rsidRPr="5B9C240B">
        <w:t xml:space="preserve">Protection and advocacy for beneficiaries of Social Security </w:t>
      </w:r>
    </w:p>
    <w:p w14:paraId="1BD4DF92" w14:textId="77777777" w:rsidR="009C32EA" w:rsidRDefault="009C32EA" w:rsidP="009C32EA">
      <w:pPr>
        <w:pStyle w:val="Heading3"/>
      </w:pPr>
      <w:r>
        <w:t>Crime Victims Reparation</w:t>
      </w:r>
    </w:p>
    <w:p w14:paraId="50919544" w14:textId="77777777" w:rsidR="009C32EA" w:rsidRDefault="009C32EA" w:rsidP="00AF5203">
      <w:pPr>
        <w:pStyle w:val="Heading4"/>
      </w:pPr>
      <w:r>
        <w:t>Caddo Parish</w:t>
      </w:r>
    </w:p>
    <w:p w14:paraId="7C183880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318-681-0870</w:t>
      </w:r>
    </w:p>
    <w:p w14:paraId="483C8ECB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Website:</w:t>
      </w:r>
      <w:r>
        <w:t xml:space="preserve"> </w:t>
      </w:r>
      <w:hyperlink r:id="rId55">
        <w:r w:rsidRPr="5B9C240B">
          <w:rPr>
            <w:rStyle w:val="Hyperlink"/>
          </w:rPr>
          <w:t>Crime Victims’ Compensation Fund – LCLE</w:t>
        </w:r>
      </w:hyperlink>
    </w:p>
    <w:p w14:paraId="563EEB2B" w14:textId="77777777" w:rsidR="009C32EA" w:rsidRDefault="009C32EA" w:rsidP="00AF5203">
      <w:pPr>
        <w:pStyle w:val="Heading4"/>
      </w:pPr>
      <w:r>
        <w:t>Bossier Parish</w:t>
      </w:r>
    </w:p>
    <w:p w14:paraId="46D0C044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318-965-3500</w:t>
      </w:r>
    </w:p>
    <w:p w14:paraId="516CBCE8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 xml:space="preserve">Website: </w:t>
      </w:r>
      <w:hyperlink r:id="rId56">
        <w:r w:rsidRPr="5B9C240B">
          <w:rPr>
            <w:rStyle w:val="Hyperlink"/>
          </w:rPr>
          <w:t>Crime Victims’ Compensation Fund – LCLE</w:t>
        </w:r>
      </w:hyperlink>
    </w:p>
    <w:p w14:paraId="5397DFB4" w14:textId="77777777" w:rsidR="009C32EA" w:rsidRDefault="009C32EA" w:rsidP="00AF5203">
      <w:pPr>
        <w:pStyle w:val="Heading4"/>
      </w:pPr>
      <w:r>
        <w:lastRenderedPageBreak/>
        <w:t>Webster Parish</w:t>
      </w:r>
    </w:p>
    <w:p w14:paraId="046DEAEA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318-371-4021</w:t>
      </w:r>
    </w:p>
    <w:p w14:paraId="07D9C36A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Website:</w:t>
      </w:r>
      <w:r>
        <w:t xml:space="preserve"> </w:t>
      </w:r>
      <w:hyperlink r:id="rId57">
        <w:r w:rsidRPr="5B9C240B">
          <w:rPr>
            <w:rStyle w:val="Hyperlink"/>
          </w:rPr>
          <w:t>Crime Victims’ Compensation Fund – LCLE</w:t>
        </w:r>
      </w:hyperlink>
    </w:p>
    <w:p w14:paraId="482A7A05" w14:textId="77777777" w:rsidR="009C32EA" w:rsidRDefault="009C32EA" w:rsidP="009C32EA">
      <w:pPr>
        <w:pStyle w:val="Heading3"/>
      </w:pPr>
      <w:r>
        <w:t>Pregnancy Counseling</w:t>
      </w:r>
    </w:p>
    <w:p w14:paraId="2097FAB8" w14:textId="77777777" w:rsidR="009C32EA" w:rsidRDefault="009C32EA" w:rsidP="00AF5203">
      <w:pPr>
        <w:pStyle w:val="Heading4"/>
      </w:pPr>
      <w:r>
        <w:t xml:space="preserve">Care Pregnancy Center </w:t>
      </w:r>
    </w:p>
    <w:p w14:paraId="017A23B6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318-861-4600</w:t>
      </w:r>
    </w:p>
    <w:p w14:paraId="45B8BFCE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Website:</w:t>
      </w:r>
      <w:r>
        <w:t xml:space="preserve"> </w:t>
      </w:r>
      <w:hyperlink r:id="rId58">
        <w:r w:rsidRPr="5B9C240B">
          <w:rPr>
            <w:rStyle w:val="Hyperlink"/>
          </w:rPr>
          <w:t xml:space="preserve">Care Pregnancy Center </w:t>
        </w:r>
      </w:hyperlink>
    </w:p>
    <w:p w14:paraId="5BA30EA3" w14:textId="77777777" w:rsidR="009C32EA" w:rsidRDefault="009C32EA" w:rsidP="009C32EA">
      <w:pPr>
        <w:pStyle w:val="ListParagraph"/>
        <w:numPr>
          <w:ilvl w:val="0"/>
          <w:numId w:val="48"/>
        </w:numPr>
      </w:pPr>
      <w:r>
        <w:t>Pregnancy testing</w:t>
      </w:r>
    </w:p>
    <w:p w14:paraId="19756F7D" w14:textId="77777777" w:rsidR="009C32EA" w:rsidRDefault="009C32EA" w:rsidP="009C32EA">
      <w:pPr>
        <w:pStyle w:val="ListParagraph"/>
        <w:numPr>
          <w:ilvl w:val="0"/>
          <w:numId w:val="48"/>
        </w:numPr>
      </w:pPr>
      <w:r>
        <w:t>Limited ultrasounds</w:t>
      </w:r>
    </w:p>
    <w:p w14:paraId="4942D3F2" w14:textId="77777777" w:rsidR="009C32EA" w:rsidRDefault="009C32EA" w:rsidP="009C32EA">
      <w:pPr>
        <w:pStyle w:val="ListParagraph"/>
        <w:numPr>
          <w:ilvl w:val="0"/>
          <w:numId w:val="48"/>
        </w:numPr>
      </w:pPr>
      <w:r>
        <w:t>Pregnancy, adoption, and abortion information</w:t>
      </w:r>
    </w:p>
    <w:p w14:paraId="23C9B3F9" w14:textId="182A2AD8" w:rsidR="009C32EA" w:rsidRDefault="009C32EA" w:rsidP="009C32EA">
      <w:pPr>
        <w:pStyle w:val="ListParagraph"/>
        <w:numPr>
          <w:ilvl w:val="0"/>
          <w:numId w:val="48"/>
        </w:numPr>
      </w:pPr>
      <w:r>
        <w:t>Open 9:30 AM</w:t>
      </w:r>
      <w:r w:rsidR="002F06DF">
        <w:t xml:space="preserve"> </w:t>
      </w:r>
      <w:r>
        <w:t>-</w:t>
      </w:r>
      <w:r w:rsidR="002F06DF">
        <w:t xml:space="preserve"> </w:t>
      </w:r>
      <w:r>
        <w:t>4:30 PM Monday through Thursday</w:t>
      </w:r>
    </w:p>
    <w:p w14:paraId="0C0A0EC2" w14:textId="77777777" w:rsidR="009C32EA" w:rsidRDefault="009C32EA" w:rsidP="00AF5203">
      <w:pPr>
        <w:pStyle w:val="Heading4"/>
      </w:pPr>
      <w:r>
        <w:t>Heart of Hope Maternity Home</w:t>
      </w:r>
    </w:p>
    <w:p w14:paraId="78E4DDE6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319-925-4663</w:t>
      </w:r>
    </w:p>
    <w:p w14:paraId="7F21ADF2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Website:</w:t>
      </w:r>
      <w:r>
        <w:t xml:space="preserve"> </w:t>
      </w:r>
      <w:hyperlink r:id="rId59">
        <w:r w:rsidRPr="5B9C240B">
          <w:rPr>
            <w:rStyle w:val="Hyperlink"/>
          </w:rPr>
          <w:t>Heart of Hope</w:t>
        </w:r>
      </w:hyperlink>
    </w:p>
    <w:p w14:paraId="4A1B249C" w14:textId="77777777" w:rsidR="009C32EA" w:rsidRDefault="009C32EA" w:rsidP="009C32EA">
      <w:pPr>
        <w:pStyle w:val="ListParagraph"/>
        <w:numPr>
          <w:ilvl w:val="0"/>
          <w:numId w:val="48"/>
        </w:numPr>
      </w:pPr>
      <w:r>
        <w:t>For pregnant individuals aged 11-23 years old</w:t>
      </w:r>
    </w:p>
    <w:p w14:paraId="0E584CB7" w14:textId="453BB51E" w:rsidR="009C32EA" w:rsidRDefault="009C32EA" w:rsidP="009C32EA">
      <w:pPr>
        <w:pStyle w:val="ListParagraph"/>
        <w:numPr>
          <w:ilvl w:val="0"/>
          <w:numId w:val="48"/>
        </w:numPr>
      </w:pPr>
      <w:r>
        <w:t>Home and residential program for pregnant individuals</w:t>
      </w:r>
    </w:p>
    <w:p w14:paraId="6C83CC5D" w14:textId="77777777" w:rsidR="009C32EA" w:rsidRDefault="009C32EA" w:rsidP="009C32EA">
      <w:pPr>
        <w:pStyle w:val="ListParagraph"/>
        <w:numPr>
          <w:ilvl w:val="0"/>
          <w:numId w:val="48"/>
        </w:numPr>
      </w:pPr>
      <w:r>
        <w:t xml:space="preserve">Education, skills-building, counseling, &amp; other support </w:t>
      </w:r>
    </w:p>
    <w:p w14:paraId="1743FB5B" w14:textId="77777777" w:rsidR="009C32EA" w:rsidRPr="003F3F6B" w:rsidRDefault="009C32EA" w:rsidP="00AF5203">
      <w:pPr>
        <w:pStyle w:val="Heading4"/>
      </w:pPr>
      <w:r w:rsidRPr="003F3F6B">
        <w:rPr>
          <w:rStyle w:val="Heading4Char"/>
          <w:b/>
          <w:bCs/>
        </w:rPr>
        <w:t>Seeds Women's Center</w:t>
      </w:r>
    </w:p>
    <w:p w14:paraId="260E975F" w14:textId="77777777" w:rsidR="009C32EA" w:rsidRDefault="009C32EA" w:rsidP="003F3F6B">
      <w:pPr>
        <w:ind w:left="1440"/>
      </w:pPr>
      <w:r w:rsidRPr="5B9C240B">
        <w:rPr>
          <w:b/>
          <w:bCs/>
        </w:rPr>
        <w:t>Phone:</w:t>
      </w:r>
      <w:r>
        <w:t xml:space="preserve"> 800-712-4357 </w:t>
      </w:r>
    </w:p>
    <w:p w14:paraId="18D1CBAA" w14:textId="77777777" w:rsidR="009C32EA" w:rsidRDefault="009C32EA" w:rsidP="003F3F6B">
      <w:pPr>
        <w:ind w:left="1440"/>
      </w:pPr>
      <w:r w:rsidRPr="5B9C240B">
        <w:rPr>
          <w:b/>
          <w:bCs/>
        </w:rPr>
        <w:t>Website:</w:t>
      </w:r>
      <w:r>
        <w:t xml:space="preserve"> </w:t>
      </w:r>
      <w:hyperlink r:id="rId60">
        <w:r w:rsidRPr="5B9C240B">
          <w:rPr>
            <w:rStyle w:val="Hyperlink"/>
          </w:rPr>
          <w:t xml:space="preserve">Seeds Women's Center </w:t>
        </w:r>
      </w:hyperlink>
    </w:p>
    <w:p w14:paraId="437EFC6B" w14:textId="77777777" w:rsidR="009C32EA" w:rsidRDefault="009C32EA" w:rsidP="009C32EA">
      <w:pPr>
        <w:pStyle w:val="ListParagraph"/>
        <w:numPr>
          <w:ilvl w:val="0"/>
          <w:numId w:val="22"/>
        </w:numPr>
      </w:pPr>
      <w:r w:rsidRPr="5B9C240B">
        <w:t>Complimentary consultations</w:t>
      </w:r>
    </w:p>
    <w:p w14:paraId="79A66F88" w14:textId="77777777" w:rsidR="009C32EA" w:rsidRDefault="009C32EA" w:rsidP="009C32EA">
      <w:pPr>
        <w:pStyle w:val="ListParagraph"/>
        <w:numPr>
          <w:ilvl w:val="0"/>
          <w:numId w:val="22"/>
        </w:numPr>
      </w:pPr>
      <w:r w:rsidRPr="5B9C240B">
        <w:t>Pregnancy testing</w:t>
      </w:r>
    </w:p>
    <w:p w14:paraId="0111AC5F" w14:textId="77777777" w:rsidR="009C32EA" w:rsidRDefault="009C32EA" w:rsidP="009C32EA">
      <w:pPr>
        <w:pStyle w:val="ListParagraph"/>
        <w:numPr>
          <w:ilvl w:val="0"/>
          <w:numId w:val="22"/>
        </w:numPr>
      </w:pPr>
      <w:r w:rsidRPr="5B9C240B">
        <w:t>Ultrasounds</w:t>
      </w:r>
    </w:p>
    <w:p w14:paraId="1E0E64A6" w14:textId="77777777" w:rsidR="009C32EA" w:rsidRDefault="009C32EA" w:rsidP="009C32EA">
      <w:pPr>
        <w:pStyle w:val="ListParagraph"/>
        <w:numPr>
          <w:ilvl w:val="0"/>
          <w:numId w:val="22"/>
        </w:numPr>
      </w:pPr>
      <w:r w:rsidRPr="5B9C240B">
        <w:t>Reproductive health &amp; loss counseling</w:t>
      </w:r>
    </w:p>
    <w:p w14:paraId="2937E742" w14:textId="77777777" w:rsidR="009C32EA" w:rsidRDefault="009C32EA" w:rsidP="009C32EA">
      <w:pPr>
        <w:pStyle w:val="ListParagraph"/>
        <w:numPr>
          <w:ilvl w:val="0"/>
          <w:numId w:val="22"/>
        </w:numPr>
      </w:pPr>
      <w:r w:rsidRPr="5B9C240B">
        <w:t>Parent university classes</w:t>
      </w:r>
    </w:p>
    <w:p w14:paraId="60AFA1BC" w14:textId="77777777" w:rsidR="009C32EA" w:rsidRDefault="009C32EA" w:rsidP="009C32EA">
      <w:pPr>
        <w:pStyle w:val="ListParagraph"/>
        <w:numPr>
          <w:ilvl w:val="0"/>
          <w:numId w:val="22"/>
        </w:numPr>
      </w:pPr>
      <w:r w:rsidRPr="5B9C240B">
        <w:t xml:space="preserve">Adoption options counseling </w:t>
      </w:r>
    </w:p>
    <w:p w14:paraId="4CDC87D2" w14:textId="24BA5D3D" w:rsidR="009C32EA" w:rsidRDefault="009C32EA" w:rsidP="009C32EA">
      <w:pPr>
        <w:pStyle w:val="ListParagraph"/>
        <w:numPr>
          <w:ilvl w:val="0"/>
          <w:numId w:val="22"/>
        </w:numPr>
      </w:pPr>
      <w:r w:rsidRPr="5B9C240B">
        <w:t>Open Monday, Tuesday, Thursday, and Friday from 9:30 AM</w:t>
      </w:r>
      <w:r w:rsidR="002F06DF">
        <w:t xml:space="preserve"> </w:t>
      </w:r>
      <w:r w:rsidRPr="5B9C240B">
        <w:t>- 4:30 PM</w:t>
      </w:r>
    </w:p>
    <w:p w14:paraId="43534F44" w14:textId="77777777" w:rsidR="009C32EA" w:rsidRPr="003F3F6B" w:rsidRDefault="009C32EA" w:rsidP="00AF5203">
      <w:pPr>
        <w:pStyle w:val="Heading4"/>
      </w:pPr>
      <w:r w:rsidRPr="003F3F6B">
        <w:rPr>
          <w:rStyle w:val="Heading4Char"/>
          <w:b/>
          <w:bCs/>
        </w:rPr>
        <w:t>Mary's House</w:t>
      </w:r>
    </w:p>
    <w:p w14:paraId="6E14C495" w14:textId="77777777" w:rsidR="009C32EA" w:rsidRDefault="009C32EA" w:rsidP="003F3F6B">
      <w:pPr>
        <w:ind w:left="1440"/>
      </w:pPr>
      <w:r w:rsidRPr="5B9C240B">
        <w:rPr>
          <w:b/>
          <w:bCs/>
        </w:rPr>
        <w:t>Phone:</w:t>
      </w:r>
      <w:r w:rsidRPr="5B9C240B">
        <w:t xml:space="preserve"> 318-220-8009</w:t>
      </w:r>
    </w:p>
    <w:p w14:paraId="339CDFBC" w14:textId="49C9479E" w:rsidR="009C32EA" w:rsidRDefault="009C32EA" w:rsidP="003F3F6B">
      <w:pPr>
        <w:ind w:left="1440"/>
      </w:pPr>
      <w:r w:rsidRPr="5B9C240B">
        <w:rPr>
          <w:b/>
          <w:bCs/>
        </w:rPr>
        <w:lastRenderedPageBreak/>
        <w:t xml:space="preserve">Website: </w:t>
      </w:r>
      <w:hyperlink r:id="rId61">
        <w:r w:rsidRPr="5B9C240B">
          <w:rPr>
            <w:rStyle w:val="Hyperlink"/>
          </w:rPr>
          <w:t>Mary's House - Pregnancy Care Center</w:t>
        </w:r>
      </w:hyperlink>
    </w:p>
    <w:p w14:paraId="243FFA61" w14:textId="77777777" w:rsidR="009C32EA" w:rsidRDefault="009C32EA" w:rsidP="009C32EA">
      <w:pPr>
        <w:pStyle w:val="Heading3"/>
      </w:pPr>
      <w:r>
        <w:t>Testing for Sexually Transmitted Diseases</w:t>
      </w:r>
    </w:p>
    <w:p w14:paraId="45750EDD" w14:textId="77777777" w:rsidR="009C32EA" w:rsidRDefault="009C32EA" w:rsidP="009C32EA">
      <w:r>
        <w:t xml:space="preserve">*All Units listed provide education, preventative care, referrals, testing for STDs, and follow up. </w:t>
      </w:r>
    </w:p>
    <w:p w14:paraId="36C813E5" w14:textId="77777777" w:rsidR="009C32EA" w:rsidRDefault="009C32EA" w:rsidP="00AF5203">
      <w:pPr>
        <w:pStyle w:val="Heading4"/>
      </w:pPr>
      <w:r>
        <w:t>Philadelphia Center</w:t>
      </w:r>
    </w:p>
    <w:p w14:paraId="34B00957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319-222-6633</w:t>
      </w:r>
    </w:p>
    <w:p w14:paraId="60631D94" w14:textId="5091AA15" w:rsidR="009C32EA" w:rsidRDefault="009C32EA" w:rsidP="009C32EA">
      <w:pPr>
        <w:ind w:left="720" w:firstLine="720"/>
      </w:pPr>
      <w:r w:rsidRPr="5B9C240B">
        <w:rPr>
          <w:b/>
          <w:bCs/>
        </w:rPr>
        <w:t xml:space="preserve">Website: </w:t>
      </w:r>
      <w:hyperlink r:id="rId62">
        <w:r w:rsidRPr="5B9C240B">
          <w:rPr>
            <w:rStyle w:val="Hyperlink"/>
          </w:rPr>
          <w:t xml:space="preserve">The </w:t>
        </w:r>
        <w:r w:rsidR="003F3F6B" w:rsidRPr="5B9C240B">
          <w:rPr>
            <w:rStyle w:val="Hyperlink"/>
          </w:rPr>
          <w:t>Philadelphia</w:t>
        </w:r>
        <w:r w:rsidRPr="5B9C240B">
          <w:rPr>
            <w:rStyle w:val="Hyperlink"/>
          </w:rPr>
          <w:t xml:space="preserve"> Center</w:t>
        </w:r>
      </w:hyperlink>
    </w:p>
    <w:p w14:paraId="5572A1D6" w14:textId="77777777" w:rsidR="009C32EA" w:rsidRDefault="009C32EA" w:rsidP="009C32EA">
      <w:pPr>
        <w:pStyle w:val="ListParagraph"/>
        <w:numPr>
          <w:ilvl w:val="0"/>
          <w:numId w:val="48"/>
        </w:numPr>
      </w:pPr>
      <w:r>
        <w:t>STI and STD testing</w:t>
      </w:r>
    </w:p>
    <w:p w14:paraId="29B77E3D" w14:textId="77777777" w:rsidR="009C32EA" w:rsidRDefault="009C32EA" w:rsidP="009C32EA">
      <w:pPr>
        <w:pStyle w:val="ListParagraph"/>
        <w:numPr>
          <w:ilvl w:val="0"/>
          <w:numId w:val="48"/>
        </w:numPr>
      </w:pPr>
      <w:r>
        <w:t>PrEP/GBT Health Center</w:t>
      </w:r>
    </w:p>
    <w:p w14:paraId="7F72A86C" w14:textId="77777777" w:rsidR="009C32EA" w:rsidRDefault="009C32EA" w:rsidP="009C32EA">
      <w:pPr>
        <w:pStyle w:val="ListParagraph"/>
        <w:numPr>
          <w:ilvl w:val="0"/>
          <w:numId w:val="48"/>
        </w:numPr>
      </w:pPr>
      <w:r>
        <w:t>Supportive services for those with HIV/AIDS</w:t>
      </w:r>
    </w:p>
    <w:p w14:paraId="6CB43543" w14:textId="01C36A54" w:rsidR="009C32EA" w:rsidRDefault="009C32EA" w:rsidP="009C32EA">
      <w:pPr>
        <w:pStyle w:val="ListParagraph"/>
        <w:numPr>
          <w:ilvl w:val="0"/>
          <w:numId w:val="48"/>
        </w:numPr>
      </w:pPr>
      <w:r>
        <w:t>Open 9:00 AM</w:t>
      </w:r>
      <w:r w:rsidR="002F06DF">
        <w:t xml:space="preserve"> </w:t>
      </w:r>
      <w:r>
        <w:t>-</w:t>
      </w:r>
      <w:r w:rsidR="002F06DF">
        <w:t xml:space="preserve"> </w:t>
      </w:r>
      <w:r>
        <w:t xml:space="preserve">5:00 PM Monday through Friday </w:t>
      </w:r>
    </w:p>
    <w:p w14:paraId="586C3942" w14:textId="77777777" w:rsidR="009C32EA" w:rsidRDefault="009C32EA" w:rsidP="00AF5203">
      <w:pPr>
        <w:pStyle w:val="Heading4"/>
      </w:pPr>
      <w:r>
        <w:t>Caddo Parish Health Unit</w:t>
      </w:r>
    </w:p>
    <w:p w14:paraId="4ADD84CC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318-676-5222</w:t>
      </w:r>
    </w:p>
    <w:p w14:paraId="2F3C6E90" w14:textId="71618706" w:rsidR="009C32EA" w:rsidRDefault="009C32EA" w:rsidP="009C32EA">
      <w:pPr>
        <w:pStyle w:val="ListParagraph"/>
        <w:numPr>
          <w:ilvl w:val="0"/>
          <w:numId w:val="48"/>
        </w:numPr>
      </w:pPr>
      <w:r>
        <w:t>Open 8:00 AM</w:t>
      </w:r>
      <w:r w:rsidR="002F06DF">
        <w:t xml:space="preserve"> </w:t>
      </w:r>
      <w:r>
        <w:t>-</w:t>
      </w:r>
      <w:r w:rsidR="002F06DF">
        <w:t xml:space="preserve"> </w:t>
      </w:r>
      <w:r>
        <w:t xml:space="preserve">4:00 PM Monday through Friday </w:t>
      </w:r>
    </w:p>
    <w:p w14:paraId="3C6A45BB" w14:textId="77777777" w:rsidR="009C32EA" w:rsidRDefault="009C32EA" w:rsidP="00AF5203">
      <w:pPr>
        <w:pStyle w:val="Heading4"/>
      </w:pPr>
      <w:r>
        <w:t>Bossier Parish Health Unit</w:t>
      </w:r>
    </w:p>
    <w:p w14:paraId="5401F258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318-741-7314</w:t>
      </w:r>
    </w:p>
    <w:p w14:paraId="69BB0AE2" w14:textId="3C736667" w:rsidR="009C32EA" w:rsidRDefault="009C32EA" w:rsidP="009C32EA">
      <w:pPr>
        <w:pStyle w:val="ListParagraph"/>
        <w:numPr>
          <w:ilvl w:val="0"/>
          <w:numId w:val="48"/>
        </w:numPr>
      </w:pPr>
      <w:r>
        <w:t>Open 8:30 AM</w:t>
      </w:r>
      <w:r w:rsidR="002F06DF">
        <w:t xml:space="preserve"> </w:t>
      </w:r>
      <w:r>
        <w:t>-</w:t>
      </w:r>
      <w:r w:rsidR="002F06DF">
        <w:t xml:space="preserve"> </w:t>
      </w:r>
      <w:r>
        <w:t>4:30 PM Monday through Friday</w:t>
      </w:r>
    </w:p>
    <w:p w14:paraId="479D760A" w14:textId="77777777" w:rsidR="009C32EA" w:rsidRPr="00FC7F99" w:rsidRDefault="009C32EA" w:rsidP="00AF5203">
      <w:pPr>
        <w:pStyle w:val="Heading4"/>
      </w:pPr>
      <w:r w:rsidRPr="00FC7F99">
        <w:rPr>
          <w:rStyle w:val="Heading4Char"/>
          <w:b/>
          <w:bCs/>
        </w:rPr>
        <w:t>Webster Parish Health Unit</w:t>
      </w:r>
    </w:p>
    <w:p w14:paraId="7EC633B9" w14:textId="77777777" w:rsidR="009C32EA" w:rsidRDefault="009C32EA" w:rsidP="00FC7F99">
      <w:pPr>
        <w:ind w:left="1440"/>
      </w:pPr>
      <w:r w:rsidRPr="00FC7F99">
        <w:rPr>
          <w:b/>
          <w:bCs/>
        </w:rPr>
        <w:t>Phone</w:t>
      </w:r>
      <w:r>
        <w:t>: 318-371-3030</w:t>
      </w:r>
    </w:p>
    <w:p w14:paraId="14BB3519" w14:textId="6AF9A6B0" w:rsidR="009C32EA" w:rsidRDefault="009C32EA" w:rsidP="009C32EA">
      <w:pPr>
        <w:pStyle w:val="ListParagraph"/>
        <w:numPr>
          <w:ilvl w:val="0"/>
          <w:numId w:val="11"/>
        </w:numPr>
      </w:pPr>
      <w:r>
        <w:t>Open 8:30 AM</w:t>
      </w:r>
      <w:r w:rsidR="002F06DF">
        <w:t xml:space="preserve"> </w:t>
      </w:r>
      <w:r>
        <w:t>-</w:t>
      </w:r>
      <w:r w:rsidR="002F06DF">
        <w:t xml:space="preserve"> </w:t>
      </w:r>
      <w:r>
        <w:t xml:space="preserve">4:30 PM Monday through Friday </w:t>
      </w:r>
    </w:p>
    <w:p w14:paraId="6CF0C158" w14:textId="77777777" w:rsidR="009C32EA" w:rsidRDefault="009C32EA" w:rsidP="009C32EA">
      <w:pPr>
        <w:pStyle w:val="ListParagraph"/>
        <w:ind w:left="2160"/>
      </w:pPr>
    </w:p>
    <w:p w14:paraId="6B362ED3" w14:textId="77777777" w:rsidR="009C32EA" w:rsidRDefault="009C32EA" w:rsidP="009C32EA">
      <w:pPr>
        <w:pStyle w:val="Heading3"/>
      </w:pPr>
      <w:r>
        <w:t>Other Local Shelters</w:t>
      </w:r>
    </w:p>
    <w:p w14:paraId="18AF3730" w14:textId="77777777" w:rsidR="009C32EA" w:rsidRDefault="009C32EA" w:rsidP="00AF5203">
      <w:pPr>
        <w:pStyle w:val="Heading4"/>
      </w:pPr>
      <w:r>
        <w:t xml:space="preserve">Salvation Army </w:t>
      </w:r>
    </w:p>
    <w:p w14:paraId="14E4DA85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318-424-3200</w:t>
      </w:r>
    </w:p>
    <w:p w14:paraId="2A9FEEFE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Website:</w:t>
      </w:r>
      <w:r>
        <w:t xml:space="preserve"> </w:t>
      </w:r>
      <w:hyperlink r:id="rId63">
        <w:r w:rsidRPr="5B9C240B">
          <w:rPr>
            <w:rStyle w:val="Hyperlink"/>
          </w:rPr>
          <w:t>Salvation Army Community Centers</w:t>
        </w:r>
      </w:hyperlink>
    </w:p>
    <w:p w14:paraId="54A05579" w14:textId="76909FA6" w:rsidR="009C32EA" w:rsidRDefault="009C32EA" w:rsidP="009C32EA">
      <w:pPr>
        <w:pStyle w:val="ListParagraph"/>
        <w:numPr>
          <w:ilvl w:val="0"/>
          <w:numId w:val="10"/>
        </w:numPr>
      </w:pPr>
      <w:r w:rsidRPr="5B9C240B">
        <w:t>Open 9:00 AM</w:t>
      </w:r>
      <w:r w:rsidR="002F06DF">
        <w:t xml:space="preserve"> </w:t>
      </w:r>
      <w:r w:rsidRPr="5B9C240B">
        <w:t>-</w:t>
      </w:r>
      <w:r w:rsidR="002F06DF">
        <w:t xml:space="preserve"> </w:t>
      </w:r>
      <w:r w:rsidRPr="5B9C240B">
        <w:t>4:00 PM Monday through Friday</w:t>
      </w:r>
    </w:p>
    <w:p w14:paraId="25FBDC93" w14:textId="77777777" w:rsidR="009C32EA" w:rsidRDefault="009C32EA" w:rsidP="00AF5203">
      <w:pPr>
        <w:pStyle w:val="Heading4"/>
      </w:pPr>
      <w:r>
        <w:t>Providence House (Family Shelter)</w:t>
      </w:r>
    </w:p>
    <w:p w14:paraId="4A49B02B" w14:textId="77777777" w:rsidR="009C32EA" w:rsidRPr="00FE4F88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318-221-7887</w:t>
      </w:r>
    </w:p>
    <w:p w14:paraId="07F84761" w14:textId="77777777" w:rsidR="009C32EA" w:rsidRDefault="009C32EA" w:rsidP="009C32EA">
      <w:pPr>
        <w:ind w:left="720" w:firstLine="720"/>
      </w:pPr>
      <w:r w:rsidRPr="00FC7F99">
        <w:rPr>
          <w:b/>
          <w:bCs/>
        </w:rPr>
        <w:lastRenderedPageBreak/>
        <w:t>Website</w:t>
      </w:r>
      <w:r>
        <w:t xml:space="preserve">: </w:t>
      </w:r>
      <w:hyperlink r:id="rId64">
        <w:r w:rsidRPr="5B9C240B">
          <w:rPr>
            <w:rStyle w:val="Hyperlink"/>
          </w:rPr>
          <w:t>HOMEPAGE - Providence House</w:t>
        </w:r>
      </w:hyperlink>
    </w:p>
    <w:p w14:paraId="5AD6FAFA" w14:textId="14A828D6" w:rsidR="009C32EA" w:rsidRDefault="009C32EA" w:rsidP="009C32EA">
      <w:pPr>
        <w:pStyle w:val="ListParagraph"/>
        <w:numPr>
          <w:ilvl w:val="0"/>
          <w:numId w:val="9"/>
        </w:numPr>
        <w:rPr>
          <w:rFonts w:ascii="Segoe UI Emoji" w:eastAsia="Segoe UI Emoji" w:hAnsi="Segoe UI Emoji" w:cs="Segoe UI Emoji"/>
        </w:rPr>
      </w:pPr>
      <w:r w:rsidRPr="5B9C240B">
        <w:t>Open 8:00 AM</w:t>
      </w:r>
      <w:r w:rsidR="002F06DF">
        <w:t xml:space="preserve"> </w:t>
      </w:r>
      <w:r w:rsidRPr="5B9C240B">
        <w:t>-</w:t>
      </w:r>
      <w:r w:rsidR="002F06DF">
        <w:t xml:space="preserve"> </w:t>
      </w:r>
      <w:r w:rsidRPr="5B9C240B">
        <w:t>5:00 PM Monday through Friday</w:t>
      </w:r>
    </w:p>
    <w:p w14:paraId="04671F24" w14:textId="77777777" w:rsidR="009C32EA" w:rsidRPr="00AF5203" w:rsidRDefault="009C32EA" w:rsidP="00AF5203">
      <w:pPr>
        <w:pStyle w:val="Heading4"/>
      </w:pPr>
      <w:r w:rsidRPr="00AF5203">
        <w:t xml:space="preserve">The Lovewell Center </w:t>
      </w:r>
    </w:p>
    <w:p w14:paraId="03226526" w14:textId="77777777" w:rsidR="009C32EA" w:rsidRPr="00FE4F88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 xml:space="preserve">: 318-606-2518 </w:t>
      </w:r>
    </w:p>
    <w:p w14:paraId="598F17B4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 xml:space="preserve">Website: </w:t>
      </w:r>
      <w:hyperlink r:id="rId65">
        <w:r w:rsidRPr="5B9C240B">
          <w:rPr>
            <w:rStyle w:val="Hyperlink"/>
          </w:rPr>
          <w:t xml:space="preserve">The Hub Ministry </w:t>
        </w:r>
      </w:hyperlink>
    </w:p>
    <w:p w14:paraId="618D375F" w14:textId="77777777" w:rsidR="009C32EA" w:rsidRDefault="009C32EA" w:rsidP="00AF5203">
      <w:pPr>
        <w:pStyle w:val="Heading4"/>
      </w:pPr>
      <w:r>
        <w:t xml:space="preserve">Hope House </w:t>
      </w:r>
    </w:p>
    <w:p w14:paraId="01922656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318-220-7649</w:t>
      </w:r>
    </w:p>
    <w:p w14:paraId="5ED55728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Website:</w:t>
      </w:r>
      <w:r>
        <w:t xml:space="preserve"> </w:t>
      </w:r>
      <w:hyperlink r:id="rId66">
        <w:r w:rsidRPr="5B9C240B">
          <w:rPr>
            <w:rStyle w:val="Hyperlink"/>
          </w:rPr>
          <w:t xml:space="preserve">HC Hope House </w:t>
        </w:r>
      </w:hyperlink>
    </w:p>
    <w:p w14:paraId="397D6FED" w14:textId="5706396B" w:rsidR="009C32EA" w:rsidRDefault="009C32EA" w:rsidP="009C32EA">
      <w:pPr>
        <w:pStyle w:val="ListParagraph"/>
        <w:numPr>
          <w:ilvl w:val="0"/>
          <w:numId w:val="8"/>
        </w:numPr>
      </w:pPr>
      <w:r w:rsidRPr="5B9C240B">
        <w:t>Open 7:00 AM</w:t>
      </w:r>
      <w:r w:rsidR="002F06DF">
        <w:t xml:space="preserve"> </w:t>
      </w:r>
      <w:r w:rsidRPr="5B9C240B">
        <w:t>-</w:t>
      </w:r>
      <w:r w:rsidR="002F06DF">
        <w:t xml:space="preserve"> </w:t>
      </w:r>
      <w:r w:rsidRPr="5B9C240B">
        <w:t xml:space="preserve">2:00 PM Monday through Friday </w:t>
      </w:r>
    </w:p>
    <w:p w14:paraId="1C3BA699" w14:textId="77777777" w:rsidR="009C32EA" w:rsidRDefault="009C32EA" w:rsidP="009C32EA">
      <w:pPr>
        <w:pStyle w:val="Heading3"/>
      </w:pPr>
      <w:r>
        <w:t>Barksdale Airforce Base Services</w:t>
      </w:r>
    </w:p>
    <w:p w14:paraId="37730AB5" w14:textId="77777777" w:rsidR="009C32EA" w:rsidRDefault="009C32EA" w:rsidP="00AF5203">
      <w:pPr>
        <w:pStyle w:val="Heading4"/>
      </w:pPr>
      <w:r>
        <w:t xml:space="preserve">Sexual Assault Prevention &amp; Response Office </w:t>
      </w:r>
    </w:p>
    <w:p w14:paraId="536E9466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318-456-7272 or 318-456-8118</w:t>
      </w:r>
    </w:p>
    <w:p w14:paraId="543FF44E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 xml:space="preserve">Website: </w:t>
      </w:r>
      <w:hyperlink r:id="rId67">
        <w:r w:rsidRPr="5B9C240B">
          <w:rPr>
            <w:rStyle w:val="Hyperlink"/>
          </w:rPr>
          <w:t>SAPR</w:t>
        </w:r>
      </w:hyperlink>
    </w:p>
    <w:p w14:paraId="348C39B7" w14:textId="77777777" w:rsidR="009C32EA" w:rsidRDefault="009C32EA" w:rsidP="00AF5203">
      <w:pPr>
        <w:pStyle w:val="Heading4"/>
      </w:pPr>
      <w:r w:rsidRPr="5B9C240B">
        <w:t>Domestic Abuse Victim Advocate Office</w:t>
      </w:r>
    </w:p>
    <w:p w14:paraId="40EABA5E" w14:textId="160ACA87" w:rsidR="009C32EA" w:rsidRPr="00AF5203" w:rsidRDefault="009C32EA" w:rsidP="00AF5203">
      <w:pPr>
        <w:ind w:left="1440"/>
      </w:pPr>
      <w:r w:rsidRPr="5B9C240B">
        <w:rPr>
          <w:b/>
          <w:bCs/>
        </w:rPr>
        <w:t xml:space="preserve">Phone: </w:t>
      </w:r>
      <w:r w:rsidRPr="5B9C240B">
        <w:t xml:space="preserve">318-456-6596 or 318-751-9118 </w:t>
      </w:r>
    </w:p>
    <w:p w14:paraId="07FC89B6" w14:textId="77777777" w:rsidR="009C32EA" w:rsidRDefault="009C32EA" w:rsidP="009C32EA">
      <w:pPr>
        <w:pStyle w:val="Heading3"/>
      </w:pPr>
      <w:r w:rsidRPr="5B9C240B">
        <w:t>Other Community Services/Assistance</w:t>
      </w:r>
    </w:p>
    <w:p w14:paraId="7E3BC243" w14:textId="77777777" w:rsidR="009C32EA" w:rsidRDefault="009C32EA" w:rsidP="00AF5203">
      <w:pPr>
        <w:pStyle w:val="Heading4"/>
      </w:pPr>
      <w:r>
        <w:t>Five Loves and Two Fish</w:t>
      </w:r>
    </w:p>
    <w:p w14:paraId="5598788D" w14:textId="77777777" w:rsidR="009C32EA" w:rsidRDefault="009C32EA" w:rsidP="00FC7F99">
      <w:pPr>
        <w:ind w:left="1440"/>
        <w:rPr>
          <w:b/>
          <w:bCs/>
        </w:rPr>
      </w:pPr>
      <w:r w:rsidRPr="5B9C240B">
        <w:rPr>
          <w:b/>
          <w:bCs/>
        </w:rPr>
        <w:t xml:space="preserve">Phone: </w:t>
      </w:r>
      <w:r>
        <w:t>318-779-1046</w:t>
      </w:r>
    </w:p>
    <w:p w14:paraId="5555AEEF" w14:textId="77777777" w:rsidR="009C32EA" w:rsidRDefault="009C32EA" w:rsidP="00FC7F99">
      <w:pPr>
        <w:ind w:left="1440"/>
      </w:pPr>
      <w:r w:rsidRPr="5B9C240B">
        <w:rPr>
          <w:b/>
          <w:bCs/>
        </w:rPr>
        <w:t xml:space="preserve">Website: </w:t>
      </w:r>
      <w:hyperlink r:id="rId68">
        <w:r w:rsidRPr="5B9C240B">
          <w:rPr>
            <w:rStyle w:val="Hyperlink"/>
          </w:rPr>
          <w:t>5 Loaves &amp; 2 Fish</w:t>
        </w:r>
      </w:hyperlink>
    </w:p>
    <w:p w14:paraId="5324EE60" w14:textId="77777777" w:rsidR="009C32EA" w:rsidRDefault="009C32EA" w:rsidP="009C32EA">
      <w:pPr>
        <w:pStyle w:val="ListParagraph"/>
        <w:numPr>
          <w:ilvl w:val="0"/>
          <w:numId w:val="6"/>
        </w:numPr>
      </w:pPr>
      <w:r>
        <w:t xml:space="preserve">Food pantry </w:t>
      </w:r>
    </w:p>
    <w:p w14:paraId="4AD9B3C3" w14:textId="77777777" w:rsidR="009C32EA" w:rsidRDefault="009C32EA" w:rsidP="009C32EA">
      <w:pPr>
        <w:pStyle w:val="ListParagraph"/>
        <w:numPr>
          <w:ilvl w:val="0"/>
          <w:numId w:val="6"/>
        </w:numPr>
      </w:pPr>
      <w:r w:rsidRPr="5B9C240B">
        <w:t>Diaper bank</w:t>
      </w:r>
    </w:p>
    <w:p w14:paraId="1CD22658" w14:textId="77777777" w:rsidR="009C32EA" w:rsidRDefault="009C32EA" w:rsidP="009C32EA">
      <w:pPr>
        <w:pStyle w:val="ListParagraph"/>
        <w:numPr>
          <w:ilvl w:val="0"/>
          <w:numId w:val="6"/>
        </w:numPr>
      </w:pPr>
      <w:r>
        <w:t>Thursday groups</w:t>
      </w:r>
    </w:p>
    <w:p w14:paraId="4515C407" w14:textId="77777777" w:rsidR="009C32EA" w:rsidRDefault="009C32EA" w:rsidP="009C32EA">
      <w:pPr>
        <w:pStyle w:val="ListParagraph"/>
        <w:numPr>
          <w:ilvl w:val="0"/>
          <w:numId w:val="6"/>
        </w:numPr>
      </w:pPr>
      <w:r>
        <w:t>Saturday Morning Bible Study</w:t>
      </w:r>
    </w:p>
    <w:p w14:paraId="6F0E1403" w14:textId="3171CF8F" w:rsidR="009C32EA" w:rsidRDefault="009C32EA" w:rsidP="009C32EA">
      <w:pPr>
        <w:pStyle w:val="ListParagraph"/>
        <w:numPr>
          <w:ilvl w:val="0"/>
          <w:numId w:val="6"/>
        </w:numPr>
      </w:pPr>
      <w:r>
        <w:t>Open 9:00 AM</w:t>
      </w:r>
      <w:r w:rsidR="002F06DF">
        <w:t xml:space="preserve"> </w:t>
      </w:r>
      <w:r>
        <w:t>-</w:t>
      </w:r>
      <w:r w:rsidR="002F06DF">
        <w:t xml:space="preserve"> </w:t>
      </w:r>
      <w:r>
        <w:t>4:00 PM Monday through Friday</w:t>
      </w:r>
    </w:p>
    <w:p w14:paraId="0A229E45" w14:textId="77777777" w:rsidR="009C32EA" w:rsidRDefault="009C32EA" w:rsidP="00AF5203">
      <w:pPr>
        <w:pStyle w:val="Heading4"/>
      </w:pPr>
      <w:r>
        <w:t>Families Helping Families</w:t>
      </w:r>
    </w:p>
    <w:p w14:paraId="6D1E752F" w14:textId="77777777" w:rsidR="009C32EA" w:rsidRDefault="009C32EA" w:rsidP="00FC7F99">
      <w:pPr>
        <w:ind w:left="1440"/>
        <w:rPr>
          <w:b/>
          <w:bCs/>
        </w:rPr>
      </w:pPr>
      <w:r w:rsidRPr="5B9C240B">
        <w:rPr>
          <w:b/>
          <w:bCs/>
        </w:rPr>
        <w:t xml:space="preserve">Phone: </w:t>
      </w:r>
      <w:r>
        <w:t>318-226-4541</w:t>
      </w:r>
    </w:p>
    <w:p w14:paraId="44828E26" w14:textId="77777777" w:rsidR="009C32EA" w:rsidRDefault="009C32EA" w:rsidP="00FC7F99">
      <w:pPr>
        <w:ind w:left="1440"/>
      </w:pPr>
      <w:r w:rsidRPr="5B9C240B">
        <w:rPr>
          <w:b/>
          <w:bCs/>
        </w:rPr>
        <w:t xml:space="preserve">Website: </w:t>
      </w:r>
      <w:hyperlink r:id="rId69">
        <w:r w:rsidRPr="5B9C240B">
          <w:rPr>
            <w:rStyle w:val="Hyperlink"/>
          </w:rPr>
          <w:t>Families Helping Families – Region 7</w:t>
        </w:r>
      </w:hyperlink>
    </w:p>
    <w:p w14:paraId="5F942E3B" w14:textId="77777777" w:rsidR="009C32EA" w:rsidRDefault="009C32EA" w:rsidP="009C32EA">
      <w:pPr>
        <w:pStyle w:val="ListParagraph"/>
        <w:numPr>
          <w:ilvl w:val="0"/>
          <w:numId w:val="5"/>
        </w:numPr>
      </w:pPr>
      <w:r w:rsidRPr="5B9C240B">
        <w:t>Education Support</w:t>
      </w:r>
    </w:p>
    <w:p w14:paraId="52BE72E3" w14:textId="77777777" w:rsidR="009C32EA" w:rsidRDefault="009C32EA" w:rsidP="009C32EA">
      <w:pPr>
        <w:pStyle w:val="ListParagraph"/>
        <w:numPr>
          <w:ilvl w:val="0"/>
          <w:numId w:val="5"/>
        </w:numPr>
      </w:pPr>
      <w:proofErr w:type="gramStart"/>
      <w:r w:rsidRPr="5B9C240B">
        <w:lastRenderedPageBreak/>
        <w:t>Trainings</w:t>
      </w:r>
      <w:proofErr w:type="gramEnd"/>
    </w:p>
    <w:p w14:paraId="6F4A460E" w14:textId="77777777" w:rsidR="009C32EA" w:rsidRDefault="009C32EA" w:rsidP="009C32EA">
      <w:pPr>
        <w:pStyle w:val="ListParagraph"/>
        <w:numPr>
          <w:ilvl w:val="0"/>
          <w:numId w:val="5"/>
        </w:numPr>
      </w:pPr>
      <w:r w:rsidRPr="5B9C240B">
        <w:t xml:space="preserve">Peer to peer support </w:t>
      </w:r>
    </w:p>
    <w:p w14:paraId="0F6E6DE4" w14:textId="77777777" w:rsidR="009C32EA" w:rsidRDefault="009C32EA" w:rsidP="009C32EA">
      <w:pPr>
        <w:pStyle w:val="ListParagraph"/>
        <w:numPr>
          <w:ilvl w:val="0"/>
          <w:numId w:val="5"/>
        </w:numPr>
      </w:pPr>
      <w:r w:rsidRPr="5B9C240B">
        <w:t xml:space="preserve">Support groups </w:t>
      </w:r>
    </w:p>
    <w:p w14:paraId="1A7A7F66" w14:textId="52553739" w:rsidR="009C32EA" w:rsidRDefault="009C32EA" w:rsidP="009C32EA">
      <w:pPr>
        <w:pStyle w:val="ListParagraph"/>
        <w:numPr>
          <w:ilvl w:val="0"/>
          <w:numId w:val="5"/>
        </w:numPr>
      </w:pPr>
      <w:r w:rsidRPr="5B9C240B">
        <w:t xml:space="preserve">Open 8:30 AM </w:t>
      </w:r>
      <w:r w:rsidR="002F06DF">
        <w:t>-</w:t>
      </w:r>
      <w:r w:rsidRPr="5B9C240B">
        <w:t xml:space="preserve"> 4:30 PM Monday through Friday</w:t>
      </w:r>
    </w:p>
    <w:p w14:paraId="68762F0A" w14:textId="77777777" w:rsidR="009C32EA" w:rsidRDefault="009C32EA" w:rsidP="00AF5203">
      <w:pPr>
        <w:pStyle w:val="Heading4"/>
      </w:pPr>
      <w:r>
        <w:t xml:space="preserve">Volunteers for Youth Justice  </w:t>
      </w:r>
    </w:p>
    <w:p w14:paraId="18F77B4F" w14:textId="77777777" w:rsidR="009C32EA" w:rsidRDefault="009C32EA" w:rsidP="00FC7F99">
      <w:pPr>
        <w:ind w:left="1440"/>
        <w:rPr>
          <w:b/>
          <w:bCs/>
        </w:rPr>
      </w:pPr>
      <w:r w:rsidRPr="5B9C240B">
        <w:rPr>
          <w:b/>
          <w:bCs/>
        </w:rPr>
        <w:t xml:space="preserve">Phone: </w:t>
      </w:r>
      <w:r>
        <w:t>318-725-4267</w:t>
      </w:r>
    </w:p>
    <w:p w14:paraId="69425605" w14:textId="77777777" w:rsidR="009C32EA" w:rsidRDefault="009C32EA" w:rsidP="00FC7F99">
      <w:pPr>
        <w:ind w:left="1440"/>
      </w:pPr>
      <w:r w:rsidRPr="5B9C240B">
        <w:rPr>
          <w:b/>
          <w:bCs/>
        </w:rPr>
        <w:t xml:space="preserve">Website: </w:t>
      </w:r>
      <w:hyperlink r:id="rId70">
        <w:r w:rsidRPr="5B9C240B">
          <w:rPr>
            <w:rStyle w:val="Hyperlink"/>
          </w:rPr>
          <w:t>Volunteers for Youth Justice</w:t>
        </w:r>
      </w:hyperlink>
    </w:p>
    <w:p w14:paraId="30EAF33B" w14:textId="38367908" w:rsidR="009C32EA" w:rsidRDefault="009C32EA" w:rsidP="009C32EA">
      <w:pPr>
        <w:pStyle w:val="ListParagraph"/>
        <w:numPr>
          <w:ilvl w:val="0"/>
          <w:numId w:val="4"/>
        </w:numPr>
      </w:pPr>
      <w:r>
        <w:t>Open 9:00 AM</w:t>
      </w:r>
      <w:r w:rsidR="002F06DF">
        <w:t xml:space="preserve"> </w:t>
      </w:r>
      <w:r>
        <w:t>-</w:t>
      </w:r>
      <w:r w:rsidR="002F06DF">
        <w:t xml:space="preserve"> </w:t>
      </w:r>
      <w:r>
        <w:t>4:30 PM Monday through Friday</w:t>
      </w:r>
      <w:r>
        <w:tab/>
      </w:r>
    </w:p>
    <w:p w14:paraId="4081EA1D" w14:textId="77777777" w:rsidR="009C32EA" w:rsidRDefault="009C32EA" w:rsidP="009C32EA">
      <w:pPr>
        <w:pStyle w:val="ListParagraph"/>
        <w:numPr>
          <w:ilvl w:val="0"/>
          <w:numId w:val="4"/>
        </w:numPr>
      </w:pPr>
      <w:r w:rsidRPr="5B9C240B">
        <w:t>Court appointed special advocates</w:t>
      </w:r>
    </w:p>
    <w:p w14:paraId="52FF1F8B" w14:textId="77777777" w:rsidR="009C32EA" w:rsidRDefault="009C32EA" w:rsidP="009C32EA">
      <w:pPr>
        <w:pStyle w:val="ListParagraph"/>
        <w:numPr>
          <w:ilvl w:val="0"/>
          <w:numId w:val="4"/>
        </w:numPr>
      </w:pPr>
      <w:r w:rsidRPr="5B9C240B">
        <w:t>Youth programs</w:t>
      </w:r>
    </w:p>
    <w:p w14:paraId="2069FC80" w14:textId="77777777" w:rsidR="009C32EA" w:rsidRDefault="009C32EA" w:rsidP="009C32EA">
      <w:pPr>
        <w:pStyle w:val="ListParagraph"/>
        <w:numPr>
          <w:ilvl w:val="0"/>
          <w:numId w:val="4"/>
        </w:numPr>
      </w:pPr>
      <w:r w:rsidRPr="5B9C240B">
        <w:t>School Resource Center</w:t>
      </w:r>
    </w:p>
    <w:p w14:paraId="1D088EA6" w14:textId="77777777" w:rsidR="009C32EA" w:rsidRDefault="009C32EA" w:rsidP="009C32EA">
      <w:pPr>
        <w:pStyle w:val="ListParagraph"/>
        <w:numPr>
          <w:ilvl w:val="0"/>
          <w:numId w:val="4"/>
        </w:numPr>
      </w:pPr>
      <w:r w:rsidRPr="5B9C240B">
        <w:t>Families in need of Services</w:t>
      </w:r>
    </w:p>
    <w:p w14:paraId="6C55291B" w14:textId="77777777" w:rsidR="009C32EA" w:rsidRDefault="009C32EA" w:rsidP="009C32EA">
      <w:pPr>
        <w:pStyle w:val="ListParagraph"/>
        <w:numPr>
          <w:ilvl w:val="0"/>
          <w:numId w:val="4"/>
        </w:numPr>
      </w:pPr>
      <w:r w:rsidRPr="5B9C240B">
        <w:t>Truancy Assessment Service Center</w:t>
      </w:r>
    </w:p>
    <w:p w14:paraId="1A16D07F" w14:textId="77777777" w:rsidR="009C32EA" w:rsidRDefault="009C32EA" w:rsidP="009C32EA">
      <w:pPr>
        <w:pStyle w:val="Heading3"/>
      </w:pPr>
      <w:r>
        <w:t>National Resources</w:t>
      </w:r>
    </w:p>
    <w:p w14:paraId="784949F6" w14:textId="77777777" w:rsidR="009C32EA" w:rsidRDefault="009C32EA" w:rsidP="00AF5203">
      <w:pPr>
        <w:pStyle w:val="Heading4"/>
      </w:pPr>
      <w:r>
        <w:t>Louisiana Foundation Against Sexual Assault</w:t>
      </w:r>
    </w:p>
    <w:p w14:paraId="2EA75A8E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225-8995 or 888-372-8995</w:t>
      </w:r>
    </w:p>
    <w:p w14:paraId="6549BA8C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Website:</w:t>
      </w:r>
      <w:r>
        <w:t xml:space="preserve"> </w:t>
      </w:r>
      <w:hyperlink r:id="rId71">
        <w:r w:rsidRPr="5B9C240B">
          <w:rPr>
            <w:rStyle w:val="Hyperlink"/>
          </w:rPr>
          <w:t>Home | LaFASA</w:t>
        </w:r>
      </w:hyperlink>
    </w:p>
    <w:p w14:paraId="58867934" w14:textId="77777777" w:rsidR="009C32EA" w:rsidRDefault="009C32EA" w:rsidP="009C32EA">
      <w:pPr>
        <w:pStyle w:val="ListParagraph"/>
        <w:numPr>
          <w:ilvl w:val="0"/>
          <w:numId w:val="17"/>
        </w:numPr>
      </w:pPr>
      <w:r w:rsidRPr="5B9C240B">
        <w:t>Hotline open 24/7</w:t>
      </w:r>
    </w:p>
    <w:p w14:paraId="39E4B2C2" w14:textId="77777777" w:rsidR="009C32EA" w:rsidRPr="00C100EF" w:rsidRDefault="009C32EA" w:rsidP="00AF5203">
      <w:pPr>
        <w:pStyle w:val="Heading4"/>
      </w:pPr>
      <w:r>
        <w:t>Louisiana Coalition Against Domestic Violence</w:t>
      </w:r>
    </w:p>
    <w:p w14:paraId="15AA816A" w14:textId="77777777" w:rsidR="009C32EA" w:rsidRPr="00FE4F88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225-752-1296 or 888-411-1333</w:t>
      </w:r>
    </w:p>
    <w:p w14:paraId="4933772E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 xml:space="preserve">Website: </w:t>
      </w:r>
      <w:hyperlink r:id="rId72">
        <w:r w:rsidRPr="5B9C240B">
          <w:rPr>
            <w:rStyle w:val="Hyperlink"/>
          </w:rPr>
          <w:t>LCADV – Louisiana Coalition Against Domestic Violence</w:t>
        </w:r>
      </w:hyperlink>
    </w:p>
    <w:p w14:paraId="566FF7FA" w14:textId="77777777" w:rsidR="009C32EA" w:rsidRDefault="009C32EA" w:rsidP="009C32EA">
      <w:pPr>
        <w:pStyle w:val="ListParagraph"/>
        <w:numPr>
          <w:ilvl w:val="0"/>
          <w:numId w:val="14"/>
        </w:numPr>
      </w:pPr>
      <w:r w:rsidRPr="5B9C240B">
        <w:t xml:space="preserve">Hotline open 24/7 </w:t>
      </w:r>
    </w:p>
    <w:p w14:paraId="20890A9D" w14:textId="77777777" w:rsidR="009C32EA" w:rsidRPr="00C100EF" w:rsidRDefault="009C32EA" w:rsidP="00AF5203">
      <w:pPr>
        <w:pStyle w:val="Heading4"/>
      </w:pPr>
      <w:r>
        <w:t>Substance Abuse and Mental Health Services Administration</w:t>
      </w:r>
    </w:p>
    <w:p w14:paraId="4468E5E1" w14:textId="5AF006A4" w:rsidR="009C32EA" w:rsidRPr="00FE4F88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1-800-662-4357</w:t>
      </w:r>
    </w:p>
    <w:p w14:paraId="0747AF1A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 xml:space="preserve">Website: </w:t>
      </w:r>
      <w:hyperlink r:id="rId73">
        <w:r w:rsidRPr="5B9C240B">
          <w:rPr>
            <w:rStyle w:val="Hyperlink"/>
          </w:rPr>
          <w:t xml:space="preserve">Home | SAMHSA </w:t>
        </w:r>
      </w:hyperlink>
    </w:p>
    <w:p w14:paraId="64151B0F" w14:textId="77777777" w:rsidR="009C32EA" w:rsidRDefault="009C32EA" w:rsidP="00FC7F99">
      <w:pPr>
        <w:pStyle w:val="ListParagraph"/>
        <w:numPr>
          <w:ilvl w:val="0"/>
          <w:numId w:val="15"/>
        </w:numPr>
        <w:ind w:left="2160"/>
      </w:pPr>
      <w:r w:rsidRPr="5B9C240B">
        <w:t xml:space="preserve">Hotline open 24/7 </w:t>
      </w:r>
    </w:p>
    <w:p w14:paraId="18BC0B82" w14:textId="77777777" w:rsidR="009C32EA" w:rsidRPr="00C100EF" w:rsidRDefault="009C32EA" w:rsidP="00AF5203">
      <w:pPr>
        <w:pStyle w:val="Heading4"/>
      </w:pPr>
      <w:r>
        <w:t>National Sexual Assault Hotline</w:t>
      </w:r>
    </w:p>
    <w:p w14:paraId="011233C7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800-565-HOPE or text 'HOPE' to 64673</w:t>
      </w:r>
    </w:p>
    <w:p w14:paraId="3258F997" w14:textId="77777777" w:rsidR="009C32EA" w:rsidRDefault="009C32EA" w:rsidP="009C32EA">
      <w:pPr>
        <w:ind w:left="720" w:firstLine="720"/>
      </w:pPr>
      <w:r w:rsidRPr="5B9C240B">
        <w:rPr>
          <w:b/>
          <w:bCs/>
        </w:rPr>
        <w:t xml:space="preserve">Website: </w:t>
      </w:r>
      <w:hyperlink r:id="rId74">
        <w:r w:rsidRPr="5B9C240B">
          <w:rPr>
            <w:rStyle w:val="Hyperlink"/>
          </w:rPr>
          <w:t>National Sexual Assault Hotline - RAINN</w:t>
        </w:r>
      </w:hyperlink>
    </w:p>
    <w:p w14:paraId="35BE2C0B" w14:textId="06C6C41D" w:rsidR="009C32EA" w:rsidRDefault="009C32EA" w:rsidP="00FC7F99">
      <w:pPr>
        <w:pStyle w:val="ListParagraph"/>
        <w:numPr>
          <w:ilvl w:val="0"/>
          <w:numId w:val="13"/>
        </w:numPr>
      </w:pPr>
      <w:r>
        <w:lastRenderedPageBreak/>
        <w:t xml:space="preserve">Hotline open 24/7 </w:t>
      </w:r>
      <w:r>
        <w:tab/>
      </w:r>
    </w:p>
    <w:p w14:paraId="5BAC6BB0" w14:textId="77777777" w:rsidR="009C32EA" w:rsidRPr="00C100EF" w:rsidRDefault="009C32EA" w:rsidP="00AF5203">
      <w:pPr>
        <w:pStyle w:val="Heading4"/>
      </w:pPr>
      <w:r>
        <w:t>National Domestic Violence Hotline</w:t>
      </w:r>
    </w:p>
    <w:p w14:paraId="00AC1E40" w14:textId="77777777" w:rsidR="009C32EA" w:rsidRPr="00FE4F88" w:rsidRDefault="009C32EA" w:rsidP="009C32EA">
      <w:pPr>
        <w:ind w:left="720" w:firstLine="720"/>
      </w:pPr>
      <w:r w:rsidRPr="5B9C240B">
        <w:rPr>
          <w:b/>
          <w:bCs/>
        </w:rPr>
        <w:t>Phone</w:t>
      </w:r>
      <w:r>
        <w:t>: 800-799-SAFE or text 'START' to 88788</w:t>
      </w:r>
    </w:p>
    <w:p w14:paraId="0CA936E9" w14:textId="1904791F" w:rsidR="002C2C37" w:rsidRPr="009C32EA" w:rsidRDefault="009C32EA" w:rsidP="009C32EA">
      <w:pPr>
        <w:pStyle w:val="ListParagraph"/>
        <w:numPr>
          <w:ilvl w:val="0"/>
          <w:numId w:val="12"/>
        </w:numPr>
        <w:ind w:left="2160"/>
      </w:pPr>
      <w:r w:rsidRPr="5B9C240B">
        <w:t>Hotline open 24/7</w:t>
      </w:r>
    </w:p>
    <w:sectPr w:rsidR="002C2C37" w:rsidRPr="009C32EA" w:rsidSect="002C2C37">
      <w:footerReference w:type="default" r:id="rId75"/>
      <w:headerReference w:type="first" r:id="rId76"/>
      <w:footerReference w:type="first" r:id="rId77"/>
      <w:pgSz w:w="12240" w:h="15840"/>
      <w:pgMar w:top="144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BB11E" w14:textId="77777777" w:rsidR="00682C19" w:rsidRPr="00C100EF" w:rsidRDefault="00682C19">
      <w:pPr>
        <w:spacing w:after="0" w:line="240" w:lineRule="auto"/>
      </w:pPr>
      <w:r w:rsidRPr="00C100EF">
        <w:separator/>
      </w:r>
    </w:p>
  </w:endnote>
  <w:endnote w:type="continuationSeparator" w:id="0">
    <w:p w14:paraId="468C4E59" w14:textId="77777777" w:rsidR="00682C19" w:rsidRPr="00C100EF" w:rsidRDefault="00682C19">
      <w:pPr>
        <w:spacing w:after="0" w:line="240" w:lineRule="auto"/>
      </w:pPr>
      <w:r w:rsidRPr="00C100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461D7C"/>
      </w:rPr>
      <w:id w:val="-998340864"/>
      <w:docPartObj>
        <w:docPartGallery w:val="Page Numbers (Bottom of Page)"/>
        <w:docPartUnique/>
      </w:docPartObj>
    </w:sdtPr>
    <w:sdtEndPr/>
    <w:sdtContent>
      <w:sdt>
        <w:sdtPr>
          <w:rPr>
            <w:color w:val="461D7C"/>
          </w:rPr>
          <w:id w:val="1487513569"/>
          <w:docPartObj>
            <w:docPartGallery w:val="Page Numbers (Bottom of Page)"/>
            <w:docPartUnique/>
          </w:docPartObj>
        </w:sdtPr>
        <w:sdtEndPr/>
        <w:sdtContent>
          <w:p w14:paraId="6046EE85" w14:textId="3391E414" w:rsidR="004B4E7E" w:rsidRPr="002C2C37" w:rsidRDefault="002C2C37" w:rsidP="002C2C37">
            <w:pPr>
              <w:pStyle w:val="Footer"/>
              <w:spacing w:after="240"/>
              <w:jc w:val="right"/>
              <w:rPr>
                <w:color w:val="461D7C"/>
              </w:rPr>
            </w:pPr>
            <w:r w:rsidRPr="002C2C37">
              <w:rPr>
                <w:color w:val="461D7C"/>
              </w:rPr>
              <w:t>DVSAS Community Resources 2026-2027</w:t>
            </w:r>
            <w:r w:rsidRPr="002C2C37">
              <w:rPr>
                <w:color w:val="461D7C"/>
              </w:rPr>
              <w:tab/>
            </w:r>
            <w:r w:rsidRPr="002C2C37">
              <w:rPr>
                <w:color w:val="461D7C"/>
              </w:rPr>
              <w:tab/>
              <w:t xml:space="preserve">Page </w:t>
            </w:r>
            <w:r w:rsidRPr="002C2C37">
              <w:rPr>
                <w:color w:val="461D7C"/>
              </w:rPr>
              <w:fldChar w:fldCharType="begin"/>
            </w:r>
            <w:r w:rsidRPr="002C2C37">
              <w:rPr>
                <w:color w:val="461D7C"/>
              </w:rPr>
              <w:instrText xml:space="preserve"> PAGE  \* Arabic  \* MERGEFORMAT </w:instrText>
            </w:r>
            <w:r w:rsidRPr="002C2C37">
              <w:rPr>
                <w:color w:val="461D7C"/>
              </w:rPr>
              <w:fldChar w:fldCharType="separate"/>
            </w:r>
            <w:r>
              <w:rPr>
                <w:color w:val="461D7C"/>
              </w:rPr>
              <w:t>1</w:t>
            </w:r>
            <w:r w:rsidRPr="002C2C37">
              <w:rPr>
                <w:color w:val="461D7C"/>
              </w:rPr>
              <w:fldChar w:fldCharType="end"/>
            </w:r>
            <w:r w:rsidRPr="002C2C37">
              <w:rPr>
                <w:color w:val="461D7C"/>
              </w:rPr>
              <w:t xml:space="preserve"> of </w:t>
            </w:r>
            <w:r w:rsidRPr="002C2C37">
              <w:rPr>
                <w:color w:val="461D7C"/>
              </w:rPr>
              <w:fldChar w:fldCharType="begin"/>
            </w:r>
            <w:r w:rsidRPr="002C2C37">
              <w:rPr>
                <w:color w:val="461D7C"/>
              </w:rPr>
              <w:instrText xml:space="preserve"> NUMPAGES  \* Arabic  \* MERGEFORMAT </w:instrText>
            </w:r>
            <w:r w:rsidRPr="002C2C37">
              <w:rPr>
                <w:color w:val="461D7C"/>
              </w:rPr>
              <w:fldChar w:fldCharType="separate"/>
            </w:r>
            <w:r>
              <w:rPr>
                <w:color w:val="461D7C"/>
              </w:rPr>
              <w:t>10</w:t>
            </w:r>
            <w:r w:rsidRPr="002C2C37">
              <w:rPr>
                <w:color w:val="461D7C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461D7C"/>
      </w:rPr>
      <w:id w:val="2031294396"/>
      <w:docPartObj>
        <w:docPartGallery w:val="Page Numbers (Bottom of Page)"/>
        <w:docPartUnique/>
      </w:docPartObj>
    </w:sdtPr>
    <w:sdtEndPr/>
    <w:sdtContent>
      <w:sdt>
        <w:sdtPr>
          <w:rPr>
            <w:color w:val="461D7C"/>
          </w:rPr>
          <w:id w:val="-1870070202"/>
          <w:docPartObj>
            <w:docPartGallery w:val="Page Numbers (Bottom of Page)"/>
            <w:docPartUnique/>
          </w:docPartObj>
        </w:sdtPr>
        <w:sdtEndPr/>
        <w:sdtContent>
          <w:p w14:paraId="106A9309" w14:textId="7E56C441" w:rsidR="00815EF9" w:rsidRPr="002C2C37" w:rsidRDefault="002C2C37" w:rsidP="001F0C2E">
            <w:pPr>
              <w:pStyle w:val="Footer"/>
              <w:spacing w:after="240"/>
              <w:jc w:val="right"/>
              <w:rPr>
                <w:color w:val="461D7C"/>
              </w:rPr>
            </w:pPr>
            <w:r w:rsidRPr="002C2C37">
              <w:rPr>
                <w:color w:val="461D7C"/>
              </w:rPr>
              <w:t>DVSAS Community Resources 2026-2027</w:t>
            </w:r>
            <w:r w:rsidRPr="002C2C37">
              <w:rPr>
                <w:color w:val="461D7C"/>
              </w:rPr>
              <w:tab/>
            </w:r>
            <w:r w:rsidRPr="002C2C37">
              <w:rPr>
                <w:color w:val="461D7C"/>
              </w:rPr>
              <w:tab/>
            </w:r>
            <w:r w:rsidR="001F0C2E" w:rsidRPr="002C2C37">
              <w:rPr>
                <w:color w:val="461D7C"/>
              </w:rPr>
              <w:t xml:space="preserve">Page </w:t>
            </w:r>
            <w:r w:rsidR="001F0C2E" w:rsidRPr="002C2C37">
              <w:rPr>
                <w:color w:val="461D7C"/>
              </w:rPr>
              <w:fldChar w:fldCharType="begin"/>
            </w:r>
            <w:r w:rsidR="001F0C2E" w:rsidRPr="002C2C37">
              <w:rPr>
                <w:color w:val="461D7C"/>
              </w:rPr>
              <w:instrText xml:space="preserve"> PAGE  \* Arabic  \* MERGEFORMAT </w:instrText>
            </w:r>
            <w:r w:rsidR="001F0C2E" w:rsidRPr="002C2C37">
              <w:rPr>
                <w:color w:val="461D7C"/>
              </w:rPr>
              <w:fldChar w:fldCharType="separate"/>
            </w:r>
            <w:r w:rsidR="001F0C2E" w:rsidRPr="002C2C37">
              <w:rPr>
                <w:color w:val="461D7C"/>
              </w:rPr>
              <w:t>2</w:t>
            </w:r>
            <w:r w:rsidR="001F0C2E" w:rsidRPr="002C2C37">
              <w:rPr>
                <w:color w:val="461D7C"/>
              </w:rPr>
              <w:fldChar w:fldCharType="end"/>
            </w:r>
            <w:r w:rsidR="001F0C2E" w:rsidRPr="002C2C37">
              <w:rPr>
                <w:color w:val="461D7C"/>
              </w:rPr>
              <w:t xml:space="preserve"> of </w:t>
            </w:r>
            <w:r w:rsidR="001F0C2E" w:rsidRPr="002C2C37">
              <w:rPr>
                <w:color w:val="461D7C"/>
              </w:rPr>
              <w:fldChar w:fldCharType="begin"/>
            </w:r>
            <w:r w:rsidR="001F0C2E" w:rsidRPr="002C2C37">
              <w:rPr>
                <w:color w:val="461D7C"/>
              </w:rPr>
              <w:instrText xml:space="preserve"> NUMPAGES  \* Arabic  \* MERGEFORMAT </w:instrText>
            </w:r>
            <w:r w:rsidR="001F0C2E" w:rsidRPr="002C2C37">
              <w:rPr>
                <w:color w:val="461D7C"/>
              </w:rPr>
              <w:fldChar w:fldCharType="separate"/>
            </w:r>
            <w:r w:rsidR="001F0C2E" w:rsidRPr="002C2C37">
              <w:rPr>
                <w:color w:val="461D7C"/>
              </w:rPr>
              <w:t>3</w:t>
            </w:r>
            <w:r w:rsidR="001F0C2E" w:rsidRPr="002C2C37">
              <w:rPr>
                <w:color w:val="461D7C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CB658" w14:textId="77777777" w:rsidR="00682C19" w:rsidRPr="00C100EF" w:rsidRDefault="00682C19">
      <w:pPr>
        <w:spacing w:after="0" w:line="240" w:lineRule="auto"/>
      </w:pPr>
      <w:r w:rsidRPr="00C100EF">
        <w:separator/>
      </w:r>
    </w:p>
  </w:footnote>
  <w:footnote w:type="continuationSeparator" w:id="0">
    <w:p w14:paraId="469BC6D5" w14:textId="77777777" w:rsidR="00682C19" w:rsidRPr="00C100EF" w:rsidRDefault="00682C19">
      <w:pPr>
        <w:spacing w:after="0" w:line="240" w:lineRule="auto"/>
      </w:pPr>
      <w:r w:rsidRPr="00C100E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82945" w14:textId="64D118BE" w:rsidR="001F0C2E" w:rsidRDefault="002C2C37" w:rsidP="002C2C37">
    <w:pPr>
      <w:pStyle w:val="Header"/>
      <w:jc w:val="center"/>
      <w:rPr>
        <w:noProof/>
      </w:rPr>
    </w:pPr>
    <w:r>
      <w:rPr>
        <w:noProof/>
      </w:rPr>
      <w:drawing>
        <wp:inline distT="0" distB="0" distL="0" distR="0" wp14:anchorId="742845CA" wp14:editId="480A59F5">
          <wp:extent cx="3571875" cy="510268"/>
          <wp:effectExtent l="0" t="0" r="0" b="4445"/>
          <wp:docPr id="1418992839" name="Picture 1" descr="LSUS Sexual Assault and Violence Education Progra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3527283" name="Picture 1" descr="LSUS Sexual Assault and Violence Education Program 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4840"/>
                  <a:stretch>
                    <a:fillRect/>
                  </a:stretch>
                </pic:blipFill>
                <pic:spPr bwMode="auto">
                  <a:xfrm>
                    <a:off x="0" y="0"/>
                    <a:ext cx="3591034" cy="5130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277B106" w14:textId="77777777" w:rsidR="002C2C37" w:rsidRPr="0049100D" w:rsidRDefault="002C2C37" w:rsidP="002C2C37">
    <w:pPr>
      <w:pStyle w:val="Header"/>
      <w:jc w:val="center"/>
      <w:rPr>
        <w:color w:val="461D7C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D165"/>
    <w:multiLevelType w:val="hybridMultilevel"/>
    <w:tmpl w:val="0DFA87E6"/>
    <w:lvl w:ilvl="0" w:tplc="25FEC4C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CEC9BBE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7200E8E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900EE74E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62D62922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51024F02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8305074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CD2E1370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17C4552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33D70AF"/>
    <w:multiLevelType w:val="hybridMultilevel"/>
    <w:tmpl w:val="6024AE7E"/>
    <w:lvl w:ilvl="0" w:tplc="C00C3BD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1E6E45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D6E78F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92EA3E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594D00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E5E002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9F6634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452BF2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25EFC5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BAAC79"/>
    <w:multiLevelType w:val="hybridMultilevel"/>
    <w:tmpl w:val="908A8ABA"/>
    <w:lvl w:ilvl="0" w:tplc="7584CA0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56CC59EA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F21474E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7B4A506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E97CFC42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636BB06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704A2B0E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312825A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1A26A376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8D47349"/>
    <w:multiLevelType w:val="hybridMultilevel"/>
    <w:tmpl w:val="14EE3932"/>
    <w:lvl w:ilvl="0" w:tplc="B3C055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C2A95C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E724BF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EC6C0F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E3A041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5B0967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5B6334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C34B92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B74057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D89646"/>
    <w:multiLevelType w:val="hybridMultilevel"/>
    <w:tmpl w:val="F6B2B5DC"/>
    <w:lvl w:ilvl="0" w:tplc="2F0EB50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5DCA92C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9738CDD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C418895A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B6E29FDA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DC9AB2DA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EF90E6D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56AD9BA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61768A32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ABB9314"/>
    <w:multiLevelType w:val="hybridMultilevel"/>
    <w:tmpl w:val="B372C6E4"/>
    <w:lvl w:ilvl="0" w:tplc="B4C22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E88D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E61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AE6D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EAF5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A861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1E0F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241B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10DE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100B82"/>
    <w:multiLevelType w:val="hybridMultilevel"/>
    <w:tmpl w:val="D66A42A0"/>
    <w:lvl w:ilvl="0" w:tplc="8916768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7D00DF1E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20282830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6F8812C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D9506B44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A9162A8A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4B4F95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3CE16FE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709A334A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B43CDA2"/>
    <w:multiLevelType w:val="hybridMultilevel"/>
    <w:tmpl w:val="4BEAA7E2"/>
    <w:lvl w:ilvl="0" w:tplc="0060D5E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D44E5CAA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46BAA020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99829A3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4285998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ABE629A0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5E00C32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DC25F8A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8DF229EC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0CE535CF"/>
    <w:multiLevelType w:val="hybridMultilevel"/>
    <w:tmpl w:val="B1104C0C"/>
    <w:lvl w:ilvl="0" w:tplc="FD7069F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A877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ECCB0A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1FC0BD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05A8C9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FA6B34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7F42F7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90894A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8D453B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E0801FA"/>
    <w:multiLevelType w:val="hybridMultilevel"/>
    <w:tmpl w:val="84F41B9A"/>
    <w:lvl w:ilvl="0" w:tplc="3AFC554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0349326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B7A25FAC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E4426D5E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ACCFBA8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1BBAEF84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BAA3494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7360A27E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4BE8701C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C1B1C2F"/>
    <w:multiLevelType w:val="hybridMultilevel"/>
    <w:tmpl w:val="82E8A634"/>
    <w:lvl w:ilvl="0" w:tplc="9BBA9D2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3A0C6B3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6400B30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53FC641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59ED33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4FEA363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5C4C225A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50007DE4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F7A8748E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1D7F8AD5"/>
    <w:multiLevelType w:val="hybridMultilevel"/>
    <w:tmpl w:val="4DAC3A32"/>
    <w:lvl w:ilvl="0" w:tplc="01E02AB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83A680A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D6A633D0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6CE28A6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FF8D302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9A10CA00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0A030BA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32A9DCC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27DED83C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F048ACF"/>
    <w:multiLevelType w:val="hybridMultilevel"/>
    <w:tmpl w:val="52B8B73E"/>
    <w:lvl w:ilvl="0" w:tplc="5FFEE69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75BE6020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36A835D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E948FBDC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EB34E6BE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BF001D62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7D6039FC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980BEF6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5EC89330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33F52EB"/>
    <w:multiLevelType w:val="hybridMultilevel"/>
    <w:tmpl w:val="B30A050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4F48D70"/>
    <w:multiLevelType w:val="hybridMultilevel"/>
    <w:tmpl w:val="FFFFFFFF"/>
    <w:lvl w:ilvl="0" w:tplc="6B3EC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A45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1C6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C08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EE0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CF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248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ADC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3E0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F68B56"/>
    <w:multiLevelType w:val="hybridMultilevel"/>
    <w:tmpl w:val="E0F6D5C4"/>
    <w:lvl w:ilvl="0" w:tplc="5E5EA5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CAB3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B4E1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26C2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D634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96CA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2FC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569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9E69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A1C503"/>
    <w:multiLevelType w:val="hybridMultilevel"/>
    <w:tmpl w:val="FFFFFFFF"/>
    <w:lvl w:ilvl="0" w:tplc="6A2A3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F22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B29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0B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DE2B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84EF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06F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560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B07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76DC3"/>
    <w:multiLevelType w:val="hybridMultilevel"/>
    <w:tmpl w:val="CE60E160"/>
    <w:lvl w:ilvl="0" w:tplc="C060B1C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B51A5E6A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8598783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7E502B3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A8C4F2E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E8324C9E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B8949940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93781070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FBC8EF2A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28D66B7F"/>
    <w:multiLevelType w:val="hybridMultilevel"/>
    <w:tmpl w:val="4C142BC4"/>
    <w:lvl w:ilvl="0" w:tplc="418643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0AEF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82F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68E8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FAFD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DCB2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E4F1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2614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2640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B9ECDF"/>
    <w:multiLevelType w:val="hybridMultilevel"/>
    <w:tmpl w:val="77B00A3A"/>
    <w:lvl w:ilvl="0" w:tplc="C70E084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CD94621E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89A2790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E390CF5A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B0457AE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2EEC5C80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55CEF10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76A59F8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1C006C4E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17D1669"/>
    <w:multiLevelType w:val="hybridMultilevel"/>
    <w:tmpl w:val="FB3E1E1C"/>
    <w:lvl w:ilvl="0" w:tplc="6AAA7E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8642D4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E8EE7AA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25CE6F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E20708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EFCA0D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3482B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866D5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3F08752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247A6F7"/>
    <w:multiLevelType w:val="hybridMultilevel"/>
    <w:tmpl w:val="5F1A02B0"/>
    <w:lvl w:ilvl="0" w:tplc="59B294C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879853D6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AB70897E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2D2FD7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62E8F7FC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342CEDE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71042DE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83814E4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E4A2C41C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324E7BF8"/>
    <w:multiLevelType w:val="hybridMultilevel"/>
    <w:tmpl w:val="5A328D0A"/>
    <w:lvl w:ilvl="0" w:tplc="54046E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BEBD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C6A5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E47E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7296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94F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C03A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E257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486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779AEE"/>
    <w:multiLevelType w:val="hybridMultilevel"/>
    <w:tmpl w:val="CBFC350E"/>
    <w:lvl w:ilvl="0" w:tplc="BDE48D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9E89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7C07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E2B2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0CC7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CCD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8854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A89D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0891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BBB75E"/>
    <w:multiLevelType w:val="hybridMultilevel"/>
    <w:tmpl w:val="06901F80"/>
    <w:lvl w:ilvl="0" w:tplc="C388CAF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F4A5BA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6AE44E46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69D2FB5C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B0A8C5B0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ADDC4536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9EFA8594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E2AA59B8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7B501E64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39DD483B"/>
    <w:multiLevelType w:val="hybridMultilevel"/>
    <w:tmpl w:val="640446BE"/>
    <w:lvl w:ilvl="0" w:tplc="405EDDB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B060E876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7A269AB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90F8FEAE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EED2B37C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43629B7E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AC40A390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741AA656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C2941890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39F320A6"/>
    <w:multiLevelType w:val="hybridMultilevel"/>
    <w:tmpl w:val="CA3C1798"/>
    <w:lvl w:ilvl="0" w:tplc="9760E2E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996A1DD2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6E44A26E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EE4A161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A7B452D6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3A08CF8A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5F722272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E6BAE8F4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7BC82374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3B8E05E6"/>
    <w:multiLevelType w:val="hybridMultilevel"/>
    <w:tmpl w:val="33887660"/>
    <w:lvl w:ilvl="0" w:tplc="D36A0D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EADB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4485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8A94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962F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6657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16F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8858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3456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385DB6"/>
    <w:multiLevelType w:val="hybridMultilevel"/>
    <w:tmpl w:val="E09ED006"/>
    <w:lvl w:ilvl="0" w:tplc="28CED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1479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9664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6815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56F7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9C93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0A63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7E3C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C62E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7A0DEA"/>
    <w:multiLevelType w:val="hybridMultilevel"/>
    <w:tmpl w:val="134A49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44453DE0"/>
    <w:multiLevelType w:val="hybridMultilevel"/>
    <w:tmpl w:val="1102BA1A"/>
    <w:lvl w:ilvl="0" w:tplc="2430A2A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7E2EB66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50B6E4B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880CDE2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9B36D828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221AC9C4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2BA87CA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EF3215F0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E278C144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50ACC52D"/>
    <w:multiLevelType w:val="hybridMultilevel"/>
    <w:tmpl w:val="C1BA92AC"/>
    <w:lvl w:ilvl="0" w:tplc="679C2A0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EA041F8A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5D6A38A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1EC7EC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8D483E8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FDE26BC0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AFA0B00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6F06A466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6A825834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2538649"/>
    <w:multiLevelType w:val="hybridMultilevel"/>
    <w:tmpl w:val="B896DDEC"/>
    <w:lvl w:ilvl="0" w:tplc="27101D0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50CEB58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DAAA9D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8C72602C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7861D58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2384CD4A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94E1E0A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BFBE54D4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D5689642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525A0E6A"/>
    <w:multiLevelType w:val="hybridMultilevel"/>
    <w:tmpl w:val="3CD8923C"/>
    <w:lvl w:ilvl="0" w:tplc="ABA4518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6C2548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1816734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912D7A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CA4D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42F2B2C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E74B6F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FB4EBF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298BBE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4C73613"/>
    <w:multiLevelType w:val="hybridMultilevel"/>
    <w:tmpl w:val="FFFFFFFF"/>
    <w:lvl w:ilvl="0" w:tplc="AABEA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AAB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808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EE1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C0E2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223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287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C8DD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CA5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4A2354"/>
    <w:multiLevelType w:val="hybridMultilevel"/>
    <w:tmpl w:val="A03460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DDC02A4"/>
    <w:multiLevelType w:val="hybridMultilevel"/>
    <w:tmpl w:val="FACAB14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6235682D"/>
    <w:multiLevelType w:val="hybridMultilevel"/>
    <w:tmpl w:val="A0B4A8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2A35C96"/>
    <w:multiLevelType w:val="hybridMultilevel"/>
    <w:tmpl w:val="4FC81D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3A7E7FB"/>
    <w:multiLevelType w:val="hybridMultilevel"/>
    <w:tmpl w:val="1144D5E6"/>
    <w:lvl w:ilvl="0" w:tplc="66F2BE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E89D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1AAD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F2D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24DD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B89B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4E04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BEEF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D604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44E1C1"/>
    <w:multiLevelType w:val="hybridMultilevel"/>
    <w:tmpl w:val="4464463A"/>
    <w:lvl w:ilvl="0" w:tplc="7BFA926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520AAE08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EFD8C16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5986FE6C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4CE3FCE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23F001CE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99B09712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260DE14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4E186C1A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664D83EF"/>
    <w:multiLevelType w:val="hybridMultilevel"/>
    <w:tmpl w:val="C0645C36"/>
    <w:lvl w:ilvl="0" w:tplc="FFBA307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6E0A5E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14A84B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6B051E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DD8B94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AFE53C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F18257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8B6424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6B02EB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7ECEB3B"/>
    <w:multiLevelType w:val="hybridMultilevel"/>
    <w:tmpl w:val="4E101BDC"/>
    <w:lvl w:ilvl="0" w:tplc="2602A31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4BA7238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4FD899F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6C5CA3D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19E0498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BC58F17E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79268B0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89760688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E7EAC1AA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68651B09"/>
    <w:multiLevelType w:val="hybridMultilevel"/>
    <w:tmpl w:val="FEBC16E2"/>
    <w:lvl w:ilvl="0" w:tplc="4D40F6F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6D0A1B8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AC0261EA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EC22553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6972D088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8C0C3DDE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AA67C52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EED023DC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FF92078A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70FCCC2F"/>
    <w:multiLevelType w:val="hybridMultilevel"/>
    <w:tmpl w:val="EEF6E25A"/>
    <w:lvl w:ilvl="0" w:tplc="586A6C8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5C4ADD6A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E36E7F76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627E153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D549C04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C106AAEA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564E4314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BB74D9B4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5F5267B2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 w15:restartNumberingAfterBreak="0">
    <w:nsid w:val="7789CD93"/>
    <w:multiLevelType w:val="hybridMultilevel"/>
    <w:tmpl w:val="6FBCE7C6"/>
    <w:lvl w:ilvl="0" w:tplc="5CC42A7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D95C2592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D7BCD190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CBA4778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E70AF60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84866C76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532ADF22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A6A82D40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7BF872DC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77F6495F"/>
    <w:multiLevelType w:val="hybridMultilevel"/>
    <w:tmpl w:val="51BC1306"/>
    <w:lvl w:ilvl="0" w:tplc="4844BC7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84342FAE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6F6AA5A0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77768DCC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5FA25BC0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348A003E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AC1C4230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86C4748C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8F7292CC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 w15:restartNumberingAfterBreak="0">
    <w:nsid w:val="7A1EE608"/>
    <w:multiLevelType w:val="hybridMultilevel"/>
    <w:tmpl w:val="CB10C106"/>
    <w:lvl w:ilvl="0" w:tplc="A066EE8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50CC2496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D2E88E1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6104D6C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882203DA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356CC71A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D4E2A014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C48EF2F8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C9125494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8" w15:restartNumberingAfterBreak="0">
    <w:nsid w:val="7AF4BFE7"/>
    <w:multiLevelType w:val="hybridMultilevel"/>
    <w:tmpl w:val="9F7CF992"/>
    <w:lvl w:ilvl="0" w:tplc="187EE49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AC2EEBDC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FF81E8A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B06994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E066331C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2A068DE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9E4E9350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710D6E8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25929F3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9" w15:restartNumberingAfterBreak="0">
    <w:nsid w:val="7F83D25B"/>
    <w:multiLevelType w:val="hybridMultilevel"/>
    <w:tmpl w:val="DFAEC08A"/>
    <w:lvl w:ilvl="0" w:tplc="EAF8D66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CA165FE4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38382016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470CBC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9D3813E0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D466E010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6896A910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78109C0E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5A5AC132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858353906">
    <w:abstractNumId w:val="16"/>
  </w:num>
  <w:num w:numId="2" w16cid:durableId="113716084">
    <w:abstractNumId w:val="14"/>
  </w:num>
  <w:num w:numId="3" w16cid:durableId="1459684042">
    <w:abstractNumId w:val="34"/>
  </w:num>
  <w:num w:numId="4" w16cid:durableId="754060168">
    <w:abstractNumId w:val="45"/>
  </w:num>
  <w:num w:numId="5" w16cid:durableId="658576531">
    <w:abstractNumId w:val="49"/>
  </w:num>
  <w:num w:numId="6" w16cid:durableId="884564828">
    <w:abstractNumId w:val="19"/>
  </w:num>
  <w:num w:numId="7" w16cid:durableId="1003899295">
    <w:abstractNumId w:val="31"/>
  </w:num>
  <w:num w:numId="8" w16cid:durableId="1671254387">
    <w:abstractNumId w:val="7"/>
  </w:num>
  <w:num w:numId="9" w16cid:durableId="409422621">
    <w:abstractNumId w:val="2"/>
  </w:num>
  <w:num w:numId="10" w16cid:durableId="1149396015">
    <w:abstractNumId w:val="44"/>
  </w:num>
  <w:num w:numId="11" w16cid:durableId="714431758">
    <w:abstractNumId w:val="46"/>
  </w:num>
  <w:num w:numId="12" w16cid:durableId="1011447678">
    <w:abstractNumId w:val="20"/>
  </w:num>
  <w:num w:numId="13" w16cid:durableId="1586575013">
    <w:abstractNumId w:val="4"/>
  </w:num>
  <w:num w:numId="14" w16cid:durableId="2101561044">
    <w:abstractNumId w:val="26"/>
  </w:num>
  <w:num w:numId="15" w16cid:durableId="931746966">
    <w:abstractNumId w:val="12"/>
  </w:num>
  <w:num w:numId="16" w16cid:durableId="363335656">
    <w:abstractNumId w:val="40"/>
  </w:num>
  <w:num w:numId="17" w16cid:durableId="1865485084">
    <w:abstractNumId w:val="32"/>
  </w:num>
  <w:num w:numId="18" w16cid:durableId="1733118611">
    <w:abstractNumId w:val="47"/>
  </w:num>
  <w:num w:numId="19" w16cid:durableId="379791226">
    <w:abstractNumId w:val="9"/>
  </w:num>
  <w:num w:numId="20" w16cid:durableId="741873875">
    <w:abstractNumId w:val="3"/>
  </w:num>
  <w:num w:numId="21" w16cid:durableId="779301640">
    <w:abstractNumId w:val="17"/>
  </w:num>
  <w:num w:numId="22" w16cid:durableId="1340549501">
    <w:abstractNumId w:val="6"/>
  </w:num>
  <w:num w:numId="23" w16cid:durableId="599529097">
    <w:abstractNumId w:val="1"/>
  </w:num>
  <w:num w:numId="24" w16cid:durableId="603656408">
    <w:abstractNumId w:val="11"/>
  </w:num>
  <w:num w:numId="25" w16cid:durableId="1664964437">
    <w:abstractNumId w:val="42"/>
  </w:num>
  <w:num w:numId="26" w16cid:durableId="732191822">
    <w:abstractNumId w:val="0"/>
  </w:num>
  <w:num w:numId="27" w16cid:durableId="754743880">
    <w:abstractNumId w:val="24"/>
  </w:num>
  <w:num w:numId="28" w16cid:durableId="999575378">
    <w:abstractNumId w:val="18"/>
  </w:num>
  <w:num w:numId="29" w16cid:durableId="1787045383">
    <w:abstractNumId w:val="25"/>
  </w:num>
  <w:num w:numId="30" w16cid:durableId="906646748">
    <w:abstractNumId w:val="48"/>
  </w:num>
  <w:num w:numId="31" w16cid:durableId="2103646867">
    <w:abstractNumId w:val="28"/>
  </w:num>
  <w:num w:numId="32" w16cid:durableId="1030760293">
    <w:abstractNumId w:val="23"/>
  </w:num>
  <w:num w:numId="33" w16cid:durableId="1480270557">
    <w:abstractNumId w:val="39"/>
  </w:num>
  <w:num w:numId="34" w16cid:durableId="218828037">
    <w:abstractNumId w:val="27"/>
  </w:num>
  <w:num w:numId="35" w16cid:durableId="462313042">
    <w:abstractNumId w:val="21"/>
  </w:num>
  <w:num w:numId="36" w16cid:durableId="2050301671">
    <w:abstractNumId w:val="43"/>
  </w:num>
  <w:num w:numId="37" w16cid:durableId="1227034236">
    <w:abstractNumId w:val="8"/>
  </w:num>
  <w:num w:numId="38" w16cid:durableId="1216894180">
    <w:abstractNumId w:val="22"/>
  </w:num>
  <w:num w:numId="39" w16cid:durableId="1802839464">
    <w:abstractNumId w:val="30"/>
  </w:num>
  <w:num w:numId="40" w16cid:durableId="220293056">
    <w:abstractNumId w:val="10"/>
  </w:num>
  <w:num w:numId="41" w16cid:durableId="288167259">
    <w:abstractNumId w:val="15"/>
  </w:num>
  <w:num w:numId="42" w16cid:durableId="79915739">
    <w:abstractNumId w:val="33"/>
  </w:num>
  <w:num w:numId="43" w16cid:durableId="979458847">
    <w:abstractNumId w:val="41"/>
  </w:num>
  <w:num w:numId="44" w16cid:durableId="1201433748">
    <w:abstractNumId w:val="5"/>
  </w:num>
  <w:num w:numId="45" w16cid:durableId="1987471115">
    <w:abstractNumId w:val="37"/>
  </w:num>
  <w:num w:numId="46" w16cid:durableId="82533878">
    <w:abstractNumId w:val="38"/>
  </w:num>
  <w:num w:numId="47" w16cid:durableId="859046056">
    <w:abstractNumId w:val="35"/>
  </w:num>
  <w:num w:numId="48" w16cid:durableId="1658609942">
    <w:abstractNumId w:val="36"/>
  </w:num>
  <w:num w:numId="49" w16cid:durableId="1437824926">
    <w:abstractNumId w:val="29"/>
  </w:num>
  <w:num w:numId="50" w16cid:durableId="1146556470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C37"/>
    <w:rsid w:val="00001CE4"/>
    <w:rsid w:val="00013680"/>
    <w:rsid w:val="00090FDB"/>
    <w:rsid w:val="000C1C50"/>
    <w:rsid w:val="000F14BA"/>
    <w:rsid w:val="001056B1"/>
    <w:rsid w:val="001352D7"/>
    <w:rsid w:val="0017008D"/>
    <w:rsid w:val="00170AE2"/>
    <w:rsid w:val="00172F39"/>
    <w:rsid w:val="001A7DCD"/>
    <w:rsid w:val="001B3CCF"/>
    <w:rsid w:val="001D11BF"/>
    <w:rsid w:val="001F0C2E"/>
    <w:rsid w:val="00257607"/>
    <w:rsid w:val="00286B30"/>
    <w:rsid w:val="00296AAD"/>
    <w:rsid w:val="002C2C37"/>
    <w:rsid w:val="002F06DF"/>
    <w:rsid w:val="003D66B1"/>
    <w:rsid w:val="003D66B5"/>
    <w:rsid w:val="003F3F6B"/>
    <w:rsid w:val="004171C8"/>
    <w:rsid w:val="00421EA3"/>
    <w:rsid w:val="004641BC"/>
    <w:rsid w:val="00471A77"/>
    <w:rsid w:val="00483E72"/>
    <w:rsid w:val="004B4E7E"/>
    <w:rsid w:val="004E106A"/>
    <w:rsid w:val="004E1321"/>
    <w:rsid w:val="004E163A"/>
    <w:rsid w:val="00500F4D"/>
    <w:rsid w:val="005079D3"/>
    <w:rsid w:val="00551FE2"/>
    <w:rsid w:val="00564FAC"/>
    <w:rsid w:val="0057247D"/>
    <w:rsid w:val="00583687"/>
    <w:rsid w:val="005868FF"/>
    <w:rsid w:val="00590D4B"/>
    <w:rsid w:val="005915C9"/>
    <w:rsid w:val="005A423A"/>
    <w:rsid w:val="005F0A04"/>
    <w:rsid w:val="0062688D"/>
    <w:rsid w:val="006306D7"/>
    <w:rsid w:val="006443D9"/>
    <w:rsid w:val="006765B7"/>
    <w:rsid w:val="00682C19"/>
    <w:rsid w:val="006D27A8"/>
    <w:rsid w:val="00712CF3"/>
    <w:rsid w:val="0073717A"/>
    <w:rsid w:val="00740342"/>
    <w:rsid w:val="00743556"/>
    <w:rsid w:val="007700E6"/>
    <w:rsid w:val="007B72B1"/>
    <w:rsid w:val="007D2D63"/>
    <w:rsid w:val="007D3174"/>
    <w:rsid w:val="007D69D1"/>
    <w:rsid w:val="007D6D7B"/>
    <w:rsid w:val="007F1A15"/>
    <w:rsid w:val="00815EF9"/>
    <w:rsid w:val="00822FBE"/>
    <w:rsid w:val="008A559F"/>
    <w:rsid w:val="008B7B1D"/>
    <w:rsid w:val="008E75A6"/>
    <w:rsid w:val="0095122E"/>
    <w:rsid w:val="0095BAA0"/>
    <w:rsid w:val="009B68E5"/>
    <w:rsid w:val="009C0088"/>
    <w:rsid w:val="009C1891"/>
    <w:rsid w:val="009C32EA"/>
    <w:rsid w:val="009D1061"/>
    <w:rsid w:val="009D2B60"/>
    <w:rsid w:val="00A114F2"/>
    <w:rsid w:val="00A368F8"/>
    <w:rsid w:val="00A540CC"/>
    <w:rsid w:val="00A97E4C"/>
    <w:rsid w:val="00AF5203"/>
    <w:rsid w:val="00B219B1"/>
    <w:rsid w:val="00B4566F"/>
    <w:rsid w:val="00B86E74"/>
    <w:rsid w:val="00BA18BE"/>
    <w:rsid w:val="00BA39AC"/>
    <w:rsid w:val="00BC6D61"/>
    <w:rsid w:val="00BD66E5"/>
    <w:rsid w:val="00BE2C97"/>
    <w:rsid w:val="00BF755D"/>
    <w:rsid w:val="00C100EF"/>
    <w:rsid w:val="00C3626A"/>
    <w:rsid w:val="00C46277"/>
    <w:rsid w:val="00C76451"/>
    <w:rsid w:val="00C8340E"/>
    <w:rsid w:val="00CB4FAC"/>
    <w:rsid w:val="00CD3D2F"/>
    <w:rsid w:val="00D36290"/>
    <w:rsid w:val="00D5129A"/>
    <w:rsid w:val="00D5605A"/>
    <w:rsid w:val="00D57165"/>
    <w:rsid w:val="00D62846"/>
    <w:rsid w:val="00D84162"/>
    <w:rsid w:val="00DB00FD"/>
    <w:rsid w:val="00DB2EBC"/>
    <w:rsid w:val="00DE7DBC"/>
    <w:rsid w:val="00E1250B"/>
    <w:rsid w:val="00E34AB7"/>
    <w:rsid w:val="00E5135D"/>
    <w:rsid w:val="00E83337"/>
    <w:rsid w:val="00EE1292"/>
    <w:rsid w:val="00F14DCB"/>
    <w:rsid w:val="00F33781"/>
    <w:rsid w:val="00F573D9"/>
    <w:rsid w:val="00F8446B"/>
    <w:rsid w:val="00F86BA2"/>
    <w:rsid w:val="00F919CA"/>
    <w:rsid w:val="00FA5FDB"/>
    <w:rsid w:val="00FC7F99"/>
    <w:rsid w:val="00FE4F88"/>
    <w:rsid w:val="00FF6342"/>
    <w:rsid w:val="03D6D90A"/>
    <w:rsid w:val="078E3BFE"/>
    <w:rsid w:val="0B2F6039"/>
    <w:rsid w:val="0EFCC65C"/>
    <w:rsid w:val="0FC522BE"/>
    <w:rsid w:val="1018CE26"/>
    <w:rsid w:val="108D0905"/>
    <w:rsid w:val="124536F3"/>
    <w:rsid w:val="1275A3DE"/>
    <w:rsid w:val="137C9F9B"/>
    <w:rsid w:val="13E5FC23"/>
    <w:rsid w:val="18468F4B"/>
    <w:rsid w:val="1872CDDD"/>
    <w:rsid w:val="1C6B9644"/>
    <w:rsid w:val="1F8C957C"/>
    <w:rsid w:val="2036FA96"/>
    <w:rsid w:val="213E2A53"/>
    <w:rsid w:val="24E5BC56"/>
    <w:rsid w:val="267767BE"/>
    <w:rsid w:val="2B299E77"/>
    <w:rsid w:val="2BDA0F75"/>
    <w:rsid w:val="2C92D09B"/>
    <w:rsid w:val="2EC2BCB4"/>
    <w:rsid w:val="312E8B49"/>
    <w:rsid w:val="31395FDF"/>
    <w:rsid w:val="31F2F50E"/>
    <w:rsid w:val="3EBD7B2B"/>
    <w:rsid w:val="407B2DF6"/>
    <w:rsid w:val="40FCCC09"/>
    <w:rsid w:val="413D8C9D"/>
    <w:rsid w:val="418FF4A9"/>
    <w:rsid w:val="43DF1699"/>
    <w:rsid w:val="4413ADE1"/>
    <w:rsid w:val="44B0A5AF"/>
    <w:rsid w:val="4659736F"/>
    <w:rsid w:val="4693334C"/>
    <w:rsid w:val="46FF8CD1"/>
    <w:rsid w:val="48198758"/>
    <w:rsid w:val="487D19AE"/>
    <w:rsid w:val="495A8452"/>
    <w:rsid w:val="4AF200E7"/>
    <w:rsid w:val="4BD40F81"/>
    <w:rsid w:val="4C3CCE69"/>
    <w:rsid w:val="4E085B6E"/>
    <w:rsid w:val="4E431CD0"/>
    <w:rsid w:val="4FA2D762"/>
    <w:rsid w:val="56728C82"/>
    <w:rsid w:val="5697E02B"/>
    <w:rsid w:val="56A539C6"/>
    <w:rsid w:val="56D10BF5"/>
    <w:rsid w:val="57CAAA2E"/>
    <w:rsid w:val="5BE823B6"/>
    <w:rsid w:val="5F61E852"/>
    <w:rsid w:val="5FBF85BF"/>
    <w:rsid w:val="62014E23"/>
    <w:rsid w:val="62B0343B"/>
    <w:rsid w:val="6A8FF391"/>
    <w:rsid w:val="7ACF3ADD"/>
    <w:rsid w:val="7C24A1B8"/>
    <w:rsid w:val="7E1519A5"/>
    <w:rsid w:val="7E41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0FA030"/>
  <w15:chartTrackingRefBased/>
  <w15:docId w15:val="{FBE63185-04AB-4B3D-9B01-6ACF6F101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BD40F81"/>
    <w:rPr>
      <w:rFonts w:ascii="Roboto" w:eastAsia="Roboto" w:hAnsi="Roboto" w:cs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C37"/>
    <w:pPr>
      <w:keepNext/>
      <w:keepLines/>
      <w:spacing w:before="120" w:after="0"/>
      <w:jc w:val="center"/>
      <w:outlineLvl w:val="0"/>
    </w:pPr>
    <w:rPr>
      <w:b/>
      <w:bCs/>
      <w:color w:val="461D7C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2C37"/>
    <w:pPr>
      <w:keepNext/>
      <w:keepLines/>
      <w:pBdr>
        <w:bottom w:val="single" w:sz="4" w:space="1" w:color="auto"/>
      </w:pBdr>
      <w:spacing w:before="360" w:after="80"/>
      <w:outlineLvl w:val="1"/>
    </w:pPr>
    <w:rPr>
      <w:color w:val="461D7C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0CD3D2F"/>
    <w:pPr>
      <w:keepNext/>
      <w:keepLines/>
      <w:spacing w:before="160" w:after="80"/>
      <w:outlineLvl w:val="2"/>
    </w:pPr>
    <w:rPr>
      <w:color w:val="250D44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F5203"/>
    <w:pPr>
      <w:keepNext/>
      <w:keepLines/>
      <w:spacing w:before="240" w:after="40"/>
      <w:ind w:left="720"/>
      <w:outlineLvl w:val="3"/>
    </w:pPr>
    <w:rPr>
      <w:b/>
      <w:bCs/>
      <w:color w:val="250D44"/>
    </w:rPr>
  </w:style>
  <w:style w:type="paragraph" w:styleId="Heading5">
    <w:name w:val="heading 5"/>
    <w:basedOn w:val="Normal"/>
    <w:next w:val="Normal"/>
    <w:uiPriority w:val="9"/>
    <w:unhideWhenUsed/>
    <w:qFormat/>
    <w:rsid w:val="00CD3D2F"/>
    <w:pPr>
      <w:keepNext/>
      <w:keepLines/>
      <w:spacing w:before="80" w:after="40"/>
      <w:ind w:left="1440"/>
      <w:outlineLvl w:val="4"/>
    </w:pPr>
    <w:rPr>
      <w:color w:val="250D44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CB4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418FF4A9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E72"/>
    <w:rPr>
      <w:rFonts w:ascii="Roboto" w:eastAsia="Roboto" w:hAnsi="Roboto" w:cs="Roboto"/>
    </w:rPr>
  </w:style>
  <w:style w:type="paragraph" w:styleId="Footer">
    <w:name w:val="footer"/>
    <w:basedOn w:val="Normal"/>
    <w:link w:val="Foot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E72"/>
    <w:rPr>
      <w:rFonts w:ascii="Roboto" w:eastAsia="Roboto" w:hAnsi="Roboto" w:cs="Roboto"/>
    </w:rPr>
  </w:style>
  <w:style w:type="character" w:customStyle="1" w:styleId="Heading1Char">
    <w:name w:val="Heading 1 Char"/>
    <w:basedOn w:val="DefaultParagraphFont"/>
    <w:link w:val="Heading1"/>
    <w:uiPriority w:val="9"/>
    <w:rsid w:val="002C2C37"/>
    <w:rPr>
      <w:rFonts w:ascii="Roboto" w:eastAsia="Roboto" w:hAnsi="Roboto" w:cs="Roboto"/>
      <w:b/>
      <w:bCs/>
      <w:color w:val="461D7C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C2C37"/>
    <w:rPr>
      <w:rFonts w:ascii="Roboto" w:eastAsia="Roboto" w:hAnsi="Roboto" w:cs="Roboto"/>
      <w:color w:val="461D7C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AF5203"/>
    <w:rPr>
      <w:rFonts w:ascii="Roboto" w:eastAsia="Roboto" w:hAnsi="Roboto" w:cs="Roboto"/>
      <w:b/>
      <w:bCs/>
      <w:color w:val="250D44"/>
    </w:rPr>
  </w:style>
  <w:style w:type="character" w:customStyle="1" w:styleId="Heading6Char">
    <w:name w:val="Heading 6 Char"/>
    <w:basedOn w:val="DefaultParagraphFont"/>
    <w:link w:val="Heading6"/>
    <w:uiPriority w:val="9"/>
    <w:rsid w:val="00CB4FAC"/>
    <w:rPr>
      <w:rFonts w:ascii="Roboto" w:eastAsiaTheme="majorEastAsia" w:hAnsi="Roboto" w:cstheme="majorBidi"/>
      <w:i/>
      <w:iCs/>
      <w:color w:val="333333"/>
    </w:rPr>
  </w:style>
  <w:style w:type="table" w:customStyle="1" w:styleId="CalendarDeadlines">
    <w:name w:val="Calendar/Deadlines"/>
    <w:basedOn w:val="TableNormal"/>
    <w:uiPriority w:val="99"/>
    <w:rsid w:val="00257607"/>
    <w:pPr>
      <w:spacing w:after="0" w:line="240" w:lineRule="auto"/>
    </w:pPr>
    <w:rPr>
      <w:rFonts w:ascii="Roboto" w:hAnsi="Roboto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Roboto" w:hAnsi="Roboto"/>
        <w:b/>
        <w:sz w:val="24"/>
      </w:rPr>
      <w:tblPr/>
      <w:tcPr>
        <w:shd w:val="clear" w:color="auto" w:fill="461D7C"/>
      </w:tcPr>
    </w:tblStylePr>
    <w:tblStylePr w:type="band2Horz">
      <w:tblPr/>
      <w:tcPr>
        <w:shd w:val="clear" w:color="auto" w:fill="DBDBDB"/>
      </w:tcPr>
    </w:tblStylePr>
  </w:style>
  <w:style w:type="table" w:styleId="TableGrid">
    <w:name w:val="Table Grid"/>
    <w:basedOn w:val="TableNormal"/>
    <w:uiPriority w:val="39"/>
    <w:rsid w:val="009C0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F8446B"/>
    <w:rPr>
      <w:rFonts w:ascii="Roboto" w:hAnsi="Roboto"/>
      <w:color w:val="461D7C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B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1FE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988lifeline.org/get-help/" TargetMode="External"/><Relationship Id="rId21" Type="http://schemas.openxmlformats.org/officeDocument/2006/relationships/hyperlink" Target="https://www.lsus.edu/current-students/dean-of-students/lsus-cares" TargetMode="External"/><Relationship Id="rId42" Type="http://schemas.openxmlformats.org/officeDocument/2006/relationships/hyperlink" Target="https://shreveportbarfoundation.org/" TargetMode="External"/><Relationship Id="rId47" Type="http://schemas.openxmlformats.org/officeDocument/2006/relationships/hyperlink" Target="https://ldh.la.gov/page/adult-protective-services" TargetMode="External"/><Relationship Id="rId63" Type="http://schemas.openxmlformats.org/officeDocument/2006/relationships/hyperlink" Target="https://www.salvationarmyusa.org/la/shreveport/e-stoner-ave-corps/" TargetMode="External"/><Relationship Id="rId68" Type="http://schemas.openxmlformats.org/officeDocument/2006/relationships/hyperlink" Target="https://www.5loaves-2fish.life/" TargetMode="External"/><Relationship Id="rId16" Type="http://schemas.openxmlformats.org/officeDocument/2006/relationships/hyperlink" Target="mailto:LaToya.hemphill@lsus.edu" TargetMode="External"/><Relationship Id="rId11" Type="http://schemas.openxmlformats.org/officeDocument/2006/relationships/hyperlink" Target="https://www.lsus.edu/current-students/dean-of-students/civil-rights-and-title-ix/confidential-advisors" TargetMode="External"/><Relationship Id="rId24" Type="http://schemas.openxmlformats.org/officeDocument/2006/relationships/hyperlink" Target="https://nlhsd.org/behavioral-health-services/" TargetMode="External"/><Relationship Id="rId32" Type="http://schemas.openxmlformats.org/officeDocument/2006/relationships/hyperlink" Target="https://nwlafamilyjusticecenter.org/" TargetMode="External"/><Relationship Id="rId37" Type="http://schemas.openxmlformats.org/officeDocument/2006/relationships/hyperlink" Target="https://www.sbrescuemission.com/" TargetMode="External"/><Relationship Id="rId40" Type="http://schemas.openxmlformats.org/officeDocument/2006/relationships/hyperlink" Target="https://nwlafamilyjusticecenter.org/" TargetMode="External"/><Relationship Id="rId45" Type="http://schemas.openxmlformats.org/officeDocument/2006/relationships/hyperlink" Target="https://www.ccnla.org/" TargetMode="External"/><Relationship Id="rId53" Type="http://schemas.openxmlformats.org/officeDocument/2006/relationships/hyperlink" Target="https://www.thearcla.org/" TargetMode="External"/><Relationship Id="rId58" Type="http://schemas.openxmlformats.org/officeDocument/2006/relationships/hyperlink" Target="https://www.carepregnancyhelp.com/" TargetMode="External"/><Relationship Id="rId66" Type="http://schemas.openxmlformats.org/officeDocument/2006/relationships/hyperlink" Target="https://churchholycross.org/community/hopehouse/" TargetMode="External"/><Relationship Id="rId74" Type="http://schemas.openxmlformats.org/officeDocument/2006/relationships/hyperlink" Target="https://rainn.org/help-and-healing/hotline/" TargetMode="External"/><Relationship Id="rId79" Type="http://schemas.openxmlformats.org/officeDocument/2006/relationships/theme" Target="theme/theme1.xml"/><Relationship Id="rId5" Type="http://schemas.openxmlformats.org/officeDocument/2006/relationships/styles" Target="styles.xml"/><Relationship Id="rId61" Type="http://schemas.openxmlformats.org/officeDocument/2006/relationships/hyperlink" Target="https://maryshouseofla.org/" TargetMode="External"/><Relationship Id="rId19" Type="http://schemas.openxmlformats.org/officeDocument/2006/relationships/hyperlink" Target="https://www.lsus.edu/student-life/counseling-services" TargetMode="External"/><Relationship Id="rId14" Type="http://schemas.openxmlformats.org/officeDocument/2006/relationships/hyperlink" Target="mailto:han.shi@lsus.edu" TargetMode="External"/><Relationship Id="rId22" Type="http://schemas.openxmlformats.org/officeDocument/2006/relationships/hyperlink" Target="https://www.wkhs.com/behavioral-medicine" TargetMode="External"/><Relationship Id="rId27" Type="http://schemas.openxmlformats.org/officeDocument/2006/relationships/hyperlink" Target="https://www.projectcelebration.com/" TargetMode="External"/><Relationship Id="rId30" Type="http://schemas.openxmlformats.org/officeDocument/2006/relationships/hyperlink" Target="https://www.caddoda.com/victimassistanceprogram" TargetMode="External"/><Relationship Id="rId35" Type="http://schemas.openxmlformats.org/officeDocument/2006/relationships/hyperlink" Target="https://www.miranda.faith/" TargetMode="External"/><Relationship Id="rId43" Type="http://schemas.openxmlformats.org/officeDocument/2006/relationships/hyperlink" Target="https://doc.la.gov/public-programs-resources/victim-services/" TargetMode="External"/><Relationship Id="rId48" Type="http://schemas.openxmlformats.org/officeDocument/2006/relationships/hyperlink" Target="https://goea.louisiana.gov/agency-departments/elderly-protective-services/" TargetMode="External"/><Relationship Id="rId56" Type="http://schemas.openxmlformats.org/officeDocument/2006/relationships/hyperlink" Target="https://lcle.la.gov/programs/cvr/" TargetMode="External"/><Relationship Id="rId64" Type="http://schemas.openxmlformats.org/officeDocument/2006/relationships/hyperlink" Target="https://theprovidencehouse.com/" TargetMode="External"/><Relationship Id="rId69" Type="http://schemas.openxmlformats.org/officeDocument/2006/relationships/hyperlink" Target="https://fhfregion7.com/" TargetMode="External"/><Relationship Id="rId77" Type="http://schemas.openxmlformats.org/officeDocument/2006/relationships/footer" Target="footer2.xml"/><Relationship Id="rId8" Type="http://schemas.openxmlformats.org/officeDocument/2006/relationships/footnotes" Target="footnotes.xml"/><Relationship Id="rId51" Type="http://schemas.openxmlformats.org/officeDocument/2006/relationships/hyperlink" Target="https://deafactioncenter.org/" TargetMode="External"/><Relationship Id="rId72" Type="http://schemas.openxmlformats.org/officeDocument/2006/relationships/hyperlink" Target="https://lcadv.org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jennifer.flynn-mckevitt@lsus.edu" TargetMode="External"/><Relationship Id="rId17" Type="http://schemas.openxmlformats.org/officeDocument/2006/relationships/hyperlink" Target="mailto:patience.davis@lsus.edu" TargetMode="External"/><Relationship Id="rId25" Type="http://schemas.openxmlformats.org/officeDocument/2006/relationships/hyperlink" Target="https://www.thetrevorproject.org/get-help/" TargetMode="External"/><Relationship Id="rId33" Type="http://schemas.openxmlformats.org/officeDocument/2006/relationships/hyperlink" Target="https://www.projectcelebration.com/" TargetMode="External"/><Relationship Id="rId38" Type="http://schemas.openxmlformats.org/officeDocument/2006/relationships/hyperlink" Target="https://www.nwlahope.org/" TargetMode="External"/><Relationship Id="rId46" Type="http://schemas.openxmlformats.org/officeDocument/2006/relationships/hyperlink" Target="https://highlandcenter.org/" TargetMode="External"/><Relationship Id="rId59" Type="http://schemas.openxmlformats.org/officeDocument/2006/relationships/hyperlink" Target="https://www.heartofhopeministry.org/" TargetMode="External"/><Relationship Id="rId67" Type="http://schemas.openxmlformats.org/officeDocument/2006/relationships/hyperlink" Target="https://www.barksdale.af.mil/Information/Resources/SAPR/" TargetMode="External"/><Relationship Id="rId20" Type="http://schemas.openxmlformats.org/officeDocument/2006/relationships/hyperlink" Target="https://www.lsus.edu/current-students/lsus-police" TargetMode="External"/><Relationship Id="rId41" Type="http://schemas.openxmlformats.org/officeDocument/2006/relationships/hyperlink" Target="https://shreveportbarfoundation.org/pro-bono-project/" TargetMode="External"/><Relationship Id="rId54" Type="http://schemas.openxmlformats.org/officeDocument/2006/relationships/hyperlink" Target="https://disabilityrightsla.org/" TargetMode="External"/><Relationship Id="rId62" Type="http://schemas.openxmlformats.org/officeDocument/2006/relationships/hyperlink" Target="https://philadelphiacenter.org/" TargetMode="External"/><Relationship Id="rId70" Type="http://schemas.openxmlformats.org/officeDocument/2006/relationships/hyperlink" Target="https://vyjla.org/" TargetMode="External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mailto:richard.watson@lsus.edu" TargetMode="External"/><Relationship Id="rId23" Type="http://schemas.openxmlformats.org/officeDocument/2006/relationships/hyperlink" Target="https://brentwoodbehavioral.com/" TargetMode="External"/><Relationship Id="rId28" Type="http://schemas.openxmlformats.org/officeDocument/2006/relationships/hyperlink" Target="https://gingerbreadhousecac.org/" TargetMode="External"/><Relationship Id="rId36" Type="http://schemas.openxmlformats.org/officeDocument/2006/relationships/hyperlink" Target="https://www.projectcelebration.com/" TargetMode="External"/><Relationship Id="rId49" Type="http://schemas.openxmlformats.org/officeDocument/2006/relationships/hyperlink" Target="https://caddocoa.org/" TargetMode="External"/><Relationship Id="rId57" Type="http://schemas.openxmlformats.org/officeDocument/2006/relationships/hyperlink" Target="https://lcle.la.gov/programs/cvr/" TargetMode="External"/><Relationship Id="rId10" Type="http://schemas.openxmlformats.org/officeDocument/2006/relationships/hyperlink" Target="https://www.lsus.edu/current-students/dean-of-students/civil-rights-and-title-ix" TargetMode="External"/><Relationship Id="rId31" Type="http://schemas.openxmlformats.org/officeDocument/2006/relationships/hyperlink" Target="https://www.26thda.org/victimwitness/victim-assistance-program/" TargetMode="External"/><Relationship Id="rId44" Type="http://schemas.openxmlformats.org/officeDocument/2006/relationships/hyperlink" Target="https://vinelink.vineapps.com/state/LA" TargetMode="External"/><Relationship Id="rId52" Type="http://schemas.openxmlformats.org/officeDocument/2006/relationships/hyperlink" Target="https://www.lablind.com/visionservices" TargetMode="External"/><Relationship Id="rId60" Type="http://schemas.openxmlformats.org/officeDocument/2006/relationships/hyperlink" Target="https://seedswomenscenter.com/" TargetMode="External"/><Relationship Id="rId65" Type="http://schemas.openxmlformats.org/officeDocument/2006/relationships/hyperlink" Target="https://thehubministry.org/" TargetMode="External"/><Relationship Id="rId73" Type="http://schemas.openxmlformats.org/officeDocument/2006/relationships/hyperlink" Target="https://www.samhsa.gov/" TargetMode="External"/><Relationship Id="rId78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mailto:kendal.redel@lsus.edu" TargetMode="External"/><Relationship Id="rId18" Type="http://schemas.openxmlformats.org/officeDocument/2006/relationships/hyperlink" Target="https://www.lsus.edu/current-students/dean-of-students/save-program" TargetMode="External"/><Relationship Id="rId39" Type="http://schemas.openxmlformats.org/officeDocument/2006/relationships/hyperlink" Target="https://www.projectcelebration.com/" TargetMode="External"/><Relationship Id="rId34" Type="http://schemas.openxmlformats.org/officeDocument/2006/relationships/hyperlink" Target="https://thehubministry.org/" TargetMode="External"/><Relationship Id="rId50" Type="http://schemas.openxmlformats.org/officeDocument/2006/relationships/hyperlink" Target="https://nlhsd.org/developmental-disability/" TargetMode="External"/><Relationship Id="rId55" Type="http://schemas.openxmlformats.org/officeDocument/2006/relationships/hyperlink" Target="https://lcle.la.gov/programs/cvr/" TargetMode="External"/><Relationship Id="rId76" Type="http://schemas.openxmlformats.org/officeDocument/2006/relationships/header" Target="header1.xml"/><Relationship Id="rId7" Type="http://schemas.openxmlformats.org/officeDocument/2006/relationships/webSettings" Target="webSettings.xml"/><Relationship Id="rId71" Type="http://schemas.openxmlformats.org/officeDocument/2006/relationships/hyperlink" Target="https://www.lafasa.org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cfs.louisiana.gov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ray\OneDrive%20-%20LSUS\A11y%20Documents\a11y%20templates\Unique%20Template%20Filles\2026%20Accessible%20Counseling%20Resources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1c26f5-8e9c-48d2-9a60-6a063694e5f8" xsi:nil="true"/>
    <lcf76f155ced4ddcb4097134ff3c332f xmlns="d14cc0fc-6153-441c-921c-3c9c5cd5f49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28AAFA5E03B4D8836F190C9228268" ma:contentTypeVersion="20" ma:contentTypeDescription="Create a new document." ma:contentTypeScope="" ma:versionID="c9a65ebaf66b841f78d8b9c1f156f010">
  <xsd:schema xmlns:xsd="http://www.w3.org/2001/XMLSchema" xmlns:xs="http://www.w3.org/2001/XMLSchema" xmlns:p="http://schemas.microsoft.com/office/2006/metadata/properties" xmlns:ns2="d14cc0fc-6153-441c-921c-3c9c5cd5f499" xmlns:ns3="ad1c26f5-8e9c-48d2-9a60-6a063694e5f8" targetNamespace="http://schemas.microsoft.com/office/2006/metadata/properties" ma:root="true" ma:fieldsID="c137286f33a6f860829a038d13387af1" ns2:_="" ns3:_="">
    <xsd:import namespace="d14cc0fc-6153-441c-921c-3c9c5cd5f499"/>
    <xsd:import namespace="ad1c26f5-8e9c-48d2-9a60-6a063694e5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cc0fc-6153-441c-921c-3c9c5cd5f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b536a5a-508a-4533-8edc-de08a0c8e6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2" nillable="true" ma:displayName="Location" ma:hidden="true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26f5-8e9c-48d2-9a60-6a063694e5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b2ecd54e-57df-4ae4-a2cc-d658edb587fc}" ma:internalName="TaxCatchAll" ma:readOnly="false" ma:showField="CatchAllData" ma:web="ad1c26f5-8e9c-48d2-9a60-6a063694e5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000778-1302-4CE3-B6E6-5D4D11F3DDB8}">
  <ds:schemaRefs>
    <ds:schemaRef ds:uri="http://schemas.microsoft.com/office/2006/metadata/properties"/>
    <ds:schemaRef ds:uri="http://schemas.microsoft.com/office/infopath/2007/PartnerControls"/>
    <ds:schemaRef ds:uri="ad1c26f5-8e9c-48d2-9a60-6a063694e5f8"/>
    <ds:schemaRef ds:uri="d14cc0fc-6153-441c-921c-3c9c5cd5f499"/>
  </ds:schemaRefs>
</ds:datastoreItem>
</file>

<file path=customXml/itemProps2.xml><?xml version="1.0" encoding="utf-8"?>
<ds:datastoreItem xmlns:ds="http://schemas.openxmlformats.org/officeDocument/2006/customXml" ds:itemID="{6C3D103E-023C-4776-9746-66D1930BE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cc0fc-6153-441c-921c-3c9c5cd5f499"/>
    <ds:schemaRef ds:uri="ad1c26f5-8e9c-48d2-9a60-6a063694e5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749B91-6A62-484A-AA51-CF93D943A3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 Accessible Counseling Resources Template</Template>
  <TotalTime>59</TotalTime>
  <Pages>18</Pages>
  <Words>3013</Words>
  <Characters>17175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deanofstudents@lsus.edu</Manager>
  <Company/>
  <LinksUpToDate>false</LinksUpToDate>
  <CharactersWithSpaces>20148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DVSAS Community Resources - SAVE Program | LSUS</dc:title>
  <dc:subject/>
  <dc:creator>Landry Ray</dc:creator>
  <cp:keywords/>
  <dc:description/>
  <cp:lastModifiedBy>Landry Ray</cp:lastModifiedBy>
  <cp:revision>19</cp:revision>
  <dcterms:created xsi:type="dcterms:W3CDTF">2026-10-12T17:18:00Z</dcterms:created>
  <dcterms:modified xsi:type="dcterms:W3CDTF">2026-10-27T17:16:00Z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0x01010028928AAFA5E03B4D8836F190C9228268</vt:lpwstr>
  </property>
  <property fmtid="{D5CDD505-2E9C-101B-9397-08002B2CF9AE}" pid="3" name="MediaServiceImageTags">
    <vt:lpwstr/>
  </property>
</Properties>
</file>